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D94" w:rsidRDefault="00A66D9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66D94" w:rsidRDefault="00A66D9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66D94" w:rsidRDefault="00A66D9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66D94" w:rsidRDefault="00A66D9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66D94" w:rsidRDefault="00A66D9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66D94" w:rsidRDefault="00A66D9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66D94" w:rsidRDefault="00A66D9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66D94" w:rsidRDefault="00A66D9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66D94" w:rsidRDefault="00A66D9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A66D94" w:rsidRDefault="003B177E">
      <w:pPr>
        <w:pStyle w:val="Heading1"/>
        <w:spacing w:before="0" w:line="680" w:lineRule="exact"/>
        <w:ind w:right="1520"/>
        <w:jc w:val="center"/>
        <w:rPr>
          <w:b w:val="0"/>
          <w:bCs w:val="0"/>
        </w:rPr>
      </w:pPr>
      <w:r>
        <w:rPr>
          <w:color w:val="231F20"/>
          <w:spacing w:val="6"/>
        </w:rPr>
        <w:t>ATTENDANCE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5"/>
        </w:rPr>
        <w:t>CERTIFICATE</w:t>
      </w:r>
    </w:p>
    <w:p w:rsidR="00A66D94" w:rsidRDefault="003B177E">
      <w:pPr>
        <w:pStyle w:val="BodyText"/>
        <w:spacing w:before="441"/>
        <w:ind w:right="1520"/>
        <w:jc w:val="center"/>
        <w:rPr>
          <w:i w:val="0"/>
        </w:rPr>
      </w:pPr>
      <w:r>
        <w:rPr>
          <w:color w:val="231F20"/>
          <w:spacing w:val="7"/>
        </w:rPr>
        <w:t>awarded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7"/>
        </w:rPr>
        <w:t>to:</w:t>
      </w:r>
    </w:p>
    <w:p w:rsidR="00A66D94" w:rsidRDefault="00A66D94">
      <w:pPr>
        <w:spacing w:before="10"/>
        <w:rPr>
          <w:rFonts w:ascii="Calibri" w:eastAsia="Calibri" w:hAnsi="Calibri" w:cs="Calibri"/>
          <w:i/>
          <w:sz w:val="31"/>
          <w:szCs w:val="31"/>
        </w:rPr>
      </w:pPr>
    </w:p>
    <w:p w:rsidR="00A66D94" w:rsidRDefault="003B177E">
      <w:pPr>
        <w:pStyle w:val="Heading2"/>
        <w:ind w:right="1520"/>
        <w:jc w:val="center"/>
        <w:rPr>
          <w:b w:val="0"/>
          <w:bCs w:val="0"/>
        </w:rPr>
      </w:pPr>
      <w:r>
        <w:rPr>
          <w:color w:val="005AAA"/>
        </w:rPr>
        <w:t>Asania</w:t>
      </w:r>
      <w:r>
        <w:rPr>
          <w:color w:val="005AAA"/>
          <w:spacing w:val="-8"/>
        </w:rPr>
        <w:t xml:space="preserve"> </w:t>
      </w:r>
      <w:r>
        <w:rPr>
          <w:color w:val="005AAA"/>
        </w:rPr>
        <w:t>M</w:t>
      </w:r>
      <w:bookmarkStart w:id="0" w:name="_GoBack"/>
      <w:bookmarkEnd w:id="0"/>
      <w:r>
        <w:rPr>
          <w:color w:val="005AAA"/>
        </w:rPr>
        <w:t>aphoto</w:t>
      </w:r>
    </w:p>
    <w:p w:rsidR="00A66D94" w:rsidRDefault="00A66D9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66D94" w:rsidRDefault="003B177E">
      <w:pPr>
        <w:pStyle w:val="BodyText"/>
        <w:spacing w:before="45" w:line="283" w:lineRule="auto"/>
        <w:ind w:right="1520"/>
        <w:jc w:val="center"/>
        <w:rPr>
          <w:i w:val="0"/>
        </w:rPr>
      </w:pPr>
      <w:r>
        <w:rPr>
          <w:color w:val="231F20"/>
          <w:spacing w:val="4"/>
        </w:rPr>
        <w:t xml:space="preserve">For </w:t>
      </w:r>
      <w:r>
        <w:rPr>
          <w:color w:val="231F20"/>
          <w:spacing w:val="6"/>
        </w:rPr>
        <w:t xml:space="preserve">attending </w:t>
      </w:r>
      <w:r>
        <w:rPr>
          <w:color w:val="231F20"/>
          <w:spacing w:val="8"/>
        </w:rPr>
        <w:t xml:space="preserve">Community </w:t>
      </w:r>
      <w:r>
        <w:rPr>
          <w:color w:val="231F20"/>
          <w:spacing w:val="7"/>
        </w:rPr>
        <w:t xml:space="preserve">Engagement </w:t>
      </w:r>
      <w:r>
        <w:rPr>
          <w:color w:val="231F20"/>
          <w:spacing w:val="5"/>
        </w:rPr>
        <w:t xml:space="preserve">Workshop </w:t>
      </w:r>
      <w:r>
        <w:rPr>
          <w:color w:val="231F20"/>
          <w:spacing w:val="4"/>
        </w:rPr>
        <w:t xml:space="preserve">in Teaching </w:t>
      </w:r>
      <w:r>
        <w:rPr>
          <w:color w:val="231F20"/>
          <w:spacing w:val="6"/>
        </w:rPr>
        <w:t>and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9"/>
        </w:rPr>
        <w:t xml:space="preserve">Learning </w:t>
      </w:r>
      <w:r>
        <w:rPr>
          <w:color w:val="231F20"/>
          <w:spacing w:val="7"/>
        </w:rPr>
        <w:t>presented</w:t>
      </w:r>
    </w:p>
    <w:p w:rsidR="00A66D94" w:rsidRDefault="003B177E">
      <w:pPr>
        <w:pStyle w:val="BodyText"/>
        <w:spacing w:line="283" w:lineRule="auto"/>
        <w:ind w:left="3495" w:right="2851"/>
        <w:jc w:val="center"/>
        <w:rPr>
          <w:i w:val="0"/>
        </w:rPr>
      </w:pPr>
      <w:r>
        <w:rPr>
          <w:color w:val="231F20"/>
          <w:spacing w:val="4"/>
        </w:rPr>
        <w:t xml:space="preserve">by </w:t>
      </w:r>
      <w:r>
        <w:rPr>
          <w:color w:val="231F20"/>
          <w:spacing w:val="8"/>
        </w:rPr>
        <w:t xml:space="preserve">Community </w:t>
      </w:r>
      <w:r>
        <w:rPr>
          <w:color w:val="231F20"/>
          <w:spacing w:val="7"/>
        </w:rPr>
        <w:t xml:space="preserve">Engagement Unit, </w:t>
      </w:r>
      <w:r>
        <w:rPr>
          <w:color w:val="231F20"/>
          <w:spacing w:val="8"/>
        </w:rPr>
        <w:t xml:space="preserve">University </w:t>
      </w:r>
      <w:r>
        <w:rPr>
          <w:color w:val="231F20"/>
          <w:spacing w:val="4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8"/>
        </w:rPr>
        <w:t>Zululand</w:t>
      </w:r>
      <w:r>
        <w:rPr>
          <w:color w:val="231F20"/>
          <w:spacing w:val="9"/>
        </w:rPr>
        <w:t xml:space="preserve"> from</w:t>
      </w:r>
    </w:p>
    <w:p w:rsidR="00A66D94" w:rsidRDefault="003B177E">
      <w:pPr>
        <w:pStyle w:val="BodyText"/>
        <w:spacing w:line="390" w:lineRule="exact"/>
        <w:ind w:right="1520"/>
        <w:jc w:val="center"/>
        <w:rPr>
          <w:i w:val="0"/>
        </w:rPr>
      </w:pPr>
      <w:r>
        <w:rPr>
          <w:color w:val="231F20"/>
          <w:spacing w:val="4"/>
        </w:rPr>
        <w:t xml:space="preserve">27 </w:t>
      </w:r>
      <w:r>
        <w:rPr>
          <w:color w:val="231F20"/>
        </w:rPr>
        <w:t xml:space="preserve">- </w:t>
      </w:r>
      <w:r>
        <w:rPr>
          <w:color w:val="231F20"/>
          <w:spacing w:val="4"/>
        </w:rPr>
        <w:t xml:space="preserve">30 </w:t>
      </w:r>
      <w:r>
        <w:rPr>
          <w:color w:val="231F20"/>
          <w:spacing w:val="6"/>
        </w:rPr>
        <w:t>May</w:t>
      </w:r>
      <w:r>
        <w:rPr>
          <w:color w:val="231F20"/>
          <w:spacing w:val="69"/>
        </w:rPr>
        <w:t xml:space="preserve"> </w:t>
      </w:r>
      <w:r>
        <w:rPr>
          <w:color w:val="231F20"/>
          <w:spacing w:val="9"/>
        </w:rPr>
        <w:t>2019</w:t>
      </w: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sz w:val="20"/>
          <w:szCs w:val="20"/>
        </w:rPr>
        <w:sectPr w:rsidR="00A66D94">
          <w:type w:val="continuous"/>
          <w:pgSz w:w="16840" w:h="11910" w:orient="landscape"/>
          <w:pgMar w:top="1100" w:right="1740" w:bottom="280" w:left="1140" w:header="720" w:footer="720" w:gutter="0"/>
          <w:cols w:space="720"/>
        </w:sectPr>
      </w:pPr>
    </w:p>
    <w:p w:rsidR="00A66D94" w:rsidRDefault="00A66D94">
      <w:pPr>
        <w:spacing w:before="12"/>
        <w:rPr>
          <w:rFonts w:ascii="Calibri" w:eastAsia="Calibri" w:hAnsi="Calibri" w:cs="Calibri"/>
          <w:i/>
          <w:sz w:val="18"/>
          <w:szCs w:val="18"/>
        </w:rPr>
      </w:pPr>
    </w:p>
    <w:p w:rsidR="00A66D94" w:rsidRDefault="003B177E">
      <w:pPr>
        <w:spacing w:line="290" w:lineRule="exact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sz w:val="24"/>
        </w:rPr>
        <w:t xml:space="preserve">Prof </w:t>
      </w:r>
      <w:r>
        <w:rPr>
          <w:rFonts w:ascii="Calibri"/>
          <w:b/>
          <w:color w:val="231F20"/>
          <w:spacing w:val="-3"/>
          <w:sz w:val="24"/>
        </w:rPr>
        <w:t>VO</w:t>
      </w:r>
      <w:r>
        <w:rPr>
          <w:rFonts w:ascii="Calibri"/>
          <w:b/>
          <w:color w:val="231F20"/>
          <w:spacing w:val="-8"/>
          <w:sz w:val="24"/>
        </w:rPr>
        <w:t xml:space="preserve"> </w:t>
      </w:r>
      <w:r>
        <w:rPr>
          <w:rFonts w:ascii="Calibri"/>
          <w:b/>
          <w:color w:val="231F20"/>
          <w:sz w:val="24"/>
        </w:rPr>
        <w:t>Netshandama</w:t>
      </w:r>
    </w:p>
    <w:p w:rsidR="00A66D94" w:rsidRDefault="003B177E">
      <w:pPr>
        <w:spacing w:before="2" w:line="235" w:lineRule="auto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z w:val="24"/>
        </w:rPr>
        <w:t>Director: Community</w:t>
      </w:r>
      <w:r>
        <w:rPr>
          <w:rFonts w:ascii="Calibri"/>
          <w:color w:val="231F20"/>
          <w:spacing w:val="-27"/>
          <w:sz w:val="24"/>
        </w:rPr>
        <w:t xml:space="preserve"> </w:t>
      </w:r>
      <w:r>
        <w:rPr>
          <w:rFonts w:ascii="Calibri"/>
          <w:color w:val="231F20"/>
          <w:sz w:val="24"/>
        </w:rPr>
        <w:t>Engagement</w:t>
      </w:r>
      <w:r>
        <w:rPr>
          <w:rFonts w:ascii="Calibri"/>
          <w:color w:val="231F20"/>
          <w:w w:val="99"/>
          <w:sz w:val="24"/>
        </w:rPr>
        <w:t xml:space="preserve"> </w:t>
      </w:r>
      <w:r>
        <w:rPr>
          <w:rFonts w:ascii="Calibri"/>
          <w:color w:val="231F20"/>
          <w:sz w:val="24"/>
        </w:rPr>
        <w:t>University of</w:t>
      </w:r>
      <w:r>
        <w:rPr>
          <w:rFonts w:ascii="Calibri"/>
          <w:color w:val="231F20"/>
          <w:spacing w:val="-9"/>
          <w:sz w:val="24"/>
        </w:rPr>
        <w:t xml:space="preserve"> </w:t>
      </w:r>
      <w:r>
        <w:rPr>
          <w:rFonts w:ascii="Calibri"/>
          <w:color w:val="231F20"/>
          <w:spacing w:val="-3"/>
          <w:sz w:val="24"/>
        </w:rPr>
        <w:t>Venda</w:t>
      </w:r>
    </w:p>
    <w:p w:rsidR="00A66D94" w:rsidRDefault="003B177E">
      <w:pPr>
        <w:spacing w:before="12"/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A66D94" w:rsidRDefault="003B177E">
      <w:pPr>
        <w:spacing w:line="290" w:lineRule="exact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sz w:val="24"/>
        </w:rPr>
        <w:t>Mrs Mammusa</w:t>
      </w:r>
      <w:r>
        <w:rPr>
          <w:rFonts w:ascii="Calibri"/>
          <w:b/>
          <w:color w:val="231F20"/>
          <w:spacing w:val="-10"/>
          <w:sz w:val="24"/>
        </w:rPr>
        <w:t xml:space="preserve"> </w:t>
      </w:r>
      <w:r>
        <w:rPr>
          <w:rFonts w:ascii="Calibri"/>
          <w:b/>
          <w:color w:val="231F20"/>
          <w:sz w:val="24"/>
        </w:rPr>
        <w:t>Lekoa</w:t>
      </w:r>
    </w:p>
    <w:p w:rsidR="00A66D94" w:rsidRDefault="003B177E">
      <w:pPr>
        <w:spacing w:before="2" w:line="235" w:lineRule="auto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z w:val="24"/>
        </w:rPr>
        <w:t>Manager: Community</w:t>
      </w:r>
      <w:r>
        <w:rPr>
          <w:rFonts w:ascii="Calibri"/>
          <w:color w:val="231F20"/>
          <w:spacing w:val="-20"/>
          <w:sz w:val="24"/>
        </w:rPr>
        <w:t xml:space="preserve"> </w:t>
      </w:r>
      <w:r>
        <w:rPr>
          <w:rFonts w:ascii="Calibri"/>
          <w:color w:val="231F20"/>
          <w:sz w:val="24"/>
        </w:rPr>
        <w:t>Engagement</w:t>
      </w:r>
      <w:r>
        <w:rPr>
          <w:rFonts w:ascii="Calibri"/>
          <w:color w:val="231F20"/>
          <w:w w:val="99"/>
          <w:sz w:val="24"/>
        </w:rPr>
        <w:t xml:space="preserve"> </w:t>
      </w:r>
      <w:r>
        <w:rPr>
          <w:rFonts w:ascii="Calibri"/>
          <w:color w:val="231F20"/>
          <w:sz w:val="24"/>
        </w:rPr>
        <w:t>University of</w:t>
      </w:r>
      <w:r>
        <w:rPr>
          <w:rFonts w:ascii="Calibri"/>
          <w:color w:val="231F20"/>
          <w:spacing w:val="-20"/>
          <w:sz w:val="24"/>
        </w:rPr>
        <w:t xml:space="preserve"> </w:t>
      </w:r>
      <w:r>
        <w:rPr>
          <w:rFonts w:ascii="Calibri"/>
          <w:color w:val="231F20"/>
          <w:sz w:val="24"/>
        </w:rPr>
        <w:t>Zululand</w:t>
      </w:r>
    </w:p>
    <w:p w:rsidR="00A66D94" w:rsidRDefault="00A66D94">
      <w:pPr>
        <w:spacing w:line="235" w:lineRule="auto"/>
        <w:rPr>
          <w:rFonts w:ascii="Calibri" w:eastAsia="Calibri" w:hAnsi="Calibri" w:cs="Calibri"/>
          <w:sz w:val="24"/>
          <w:szCs w:val="24"/>
        </w:rPr>
        <w:sectPr w:rsidR="00A66D94">
          <w:type w:val="continuous"/>
          <w:pgSz w:w="16840" w:h="11910" w:orient="landscape"/>
          <w:pgMar w:top="1100" w:right="1740" w:bottom="280" w:left="1140" w:header="720" w:footer="720" w:gutter="0"/>
          <w:cols w:num="2" w:space="720" w:equalWidth="0">
            <w:col w:w="3420" w:space="6932"/>
            <w:col w:w="3608"/>
          </w:cols>
        </w:sectPr>
      </w:pPr>
    </w:p>
    <w:p w:rsidR="00A66D94" w:rsidRDefault="003B177E">
      <w:pPr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6352" behindDoc="1" locked="0" layoutInCell="1" allowOverlap="1" wp14:anchorId="019EA5D9" wp14:editId="3E4D26E9">
                <wp:simplePos x="0" y="0"/>
                <wp:positionH relativeFrom="page">
                  <wp:posOffset>450215</wp:posOffset>
                </wp:positionH>
                <wp:positionV relativeFrom="page">
                  <wp:posOffset>345440</wp:posOffset>
                </wp:positionV>
                <wp:extent cx="9794875" cy="6912610"/>
                <wp:effectExtent l="0" t="0" r="0" b="0"/>
                <wp:wrapNone/>
                <wp:docPr id="925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4875" cy="6912610"/>
                          <a:chOff x="709" y="544"/>
                          <a:chExt cx="15425" cy="10886"/>
                        </a:xfrm>
                      </wpg:grpSpPr>
                      <pic:pic xmlns:pic="http://schemas.openxmlformats.org/drawingml/2006/picture">
                        <pic:nvPicPr>
                          <pic:cNvPr id="926" name="Picture 1002"/>
                          <pic:cNvPicPr>
                            <a:picLocks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896"/>
                            <a:ext cx="1714" cy="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7" name="Picture 1001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716"/>
                            <a:ext cx="15406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28" name="Group 999"/>
                        <wpg:cNvGrpSpPr>
                          <a:grpSpLocks/>
                        </wpg:cNvGrpSpPr>
                        <wpg:grpSpPr bwMode="auto">
                          <a:xfrm>
                            <a:off x="4663" y="5794"/>
                            <a:ext cx="7524" cy="2"/>
                            <a:chOff x="4663" y="5794"/>
                            <a:chExt cx="7524" cy="2"/>
                          </a:xfrm>
                        </wpg:grpSpPr>
                        <wps:wsp>
                          <wps:cNvPr id="929" name="Freeform 1000"/>
                          <wps:cNvSpPr>
                            <a:spLocks/>
                          </wps:cNvSpPr>
                          <wps:spPr bwMode="auto">
                            <a:xfrm>
                              <a:off x="4663" y="5794"/>
                              <a:ext cx="7524" cy="2"/>
                            </a:xfrm>
                            <a:custGeom>
                              <a:avLst/>
                              <a:gdLst>
                                <a:gd name="T0" fmla="+- 0 4663 4663"/>
                                <a:gd name="T1" fmla="*/ T0 w 7524"/>
                                <a:gd name="T2" fmla="+- 0 12186 4663"/>
                                <a:gd name="T3" fmla="*/ T2 w 75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24">
                                  <a:moveTo>
                                    <a:pt x="0" y="0"/>
                                  </a:moveTo>
                                  <a:lnTo>
                                    <a:pt x="7523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997"/>
                        <wpg:cNvGrpSpPr>
                          <a:grpSpLocks/>
                        </wpg:cNvGrpSpPr>
                        <wpg:grpSpPr bwMode="auto">
                          <a:xfrm>
                            <a:off x="4623" y="5794"/>
                            <a:ext cx="2" cy="2"/>
                            <a:chOff x="4623" y="5794"/>
                            <a:chExt cx="2" cy="2"/>
                          </a:xfrm>
                        </wpg:grpSpPr>
                        <wps:wsp>
                          <wps:cNvPr id="931" name="Freeform 998"/>
                          <wps:cNvSpPr>
                            <a:spLocks/>
                          </wps:cNvSpPr>
                          <wps:spPr bwMode="auto">
                            <a:xfrm>
                              <a:off x="4623" y="57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994"/>
                        <wpg:cNvGrpSpPr>
                          <a:grpSpLocks/>
                        </wpg:cNvGrpSpPr>
                        <wpg:grpSpPr bwMode="auto">
                          <a:xfrm>
                            <a:off x="12206" y="5794"/>
                            <a:ext cx="2" cy="2"/>
                            <a:chOff x="12206" y="5794"/>
                            <a:chExt cx="2" cy="2"/>
                          </a:xfrm>
                        </wpg:grpSpPr>
                        <wps:wsp>
                          <wps:cNvPr id="933" name="Freeform 996"/>
                          <wps:cNvSpPr>
                            <a:spLocks/>
                          </wps:cNvSpPr>
                          <wps:spPr bwMode="auto">
                            <a:xfrm>
                              <a:off x="12206" y="57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4" name="Picture 995"/>
                            <pic:cNvPicPr>
                              <a:picLocks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63" y="925"/>
                              <a:ext cx="1172" cy="11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35" name="Group 969"/>
                        <wpg:cNvGrpSpPr>
                          <a:grpSpLocks/>
                        </wpg:cNvGrpSpPr>
                        <wpg:grpSpPr bwMode="auto">
                          <a:xfrm>
                            <a:off x="14263" y="2552"/>
                            <a:ext cx="1417" cy="150"/>
                            <a:chOff x="14263" y="2552"/>
                            <a:chExt cx="1417" cy="150"/>
                          </a:xfrm>
                        </wpg:grpSpPr>
                        <wps:wsp>
                          <wps:cNvPr id="936" name="Freeform 993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354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263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263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357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357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297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4297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351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4351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4297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4297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4354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4354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91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94" y="149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34" y="122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992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423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384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384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415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415 14263"/>
                                <a:gd name="T17" fmla="*/ T16 w 1417"/>
                                <a:gd name="T18" fmla="+- 0 2635 2552"/>
                                <a:gd name="T19" fmla="*/ 2635 h 150"/>
                                <a:gd name="T20" fmla="+- 0 14415 14263"/>
                                <a:gd name="T21" fmla="*/ T20 w 1417"/>
                                <a:gd name="T22" fmla="+- 0 2615 2552"/>
                                <a:gd name="T23" fmla="*/ 2615 h 150"/>
                                <a:gd name="T24" fmla="+- 0 14414 14263"/>
                                <a:gd name="T25" fmla="*/ T24 w 1417"/>
                                <a:gd name="T26" fmla="+- 0 2597 2552"/>
                                <a:gd name="T27" fmla="*/ 2597 h 150"/>
                                <a:gd name="T28" fmla="+- 0 14414 14263"/>
                                <a:gd name="T29" fmla="*/ T28 w 1417"/>
                                <a:gd name="T30" fmla="+- 0 2592 2552"/>
                                <a:gd name="T31" fmla="*/ 2592 h 150"/>
                                <a:gd name="T32" fmla="+- 0 14445 14263"/>
                                <a:gd name="T33" fmla="*/ T32 w 1417"/>
                                <a:gd name="T34" fmla="+- 0 2592 2552"/>
                                <a:gd name="T35" fmla="*/ 2592 h 150"/>
                                <a:gd name="T36" fmla="+- 0 14423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60" y="2"/>
                                  </a:moveTo>
                                  <a:lnTo>
                                    <a:pt x="121" y="2"/>
                                  </a:lnTo>
                                  <a:lnTo>
                                    <a:pt x="121" y="149"/>
                                  </a:lnTo>
                                  <a:lnTo>
                                    <a:pt x="152" y="149"/>
                                  </a:lnTo>
                                  <a:lnTo>
                                    <a:pt x="152" y="83"/>
                                  </a:lnTo>
                                  <a:lnTo>
                                    <a:pt x="152" y="63"/>
                                  </a:lnTo>
                                  <a:lnTo>
                                    <a:pt x="151" y="45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82" y="40"/>
                                  </a:lnTo>
                                  <a:lnTo>
                                    <a:pt x="16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991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445 14263"/>
                                <a:gd name="T1" fmla="*/ T0 w 1417"/>
                                <a:gd name="T2" fmla="+- 0 2592 2552"/>
                                <a:gd name="T3" fmla="*/ 2592 h 150"/>
                                <a:gd name="T4" fmla="+- 0 14414 14263"/>
                                <a:gd name="T5" fmla="*/ T4 w 1417"/>
                                <a:gd name="T6" fmla="+- 0 2592 2552"/>
                                <a:gd name="T7" fmla="*/ 2592 h 150"/>
                                <a:gd name="T8" fmla="+- 0 14423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4432 14263"/>
                                <a:gd name="T13" fmla="*/ T12 w 1417"/>
                                <a:gd name="T14" fmla="+- 0 2629 2552"/>
                                <a:gd name="T15" fmla="*/ 2629 h 150"/>
                                <a:gd name="T16" fmla="+- 0 14472 14263"/>
                                <a:gd name="T17" fmla="*/ T16 w 1417"/>
                                <a:gd name="T18" fmla="+- 0 2701 2552"/>
                                <a:gd name="T19" fmla="*/ 2701 h 150"/>
                                <a:gd name="T20" fmla="+- 0 14507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4507 14263"/>
                                <a:gd name="T25" fmla="*/ T24 w 1417"/>
                                <a:gd name="T26" fmla="+- 0 2658 2552"/>
                                <a:gd name="T27" fmla="*/ 2658 h 150"/>
                                <a:gd name="T28" fmla="+- 0 14478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4470 14263"/>
                                <a:gd name="T33" fmla="*/ T32 w 1417"/>
                                <a:gd name="T34" fmla="+- 0 2640 2552"/>
                                <a:gd name="T35" fmla="*/ 2640 h 150"/>
                                <a:gd name="T36" fmla="+- 0 14462 14263"/>
                                <a:gd name="T37" fmla="*/ T36 w 1417"/>
                                <a:gd name="T38" fmla="+- 0 2622 2552"/>
                                <a:gd name="T39" fmla="*/ 2622 h 150"/>
                                <a:gd name="T40" fmla="+- 0 14445 14263"/>
                                <a:gd name="T41" fmla="*/ T40 w 1417"/>
                                <a:gd name="T42" fmla="+- 0 2592 2552"/>
                                <a:gd name="T43" fmla="*/ 259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82" y="40"/>
                                  </a:moveTo>
                                  <a:lnTo>
                                    <a:pt x="151" y="40"/>
                                  </a:lnTo>
                                  <a:lnTo>
                                    <a:pt x="160" y="59"/>
                                  </a:lnTo>
                                  <a:lnTo>
                                    <a:pt x="169" y="77"/>
                                  </a:lnTo>
                                  <a:lnTo>
                                    <a:pt x="209" y="149"/>
                                  </a:lnTo>
                                  <a:lnTo>
                                    <a:pt x="244" y="149"/>
                                  </a:lnTo>
                                  <a:lnTo>
                                    <a:pt x="244" y="106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07" y="88"/>
                                  </a:lnTo>
                                  <a:lnTo>
                                    <a:pt x="199" y="70"/>
                                  </a:lnTo>
                                  <a:lnTo>
                                    <a:pt x="18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990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507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476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476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4476 14263"/>
                                <a:gd name="T13" fmla="*/ T12 w 1417"/>
                                <a:gd name="T14" fmla="+- 0 2615 2552"/>
                                <a:gd name="T15" fmla="*/ 2615 h 150"/>
                                <a:gd name="T16" fmla="+- 0 14476 14263"/>
                                <a:gd name="T17" fmla="*/ T16 w 1417"/>
                                <a:gd name="T18" fmla="+- 0 2622 2552"/>
                                <a:gd name="T19" fmla="*/ 2622 h 150"/>
                                <a:gd name="T20" fmla="+- 0 14477 14263"/>
                                <a:gd name="T21" fmla="*/ T20 w 1417"/>
                                <a:gd name="T22" fmla="+- 0 2638 2552"/>
                                <a:gd name="T23" fmla="*/ 2638 h 150"/>
                                <a:gd name="T24" fmla="+- 0 14479 14263"/>
                                <a:gd name="T25" fmla="*/ T24 w 1417"/>
                                <a:gd name="T26" fmla="+- 0 2657 2552"/>
                                <a:gd name="T27" fmla="*/ 2657 h 150"/>
                                <a:gd name="T28" fmla="+- 0 14478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4507 14263"/>
                                <a:gd name="T33" fmla="*/ T32 w 1417"/>
                                <a:gd name="T34" fmla="+- 0 2658 2552"/>
                                <a:gd name="T35" fmla="*/ 2658 h 150"/>
                                <a:gd name="T36" fmla="+- 0 14507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244" y="2"/>
                                  </a:moveTo>
                                  <a:lnTo>
                                    <a:pt x="213" y="2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13" y="63"/>
                                  </a:lnTo>
                                  <a:lnTo>
                                    <a:pt x="213" y="70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16" y="105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44" y="106"/>
                                  </a:lnTo>
                                  <a:lnTo>
                                    <a:pt x="24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989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20 14263"/>
                                <a:gd name="T1" fmla="*/ T0 w 1417"/>
                                <a:gd name="T2" fmla="+- 0 2552 2552"/>
                                <a:gd name="T3" fmla="*/ 2552 h 150"/>
                                <a:gd name="T4" fmla="+- 0 14556 14263"/>
                                <a:gd name="T5" fmla="*/ T4 w 1417"/>
                                <a:gd name="T6" fmla="+- 0 2574 2552"/>
                                <a:gd name="T7" fmla="*/ 2574 h 150"/>
                                <a:gd name="T8" fmla="+- 0 14535 14263"/>
                                <a:gd name="T9" fmla="*/ T8 w 1417"/>
                                <a:gd name="T10" fmla="+- 0 2610 2552"/>
                                <a:gd name="T11" fmla="*/ 2610 h 150"/>
                                <a:gd name="T12" fmla="+- 0 14535 14263"/>
                                <a:gd name="T13" fmla="*/ T12 w 1417"/>
                                <a:gd name="T14" fmla="+- 0 2638 2552"/>
                                <a:gd name="T15" fmla="*/ 2638 h 150"/>
                                <a:gd name="T16" fmla="+- 0 14581 14263"/>
                                <a:gd name="T17" fmla="*/ T16 w 1417"/>
                                <a:gd name="T18" fmla="+- 0 2698 2552"/>
                                <a:gd name="T19" fmla="*/ 2698 h 150"/>
                                <a:gd name="T20" fmla="+- 0 14600 14263"/>
                                <a:gd name="T21" fmla="*/ T20 w 1417"/>
                                <a:gd name="T22" fmla="+- 0 2702 2552"/>
                                <a:gd name="T23" fmla="*/ 2702 h 150"/>
                                <a:gd name="T24" fmla="+- 0 14627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4647 14263"/>
                                <a:gd name="T29" fmla="*/ T28 w 1417"/>
                                <a:gd name="T30" fmla="+- 0 2699 2552"/>
                                <a:gd name="T31" fmla="*/ 2699 h 150"/>
                                <a:gd name="T32" fmla="+- 0 14661 14263"/>
                                <a:gd name="T33" fmla="*/ T32 w 1417"/>
                                <a:gd name="T34" fmla="+- 0 2695 2552"/>
                                <a:gd name="T35" fmla="*/ 2695 h 150"/>
                                <a:gd name="T36" fmla="+- 0 14662 14263"/>
                                <a:gd name="T37" fmla="*/ T36 w 1417"/>
                                <a:gd name="T38" fmla="+- 0 2676 2552"/>
                                <a:gd name="T39" fmla="*/ 2676 h 150"/>
                                <a:gd name="T40" fmla="+- 0 14615 14263"/>
                                <a:gd name="T41" fmla="*/ T40 w 1417"/>
                                <a:gd name="T42" fmla="+- 0 2676 2552"/>
                                <a:gd name="T43" fmla="*/ 2676 h 150"/>
                                <a:gd name="T44" fmla="+- 0 14593 14263"/>
                                <a:gd name="T45" fmla="*/ T44 w 1417"/>
                                <a:gd name="T46" fmla="+- 0 2671 2552"/>
                                <a:gd name="T47" fmla="*/ 2671 h 150"/>
                                <a:gd name="T48" fmla="+- 0 14577 14263"/>
                                <a:gd name="T49" fmla="*/ T48 w 1417"/>
                                <a:gd name="T50" fmla="+- 0 2658 2552"/>
                                <a:gd name="T51" fmla="*/ 2658 h 150"/>
                                <a:gd name="T52" fmla="+- 0 14569 14263"/>
                                <a:gd name="T53" fmla="*/ T52 w 1417"/>
                                <a:gd name="T54" fmla="+- 0 2637 2552"/>
                                <a:gd name="T55" fmla="*/ 2637 h 150"/>
                                <a:gd name="T56" fmla="+- 0 14573 14263"/>
                                <a:gd name="T57" fmla="*/ T56 w 1417"/>
                                <a:gd name="T58" fmla="+- 0 2609 2552"/>
                                <a:gd name="T59" fmla="*/ 2609 h 150"/>
                                <a:gd name="T60" fmla="+- 0 14584 14263"/>
                                <a:gd name="T61" fmla="*/ T60 w 1417"/>
                                <a:gd name="T62" fmla="+- 0 2591 2552"/>
                                <a:gd name="T63" fmla="*/ 2591 h 150"/>
                                <a:gd name="T64" fmla="+- 0 14601 14263"/>
                                <a:gd name="T65" fmla="*/ T64 w 1417"/>
                                <a:gd name="T66" fmla="+- 0 2582 2552"/>
                                <a:gd name="T67" fmla="*/ 2582 h 150"/>
                                <a:gd name="T68" fmla="+- 0 14630 14263"/>
                                <a:gd name="T69" fmla="*/ T68 w 1417"/>
                                <a:gd name="T70" fmla="+- 0 2581 2552"/>
                                <a:gd name="T71" fmla="*/ 2581 h 150"/>
                                <a:gd name="T72" fmla="+- 0 14647 14263"/>
                                <a:gd name="T73" fmla="*/ T72 w 1417"/>
                                <a:gd name="T74" fmla="+- 0 2581 2552"/>
                                <a:gd name="T75" fmla="*/ 2581 h 150"/>
                                <a:gd name="T76" fmla="+- 0 14658 14263"/>
                                <a:gd name="T77" fmla="*/ T76 w 1417"/>
                                <a:gd name="T78" fmla="+- 0 2559 2552"/>
                                <a:gd name="T79" fmla="*/ 2559 h 150"/>
                                <a:gd name="T80" fmla="+- 0 14643 14263"/>
                                <a:gd name="T81" fmla="*/ T80 w 1417"/>
                                <a:gd name="T82" fmla="+- 0 2555 2552"/>
                                <a:gd name="T83" fmla="*/ 2555 h 150"/>
                                <a:gd name="T84" fmla="+- 0 14620 14263"/>
                                <a:gd name="T85" fmla="*/ T84 w 1417"/>
                                <a:gd name="T86" fmla="+- 0 2552 2552"/>
                                <a:gd name="T87" fmla="*/ 255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357" y="0"/>
                                  </a:moveTo>
                                  <a:lnTo>
                                    <a:pt x="293" y="22"/>
                                  </a:lnTo>
                                  <a:lnTo>
                                    <a:pt x="272" y="58"/>
                                  </a:lnTo>
                                  <a:lnTo>
                                    <a:pt x="272" y="86"/>
                                  </a:lnTo>
                                  <a:lnTo>
                                    <a:pt x="318" y="146"/>
                                  </a:lnTo>
                                  <a:lnTo>
                                    <a:pt x="337" y="150"/>
                                  </a:lnTo>
                                  <a:lnTo>
                                    <a:pt x="364" y="149"/>
                                  </a:lnTo>
                                  <a:lnTo>
                                    <a:pt x="384" y="147"/>
                                  </a:lnTo>
                                  <a:lnTo>
                                    <a:pt x="398" y="143"/>
                                  </a:lnTo>
                                  <a:lnTo>
                                    <a:pt x="399" y="124"/>
                                  </a:lnTo>
                                  <a:lnTo>
                                    <a:pt x="352" y="124"/>
                                  </a:lnTo>
                                  <a:lnTo>
                                    <a:pt x="330" y="119"/>
                                  </a:lnTo>
                                  <a:lnTo>
                                    <a:pt x="314" y="106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310" y="57"/>
                                  </a:lnTo>
                                  <a:lnTo>
                                    <a:pt x="321" y="39"/>
                                  </a:lnTo>
                                  <a:lnTo>
                                    <a:pt x="338" y="30"/>
                                  </a:lnTo>
                                  <a:lnTo>
                                    <a:pt x="367" y="29"/>
                                  </a:lnTo>
                                  <a:lnTo>
                                    <a:pt x="384" y="29"/>
                                  </a:lnTo>
                                  <a:lnTo>
                                    <a:pt x="395" y="7"/>
                                  </a:lnTo>
                                  <a:lnTo>
                                    <a:pt x="380" y="3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988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63 14263"/>
                                <a:gd name="T1" fmla="*/ T0 w 1417"/>
                                <a:gd name="T2" fmla="+- 0 2617 2552"/>
                                <a:gd name="T3" fmla="*/ 2617 h 150"/>
                                <a:gd name="T4" fmla="+- 0 14608 14263"/>
                                <a:gd name="T5" fmla="*/ T4 w 1417"/>
                                <a:gd name="T6" fmla="+- 0 2617 2552"/>
                                <a:gd name="T7" fmla="*/ 2617 h 150"/>
                                <a:gd name="T8" fmla="+- 0 14608 14263"/>
                                <a:gd name="T9" fmla="*/ T8 w 1417"/>
                                <a:gd name="T10" fmla="+- 0 2643 2552"/>
                                <a:gd name="T11" fmla="*/ 2643 h 150"/>
                                <a:gd name="T12" fmla="+- 0 14631 14263"/>
                                <a:gd name="T13" fmla="*/ T12 w 1417"/>
                                <a:gd name="T14" fmla="+- 0 2643 2552"/>
                                <a:gd name="T15" fmla="*/ 2643 h 150"/>
                                <a:gd name="T16" fmla="+- 0 14631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628 14263"/>
                                <a:gd name="T21" fmla="*/ T20 w 1417"/>
                                <a:gd name="T22" fmla="+- 0 2675 2552"/>
                                <a:gd name="T23" fmla="*/ 2675 h 150"/>
                                <a:gd name="T24" fmla="+- 0 14622 14263"/>
                                <a:gd name="T25" fmla="*/ T24 w 1417"/>
                                <a:gd name="T26" fmla="+- 0 2676 2552"/>
                                <a:gd name="T27" fmla="*/ 2676 h 150"/>
                                <a:gd name="T28" fmla="+- 0 14662 14263"/>
                                <a:gd name="T29" fmla="*/ T28 w 1417"/>
                                <a:gd name="T30" fmla="+- 0 2676 2552"/>
                                <a:gd name="T31" fmla="*/ 2676 h 150"/>
                                <a:gd name="T32" fmla="+- 0 14663 14263"/>
                                <a:gd name="T33" fmla="*/ T32 w 1417"/>
                                <a:gd name="T34" fmla="+- 0 2617 2552"/>
                                <a:gd name="T35" fmla="*/ 261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400" y="65"/>
                                  </a:moveTo>
                                  <a:lnTo>
                                    <a:pt x="345" y="65"/>
                                  </a:lnTo>
                                  <a:lnTo>
                                    <a:pt x="345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68" y="122"/>
                                  </a:lnTo>
                                  <a:lnTo>
                                    <a:pt x="365" y="123"/>
                                  </a:lnTo>
                                  <a:lnTo>
                                    <a:pt x="359" y="124"/>
                                  </a:lnTo>
                                  <a:lnTo>
                                    <a:pt x="399" y="124"/>
                                  </a:lnTo>
                                  <a:lnTo>
                                    <a:pt x="40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987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47 14263"/>
                                <a:gd name="T1" fmla="*/ T0 w 1417"/>
                                <a:gd name="T2" fmla="+- 0 2581 2552"/>
                                <a:gd name="T3" fmla="*/ 2581 h 150"/>
                                <a:gd name="T4" fmla="+- 0 14630 14263"/>
                                <a:gd name="T5" fmla="*/ T4 w 1417"/>
                                <a:gd name="T6" fmla="+- 0 2581 2552"/>
                                <a:gd name="T7" fmla="*/ 2581 h 150"/>
                                <a:gd name="T8" fmla="+- 0 14646 14263"/>
                                <a:gd name="T9" fmla="*/ T8 w 1417"/>
                                <a:gd name="T10" fmla="+- 0 2584 2552"/>
                                <a:gd name="T11" fmla="*/ 2584 h 150"/>
                                <a:gd name="T12" fmla="+- 0 14647 14263"/>
                                <a:gd name="T13" fmla="*/ T12 w 1417"/>
                                <a:gd name="T14" fmla="+- 0 2581 2552"/>
                                <a:gd name="T15" fmla="*/ 258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384" y="29"/>
                                  </a:moveTo>
                                  <a:lnTo>
                                    <a:pt x="367" y="29"/>
                                  </a:lnTo>
                                  <a:lnTo>
                                    <a:pt x="383" y="32"/>
                                  </a:lnTo>
                                  <a:lnTo>
                                    <a:pt x="38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986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77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728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683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718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728 14263"/>
                                <a:gd name="T17" fmla="*/ T16 w 1417"/>
                                <a:gd name="T18" fmla="+- 0 2663 2552"/>
                                <a:gd name="T19" fmla="*/ 2663 h 150"/>
                                <a:gd name="T20" fmla="+- 0 14806 14263"/>
                                <a:gd name="T21" fmla="*/ T20 w 1417"/>
                                <a:gd name="T22" fmla="+- 0 2663 2552"/>
                                <a:gd name="T23" fmla="*/ 2663 h 150"/>
                                <a:gd name="T24" fmla="+- 0 14798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733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4744 14263"/>
                                <a:gd name="T33" fmla="*/ T32 w 1417"/>
                                <a:gd name="T34" fmla="+- 0 2598 2552"/>
                                <a:gd name="T35" fmla="*/ 2598 h 150"/>
                                <a:gd name="T36" fmla="+- 0 14746 14263"/>
                                <a:gd name="T37" fmla="*/ T36 w 1417"/>
                                <a:gd name="T38" fmla="+- 0 2588 2552"/>
                                <a:gd name="T39" fmla="*/ 2588 h 150"/>
                                <a:gd name="T40" fmla="+- 0 14748 14263"/>
                                <a:gd name="T41" fmla="*/ T40 w 1417"/>
                                <a:gd name="T42" fmla="+- 0 2579 2552"/>
                                <a:gd name="T43" fmla="*/ 2579 h 150"/>
                                <a:gd name="T44" fmla="+- 0 14780 14263"/>
                                <a:gd name="T45" fmla="*/ T44 w 1417"/>
                                <a:gd name="T46" fmla="+- 0 2579 2552"/>
                                <a:gd name="T47" fmla="*/ 2579 h 150"/>
                                <a:gd name="T48" fmla="+- 0 14772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09" y="2"/>
                                  </a:moveTo>
                                  <a:lnTo>
                                    <a:pt x="465" y="2"/>
                                  </a:lnTo>
                                  <a:lnTo>
                                    <a:pt x="420" y="149"/>
                                  </a:lnTo>
                                  <a:lnTo>
                                    <a:pt x="455" y="149"/>
                                  </a:lnTo>
                                  <a:lnTo>
                                    <a:pt x="465" y="111"/>
                                  </a:lnTo>
                                  <a:lnTo>
                                    <a:pt x="543" y="111"/>
                                  </a:lnTo>
                                  <a:lnTo>
                                    <a:pt x="535" y="87"/>
                                  </a:lnTo>
                                  <a:lnTo>
                                    <a:pt x="470" y="87"/>
                                  </a:lnTo>
                                  <a:lnTo>
                                    <a:pt x="481" y="46"/>
                                  </a:lnTo>
                                  <a:lnTo>
                                    <a:pt x="483" y="36"/>
                                  </a:lnTo>
                                  <a:lnTo>
                                    <a:pt x="485" y="27"/>
                                  </a:lnTo>
                                  <a:lnTo>
                                    <a:pt x="517" y="27"/>
                                  </a:lnTo>
                                  <a:lnTo>
                                    <a:pt x="50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985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806 14263"/>
                                <a:gd name="T1" fmla="*/ T0 w 1417"/>
                                <a:gd name="T2" fmla="+- 0 2663 2552"/>
                                <a:gd name="T3" fmla="*/ 2663 h 150"/>
                                <a:gd name="T4" fmla="+- 0 14770 14263"/>
                                <a:gd name="T5" fmla="*/ T4 w 1417"/>
                                <a:gd name="T6" fmla="+- 0 2663 2552"/>
                                <a:gd name="T7" fmla="*/ 2663 h 150"/>
                                <a:gd name="T8" fmla="+- 0 14782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818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806 14263"/>
                                <a:gd name="T17" fmla="*/ T16 w 1417"/>
                                <a:gd name="T18" fmla="+- 0 2663 2552"/>
                                <a:gd name="T19" fmla="*/ 266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43" y="111"/>
                                  </a:moveTo>
                                  <a:lnTo>
                                    <a:pt x="507" y="111"/>
                                  </a:lnTo>
                                  <a:lnTo>
                                    <a:pt x="519" y="149"/>
                                  </a:lnTo>
                                  <a:lnTo>
                                    <a:pt x="555" y="149"/>
                                  </a:lnTo>
                                  <a:lnTo>
                                    <a:pt x="543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984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780 14263"/>
                                <a:gd name="T1" fmla="*/ T0 w 1417"/>
                                <a:gd name="T2" fmla="+- 0 2579 2552"/>
                                <a:gd name="T3" fmla="*/ 2579 h 150"/>
                                <a:gd name="T4" fmla="+- 0 14749 14263"/>
                                <a:gd name="T5" fmla="*/ T4 w 1417"/>
                                <a:gd name="T6" fmla="+- 0 2579 2552"/>
                                <a:gd name="T7" fmla="*/ 2579 h 150"/>
                                <a:gd name="T8" fmla="+- 0 14751 14263"/>
                                <a:gd name="T9" fmla="*/ T8 w 1417"/>
                                <a:gd name="T10" fmla="+- 0 2588 2552"/>
                                <a:gd name="T11" fmla="*/ 2588 h 150"/>
                                <a:gd name="T12" fmla="+- 0 14754 14263"/>
                                <a:gd name="T13" fmla="*/ T12 w 1417"/>
                                <a:gd name="T14" fmla="+- 0 2599 2552"/>
                                <a:gd name="T15" fmla="*/ 2599 h 150"/>
                                <a:gd name="T16" fmla="+- 0 14756 14263"/>
                                <a:gd name="T17" fmla="*/ T16 w 1417"/>
                                <a:gd name="T18" fmla="+- 0 2607 2552"/>
                                <a:gd name="T19" fmla="*/ 2607 h 150"/>
                                <a:gd name="T20" fmla="+- 0 14765 14263"/>
                                <a:gd name="T21" fmla="*/ T20 w 1417"/>
                                <a:gd name="T22" fmla="+- 0 2639 2552"/>
                                <a:gd name="T23" fmla="*/ 2639 h 150"/>
                                <a:gd name="T24" fmla="+- 0 14798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780 14263"/>
                                <a:gd name="T29" fmla="*/ T28 w 1417"/>
                                <a:gd name="T30" fmla="+- 0 2579 2552"/>
                                <a:gd name="T31" fmla="*/ 2579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17" y="27"/>
                                  </a:moveTo>
                                  <a:lnTo>
                                    <a:pt x="486" y="27"/>
                                  </a:lnTo>
                                  <a:lnTo>
                                    <a:pt x="488" y="36"/>
                                  </a:lnTo>
                                  <a:lnTo>
                                    <a:pt x="491" y="47"/>
                                  </a:lnTo>
                                  <a:lnTo>
                                    <a:pt x="493" y="55"/>
                                  </a:lnTo>
                                  <a:lnTo>
                                    <a:pt x="502" y="87"/>
                                  </a:lnTo>
                                  <a:lnTo>
                                    <a:pt x="535" y="87"/>
                                  </a:lnTo>
                                  <a:lnTo>
                                    <a:pt x="51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983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16 14263"/>
                                <a:gd name="T1" fmla="*/ T0 w 1417"/>
                                <a:gd name="T2" fmla="+- 0 2552 2552"/>
                                <a:gd name="T3" fmla="*/ 2552 h 150"/>
                                <a:gd name="T4" fmla="+- 0 14852 14263"/>
                                <a:gd name="T5" fmla="*/ T4 w 1417"/>
                                <a:gd name="T6" fmla="+- 0 2574 2552"/>
                                <a:gd name="T7" fmla="*/ 2574 h 150"/>
                                <a:gd name="T8" fmla="+- 0 14831 14263"/>
                                <a:gd name="T9" fmla="*/ T8 w 1417"/>
                                <a:gd name="T10" fmla="+- 0 2610 2552"/>
                                <a:gd name="T11" fmla="*/ 2610 h 150"/>
                                <a:gd name="T12" fmla="+- 0 14832 14263"/>
                                <a:gd name="T13" fmla="*/ T12 w 1417"/>
                                <a:gd name="T14" fmla="+- 0 2638 2552"/>
                                <a:gd name="T15" fmla="*/ 2638 h 150"/>
                                <a:gd name="T16" fmla="+- 0 14877 14263"/>
                                <a:gd name="T17" fmla="*/ T16 w 1417"/>
                                <a:gd name="T18" fmla="+- 0 2698 2552"/>
                                <a:gd name="T19" fmla="*/ 2698 h 150"/>
                                <a:gd name="T20" fmla="+- 0 14896 14263"/>
                                <a:gd name="T21" fmla="*/ T20 w 1417"/>
                                <a:gd name="T22" fmla="+- 0 2702 2552"/>
                                <a:gd name="T23" fmla="*/ 2702 h 150"/>
                                <a:gd name="T24" fmla="+- 0 14923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4944 14263"/>
                                <a:gd name="T29" fmla="*/ T28 w 1417"/>
                                <a:gd name="T30" fmla="+- 0 2699 2552"/>
                                <a:gd name="T31" fmla="*/ 2699 h 150"/>
                                <a:gd name="T32" fmla="+- 0 14957 14263"/>
                                <a:gd name="T33" fmla="*/ T32 w 1417"/>
                                <a:gd name="T34" fmla="+- 0 2695 2552"/>
                                <a:gd name="T35" fmla="*/ 2695 h 150"/>
                                <a:gd name="T36" fmla="+- 0 14958 14263"/>
                                <a:gd name="T37" fmla="*/ T36 w 1417"/>
                                <a:gd name="T38" fmla="+- 0 2676 2552"/>
                                <a:gd name="T39" fmla="*/ 2676 h 150"/>
                                <a:gd name="T40" fmla="+- 0 14911 14263"/>
                                <a:gd name="T41" fmla="*/ T40 w 1417"/>
                                <a:gd name="T42" fmla="+- 0 2676 2552"/>
                                <a:gd name="T43" fmla="*/ 2676 h 150"/>
                                <a:gd name="T44" fmla="+- 0 14889 14263"/>
                                <a:gd name="T45" fmla="*/ T44 w 1417"/>
                                <a:gd name="T46" fmla="+- 0 2671 2552"/>
                                <a:gd name="T47" fmla="*/ 2671 h 150"/>
                                <a:gd name="T48" fmla="+- 0 14873 14263"/>
                                <a:gd name="T49" fmla="*/ T48 w 1417"/>
                                <a:gd name="T50" fmla="+- 0 2658 2552"/>
                                <a:gd name="T51" fmla="*/ 2658 h 150"/>
                                <a:gd name="T52" fmla="+- 0 14865 14263"/>
                                <a:gd name="T53" fmla="*/ T52 w 1417"/>
                                <a:gd name="T54" fmla="+- 0 2637 2552"/>
                                <a:gd name="T55" fmla="*/ 2637 h 150"/>
                                <a:gd name="T56" fmla="+- 0 14869 14263"/>
                                <a:gd name="T57" fmla="*/ T56 w 1417"/>
                                <a:gd name="T58" fmla="+- 0 2609 2552"/>
                                <a:gd name="T59" fmla="*/ 2609 h 150"/>
                                <a:gd name="T60" fmla="+- 0 14880 14263"/>
                                <a:gd name="T61" fmla="*/ T60 w 1417"/>
                                <a:gd name="T62" fmla="+- 0 2591 2552"/>
                                <a:gd name="T63" fmla="*/ 2591 h 150"/>
                                <a:gd name="T64" fmla="+- 0 14897 14263"/>
                                <a:gd name="T65" fmla="*/ T64 w 1417"/>
                                <a:gd name="T66" fmla="+- 0 2582 2552"/>
                                <a:gd name="T67" fmla="*/ 2582 h 150"/>
                                <a:gd name="T68" fmla="+- 0 14926 14263"/>
                                <a:gd name="T69" fmla="*/ T68 w 1417"/>
                                <a:gd name="T70" fmla="+- 0 2581 2552"/>
                                <a:gd name="T71" fmla="*/ 2581 h 150"/>
                                <a:gd name="T72" fmla="+- 0 14943 14263"/>
                                <a:gd name="T73" fmla="*/ T72 w 1417"/>
                                <a:gd name="T74" fmla="+- 0 2581 2552"/>
                                <a:gd name="T75" fmla="*/ 2581 h 150"/>
                                <a:gd name="T76" fmla="+- 0 14955 14263"/>
                                <a:gd name="T77" fmla="*/ T76 w 1417"/>
                                <a:gd name="T78" fmla="+- 0 2559 2552"/>
                                <a:gd name="T79" fmla="*/ 2559 h 150"/>
                                <a:gd name="T80" fmla="+- 0 14939 14263"/>
                                <a:gd name="T81" fmla="*/ T80 w 1417"/>
                                <a:gd name="T82" fmla="+- 0 2555 2552"/>
                                <a:gd name="T83" fmla="*/ 2555 h 150"/>
                                <a:gd name="T84" fmla="+- 0 14916 14263"/>
                                <a:gd name="T85" fmla="*/ T84 w 1417"/>
                                <a:gd name="T86" fmla="+- 0 2552 2552"/>
                                <a:gd name="T87" fmla="*/ 255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53" y="0"/>
                                  </a:moveTo>
                                  <a:lnTo>
                                    <a:pt x="589" y="22"/>
                                  </a:lnTo>
                                  <a:lnTo>
                                    <a:pt x="568" y="58"/>
                                  </a:lnTo>
                                  <a:lnTo>
                                    <a:pt x="569" y="86"/>
                                  </a:lnTo>
                                  <a:lnTo>
                                    <a:pt x="614" y="146"/>
                                  </a:lnTo>
                                  <a:lnTo>
                                    <a:pt x="633" y="150"/>
                                  </a:lnTo>
                                  <a:lnTo>
                                    <a:pt x="660" y="149"/>
                                  </a:lnTo>
                                  <a:lnTo>
                                    <a:pt x="681" y="147"/>
                                  </a:lnTo>
                                  <a:lnTo>
                                    <a:pt x="694" y="143"/>
                                  </a:lnTo>
                                  <a:lnTo>
                                    <a:pt x="695" y="124"/>
                                  </a:lnTo>
                                  <a:lnTo>
                                    <a:pt x="648" y="124"/>
                                  </a:lnTo>
                                  <a:lnTo>
                                    <a:pt x="626" y="119"/>
                                  </a:lnTo>
                                  <a:lnTo>
                                    <a:pt x="610" y="106"/>
                                  </a:lnTo>
                                  <a:lnTo>
                                    <a:pt x="602" y="85"/>
                                  </a:lnTo>
                                  <a:lnTo>
                                    <a:pt x="606" y="57"/>
                                  </a:lnTo>
                                  <a:lnTo>
                                    <a:pt x="617" y="39"/>
                                  </a:lnTo>
                                  <a:lnTo>
                                    <a:pt x="634" y="30"/>
                                  </a:lnTo>
                                  <a:lnTo>
                                    <a:pt x="663" y="29"/>
                                  </a:lnTo>
                                  <a:lnTo>
                                    <a:pt x="680" y="29"/>
                                  </a:lnTo>
                                  <a:lnTo>
                                    <a:pt x="692" y="7"/>
                                  </a:lnTo>
                                  <a:lnTo>
                                    <a:pt x="676" y="3"/>
                                  </a:lnTo>
                                  <a:lnTo>
                                    <a:pt x="6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982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59 14263"/>
                                <a:gd name="T1" fmla="*/ T0 w 1417"/>
                                <a:gd name="T2" fmla="+- 0 2617 2552"/>
                                <a:gd name="T3" fmla="*/ 2617 h 150"/>
                                <a:gd name="T4" fmla="+- 0 14905 14263"/>
                                <a:gd name="T5" fmla="*/ T4 w 1417"/>
                                <a:gd name="T6" fmla="+- 0 2617 2552"/>
                                <a:gd name="T7" fmla="*/ 2617 h 150"/>
                                <a:gd name="T8" fmla="+- 0 14905 14263"/>
                                <a:gd name="T9" fmla="*/ T8 w 1417"/>
                                <a:gd name="T10" fmla="+- 0 2643 2552"/>
                                <a:gd name="T11" fmla="*/ 2643 h 150"/>
                                <a:gd name="T12" fmla="+- 0 14927 14263"/>
                                <a:gd name="T13" fmla="*/ T12 w 1417"/>
                                <a:gd name="T14" fmla="+- 0 2643 2552"/>
                                <a:gd name="T15" fmla="*/ 2643 h 150"/>
                                <a:gd name="T16" fmla="+- 0 14927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925 14263"/>
                                <a:gd name="T21" fmla="*/ T20 w 1417"/>
                                <a:gd name="T22" fmla="+- 0 2675 2552"/>
                                <a:gd name="T23" fmla="*/ 2675 h 150"/>
                                <a:gd name="T24" fmla="+- 0 14919 14263"/>
                                <a:gd name="T25" fmla="*/ T24 w 1417"/>
                                <a:gd name="T26" fmla="+- 0 2676 2552"/>
                                <a:gd name="T27" fmla="*/ 2676 h 150"/>
                                <a:gd name="T28" fmla="+- 0 14958 14263"/>
                                <a:gd name="T29" fmla="*/ T28 w 1417"/>
                                <a:gd name="T30" fmla="+- 0 2676 2552"/>
                                <a:gd name="T31" fmla="*/ 2676 h 150"/>
                                <a:gd name="T32" fmla="+- 0 14959 14263"/>
                                <a:gd name="T33" fmla="*/ T32 w 1417"/>
                                <a:gd name="T34" fmla="+- 0 2617 2552"/>
                                <a:gd name="T35" fmla="*/ 261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96" y="65"/>
                                  </a:moveTo>
                                  <a:lnTo>
                                    <a:pt x="642" y="65"/>
                                  </a:lnTo>
                                  <a:lnTo>
                                    <a:pt x="642" y="91"/>
                                  </a:lnTo>
                                  <a:lnTo>
                                    <a:pt x="664" y="91"/>
                                  </a:lnTo>
                                  <a:lnTo>
                                    <a:pt x="664" y="122"/>
                                  </a:lnTo>
                                  <a:lnTo>
                                    <a:pt x="662" y="123"/>
                                  </a:lnTo>
                                  <a:lnTo>
                                    <a:pt x="656" y="124"/>
                                  </a:lnTo>
                                  <a:lnTo>
                                    <a:pt x="695" y="124"/>
                                  </a:lnTo>
                                  <a:lnTo>
                                    <a:pt x="69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981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43 14263"/>
                                <a:gd name="T1" fmla="*/ T0 w 1417"/>
                                <a:gd name="T2" fmla="+- 0 2581 2552"/>
                                <a:gd name="T3" fmla="*/ 2581 h 150"/>
                                <a:gd name="T4" fmla="+- 0 14926 14263"/>
                                <a:gd name="T5" fmla="*/ T4 w 1417"/>
                                <a:gd name="T6" fmla="+- 0 2581 2552"/>
                                <a:gd name="T7" fmla="*/ 2581 h 150"/>
                                <a:gd name="T8" fmla="+- 0 14942 14263"/>
                                <a:gd name="T9" fmla="*/ T8 w 1417"/>
                                <a:gd name="T10" fmla="+- 0 2584 2552"/>
                                <a:gd name="T11" fmla="*/ 2584 h 150"/>
                                <a:gd name="T12" fmla="+- 0 14943 14263"/>
                                <a:gd name="T13" fmla="*/ T12 w 1417"/>
                                <a:gd name="T14" fmla="+- 0 2581 2552"/>
                                <a:gd name="T15" fmla="*/ 258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80" y="29"/>
                                  </a:moveTo>
                                  <a:lnTo>
                                    <a:pt x="663" y="29"/>
                                  </a:lnTo>
                                  <a:lnTo>
                                    <a:pt x="679" y="32"/>
                                  </a:lnTo>
                                  <a:lnTo>
                                    <a:pt x="68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980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081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990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990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084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084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5023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5023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5078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5078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5023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5023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5081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5081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818" y="2"/>
                                  </a:moveTo>
                                  <a:lnTo>
                                    <a:pt x="727" y="2"/>
                                  </a:lnTo>
                                  <a:lnTo>
                                    <a:pt x="727" y="149"/>
                                  </a:lnTo>
                                  <a:lnTo>
                                    <a:pt x="821" y="149"/>
                                  </a:lnTo>
                                  <a:lnTo>
                                    <a:pt x="821" y="122"/>
                                  </a:lnTo>
                                  <a:lnTo>
                                    <a:pt x="760" y="122"/>
                                  </a:lnTo>
                                  <a:lnTo>
                                    <a:pt x="760" y="87"/>
                                  </a:lnTo>
                                  <a:lnTo>
                                    <a:pt x="815" y="87"/>
                                  </a:lnTo>
                                  <a:lnTo>
                                    <a:pt x="815" y="60"/>
                                  </a:lnTo>
                                  <a:lnTo>
                                    <a:pt x="760" y="60"/>
                                  </a:lnTo>
                                  <a:lnTo>
                                    <a:pt x="760" y="29"/>
                                  </a:lnTo>
                                  <a:lnTo>
                                    <a:pt x="818" y="29"/>
                                  </a:lnTo>
                                  <a:lnTo>
                                    <a:pt x="81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979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16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117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108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139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142 14263"/>
                                <a:gd name="T17" fmla="*/ T16 w 1417"/>
                                <a:gd name="T18" fmla="+- 0 2641 2552"/>
                                <a:gd name="T19" fmla="*/ 2641 h 150"/>
                                <a:gd name="T20" fmla="+- 0 15142 14263"/>
                                <a:gd name="T21" fmla="*/ T20 w 1417"/>
                                <a:gd name="T22" fmla="+- 0 2626 2552"/>
                                <a:gd name="T23" fmla="*/ 2626 h 150"/>
                                <a:gd name="T24" fmla="+- 0 15144 14263"/>
                                <a:gd name="T25" fmla="*/ T24 w 1417"/>
                                <a:gd name="T26" fmla="+- 0 2585 2552"/>
                                <a:gd name="T27" fmla="*/ 2585 h 150"/>
                                <a:gd name="T28" fmla="+- 0 15145 14263"/>
                                <a:gd name="T29" fmla="*/ T28 w 1417"/>
                                <a:gd name="T30" fmla="+- 0 2584 2552"/>
                                <a:gd name="T31" fmla="*/ 2584 h 150"/>
                                <a:gd name="T32" fmla="+- 0 15171 14263"/>
                                <a:gd name="T33" fmla="*/ T32 w 1417"/>
                                <a:gd name="T34" fmla="+- 0 2584 2552"/>
                                <a:gd name="T35" fmla="*/ 2584 h 150"/>
                                <a:gd name="T36" fmla="+- 0 15162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899" y="2"/>
                                  </a:moveTo>
                                  <a:lnTo>
                                    <a:pt x="854" y="2"/>
                                  </a:lnTo>
                                  <a:lnTo>
                                    <a:pt x="845" y="149"/>
                                  </a:lnTo>
                                  <a:lnTo>
                                    <a:pt x="876" y="149"/>
                                  </a:lnTo>
                                  <a:lnTo>
                                    <a:pt x="879" y="89"/>
                                  </a:lnTo>
                                  <a:lnTo>
                                    <a:pt x="879" y="74"/>
                                  </a:lnTo>
                                  <a:lnTo>
                                    <a:pt x="881" y="33"/>
                                  </a:lnTo>
                                  <a:lnTo>
                                    <a:pt x="882" y="32"/>
                                  </a:lnTo>
                                  <a:lnTo>
                                    <a:pt x="908" y="32"/>
                                  </a:lnTo>
                                  <a:lnTo>
                                    <a:pt x="89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978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264 14263"/>
                                <a:gd name="T1" fmla="*/ T0 w 1417"/>
                                <a:gd name="T2" fmla="+- 0 2584 2552"/>
                                <a:gd name="T3" fmla="*/ 2584 h 150"/>
                                <a:gd name="T4" fmla="+- 0 15235 14263"/>
                                <a:gd name="T5" fmla="*/ T4 w 1417"/>
                                <a:gd name="T6" fmla="+- 0 2584 2552"/>
                                <a:gd name="T7" fmla="*/ 2584 h 150"/>
                                <a:gd name="T8" fmla="+- 0 15235 14263"/>
                                <a:gd name="T9" fmla="*/ T8 w 1417"/>
                                <a:gd name="T10" fmla="+- 0 2605 2552"/>
                                <a:gd name="T11" fmla="*/ 2605 h 150"/>
                                <a:gd name="T12" fmla="+- 0 15235 14263"/>
                                <a:gd name="T13" fmla="*/ T12 w 1417"/>
                                <a:gd name="T14" fmla="+- 0 2626 2552"/>
                                <a:gd name="T15" fmla="*/ 2626 h 150"/>
                                <a:gd name="T16" fmla="+- 0 15236 14263"/>
                                <a:gd name="T17" fmla="*/ T16 w 1417"/>
                                <a:gd name="T18" fmla="+- 0 2645 2552"/>
                                <a:gd name="T19" fmla="*/ 2645 h 150"/>
                                <a:gd name="T20" fmla="+- 0 15238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5271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5264 14263"/>
                                <a:gd name="T29" fmla="*/ T28 w 1417"/>
                                <a:gd name="T30" fmla="+- 0 2584 2552"/>
                                <a:gd name="T31" fmla="*/ 258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001" y="32"/>
                                  </a:moveTo>
                                  <a:lnTo>
                                    <a:pt x="972" y="32"/>
                                  </a:lnTo>
                                  <a:lnTo>
                                    <a:pt x="972" y="53"/>
                                  </a:lnTo>
                                  <a:lnTo>
                                    <a:pt x="972" y="74"/>
                                  </a:lnTo>
                                  <a:lnTo>
                                    <a:pt x="973" y="93"/>
                                  </a:lnTo>
                                  <a:lnTo>
                                    <a:pt x="975" y="149"/>
                                  </a:lnTo>
                                  <a:lnTo>
                                    <a:pt x="1008" y="149"/>
                                  </a:lnTo>
                                  <a:lnTo>
                                    <a:pt x="100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977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171 14263"/>
                                <a:gd name="T1" fmla="*/ T0 w 1417"/>
                                <a:gd name="T2" fmla="+- 0 2584 2552"/>
                                <a:gd name="T3" fmla="*/ 2584 h 150"/>
                                <a:gd name="T4" fmla="+- 0 15145 14263"/>
                                <a:gd name="T5" fmla="*/ T4 w 1417"/>
                                <a:gd name="T6" fmla="+- 0 2584 2552"/>
                                <a:gd name="T7" fmla="*/ 2584 h 150"/>
                                <a:gd name="T8" fmla="+- 0 15149 14263"/>
                                <a:gd name="T9" fmla="*/ T8 w 1417"/>
                                <a:gd name="T10" fmla="+- 0 2604 2552"/>
                                <a:gd name="T11" fmla="*/ 2604 h 150"/>
                                <a:gd name="T12" fmla="+- 0 15153 14263"/>
                                <a:gd name="T13" fmla="*/ T12 w 1417"/>
                                <a:gd name="T14" fmla="+- 0 2624 2552"/>
                                <a:gd name="T15" fmla="*/ 2624 h 150"/>
                                <a:gd name="T16" fmla="+- 0 15174 14263"/>
                                <a:gd name="T17" fmla="*/ T16 w 1417"/>
                                <a:gd name="T18" fmla="+- 0 2699 2552"/>
                                <a:gd name="T19" fmla="*/ 2699 h 150"/>
                                <a:gd name="T20" fmla="+- 0 15200 14263"/>
                                <a:gd name="T21" fmla="*/ T20 w 1417"/>
                                <a:gd name="T22" fmla="+- 0 2699 2552"/>
                                <a:gd name="T23" fmla="*/ 2699 h 150"/>
                                <a:gd name="T24" fmla="+- 0 15213 14263"/>
                                <a:gd name="T25" fmla="*/ T24 w 1417"/>
                                <a:gd name="T26" fmla="+- 0 2656 2552"/>
                                <a:gd name="T27" fmla="*/ 2656 h 150"/>
                                <a:gd name="T28" fmla="+- 0 15189 14263"/>
                                <a:gd name="T29" fmla="*/ T28 w 1417"/>
                                <a:gd name="T30" fmla="+- 0 2656 2552"/>
                                <a:gd name="T31" fmla="*/ 2656 h 150"/>
                                <a:gd name="T32" fmla="+- 0 15185 14263"/>
                                <a:gd name="T33" fmla="*/ T32 w 1417"/>
                                <a:gd name="T34" fmla="+- 0 2636 2552"/>
                                <a:gd name="T35" fmla="*/ 2636 h 150"/>
                                <a:gd name="T36" fmla="+- 0 15180 14263"/>
                                <a:gd name="T37" fmla="*/ T36 w 1417"/>
                                <a:gd name="T38" fmla="+- 0 2617 2552"/>
                                <a:gd name="T39" fmla="*/ 2617 h 150"/>
                                <a:gd name="T40" fmla="+- 0 15171 14263"/>
                                <a:gd name="T41" fmla="*/ T40 w 1417"/>
                                <a:gd name="T42" fmla="+- 0 2584 2552"/>
                                <a:gd name="T43" fmla="*/ 258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908" y="32"/>
                                  </a:moveTo>
                                  <a:lnTo>
                                    <a:pt x="882" y="32"/>
                                  </a:lnTo>
                                  <a:lnTo>
                                    <a:pt x="886" y="52"/>
                                  </a:lnTo>
                                  <a:lnTo>
                                    <a:pt x="890" y="72"/>
                                  </a:lnTo>
                                  <a:lnTo>
                                    <a:pt x="911" y="147"/>
                                  </a:lnTo>
                                  <a:lnTo>
                                    <a:pt x="937" y="147"/>
                                  </a:lnTo>
                                  <a:lnTo>
                                    <a:pt x="950" y="104"/>
                                  </a:lnTo>
                                  <a:lnTo>
                                    <a:pt x="926" y="104"/>
                                  </a:lnTo>
                                  <a:lnTo>
                                    <a:pt x="922" y="84"/>
                                  </a:lnTo>
                                  <a:lnTo>
                                    <a:pt x="917" y="65"/>
                                  </a:lnTo>
                                  <a:lnTo>
                                    <a:pt x="90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976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263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219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203 14263"/>
                                <a:gd name="T9" fmla="*/ T8 w 1417"/>
                                <a:gd name="T10" fmla="+- 0 2603 2552"/>
                                <a:gd name="T11" fmla="*/ 2603 h 150"/>
                                <a:gd name="T12" fmla="+- 0 15198 14263"/>
                                <a:gd name="T13" fmla="*/ T12 w 1417"/>
                                <a:gd name="T14" fmla="+- 0 2622 2552"/>
                                <a:gd name="T15" fmla="*/ 2622 h 150"/>
                                <a:gd name="T16" fmla="+- 0 15193 14263"/>
                                <a:gd name="T17" fmla="*/ T16 w 1417"/>
                                <a:gd name="T18" fmla="+- 0 2642 2552"/>
                                <a:gd name="T19" fmla="*/ 2642 h 150"/>
                                <a:gd name="T20" fmla="+- 0 15189 14263"/>
                                <a:gd name="T21" fmla="*/ T20 w 1417"/>
                                <a:gd name="T22" fmla="+- 0 2656 2552"/>
                                <a:gd name="T23" fmla="*/ 2656 h 150"/>
                                <a:gd name="T24" fmla="+- 0 15213 14263"/>
                                <a:gd name="T25" fmla="*/ T24 w 1417"/>
                                <a:gd name="T26" fmla="+- 0 2656 2552"/>
                                <a:gd name="T27" fmla="*/ 2656 h 150"/>
                                <a:gd name="T28" fmla="+- 0 15218 14263"/>
                                <a:gd name="T29" fmla="*/ T28 w 1417"/>
                                <a:gd name="T30" fmla="+- 0 2641 2552"/>
                                <a:gd name="T31" fmla="*/ 2641 h 150"/>
                                <a:gd name="T32" fmla="+- 0 15224 14263"/>
                                <a:gd name="T33" fmla="*/ T32 w 1417"/>
                                <a:gd name="T34" fmla="+- 0 2623 2552"/>
                                <a:gd name="T35" fmla="*/ 2623 h 150"/>
                                <a:gd name="T36" fmla="+- 0 15229 14263"/>
                                <a:gd name="T37" fmla="*/ T36 w 1417"/>
                                <a:gd name="T38" fmla="+- 0 2603 2552"/>
                                <a:gd name="T39" fmla="*/ 2603 h 150"/>
                                <a:gd name="T40" fmla="+- 0 15235 14263"/>
                                <a:gd name="T41" fmla="*/ T40 w 1417"/>
                                <a:gd name="T42" fmla="+- 0 2584 2552"/>
                                <a:gd name="T43" fmla="*/ 2584 h 150"/>
                                <a:gd name="T44" fmla="+- 0 15264 14263"/>
                                <a:gd name="T45" fmla="*/ T44 w 1417"/>
                                <a:gd name="T46" fmla="+- 0 2584 2552"/>
                                <a:gd name="T47" fmla="*/ 2584 h 150"/>
                                <a:gd name="T48" fmla="+- 0 15263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000" y="2"/>
                                  </a:moveTo>
                                  <a:lnTo>
                                    <a:pt x="956" y="2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935" y="70"/>
                                  </a:lnTo>
                                  <a:lnTo>
                                    <a:pt x="930" y="90"/>
                                  </a:lnTo>
                                  <a:lnTo>
                                    <a:pt x="926" y="104"/>
                                  </a:lnTo>
                                  <a:lnTo>
                                    <a:pt x="950" y="104"/>
                                  </a:lnTo>
                                  <a:lnTo>
                                    <a:pt x="955" y="89"/>
                                  </a:lnTo>
                                  <a:lnTo>
                                    <a:pt x="961" y="71"/>
                                  </a:lnTo>
                                  <a:lnTo>
                                    <a:pt x="966" y="51"/>
                                  </a:lnTo>
                                  <a:lnTo>
                                    <a:pt x="972" y="32"/>
                                  </a:lnTo>
                                  <a:lnTo>
                                    <a:pt x="1001" y="32"/>
                                  </a:lnTo>
                                  <a:lnTo>
                                    <a:pt x="100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975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39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301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301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395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395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5334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5334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5389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5389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5334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5334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5392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5392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129" y="2"/>
                                  </a:moveTo>
                                  <a:lnTo>
                                    <a:pt x="1038" y="2"/>
                                  </a:lnTo>
                                  <a:lnTo>
                                    <a:pt x="1038" y="149"/>
                                  </a:lnTo>
                                  <a:lnTo>
                                    <a:pt x="1132" y="149"/>
                                  </a:lnTo>
                                  <a:lnTo>
                                    <a:pt x="1132" y="122"/>
                                  </a:lnTo>
                                  <a:lnTo>
                                    <a:pt x="1071" y="122"/>
                                  </a:lnTo>
                                  <a:lnTo>
                                    <a:pt x="1071" y="87"/>
                                  </a:lnTo>
                                  <a:lnTo>
                                    <a:pt x="1126" y="87"/>
                                  </a:lnTo>
                                  <a:lnTo>
                                    <a:pt x="1126" y="60"/>
                                  </a:lnTo>
                                  <a:lnTo>
                                    <a:pt x="1071" y="60"/>
                                  </a:lnTo>
                                  <a:lnTo>
                                    <a:pt x="1071" y="29"/>
                                  </a:lnTo>
                                  <a:lnTo>
                                    <a:pt x="1129" y="29"/>
                                  </a:lnTo>
                                  <a:lnTo>
                                    <a:pt x="112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974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461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422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422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453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453 14263"/>
                                <a:gd name="T17" fmla="*/ T16 w 1417"/>
                                <a:gd name="T18" fmla="+- 0 2635 2552"/>
                                <a:gd name="T19" fmla="*/ 2635 h 150"/>
                                <a:gd name="T20" fmla="+- 0 15452 14263"/>
                                <a:gd name="T21" fmla="*/ T20 w 1417"/>
                                <a:gd name="T22" fmla="+- 0 2615 2552"/>
                                <a:gd name="T23" fmla="*/ 2615 h 150"/>
                                <a:gd name="T24" fmla="+- 0 15452 14263"/>
                                <a:gd name="T25" fmla="*/ T24 w 1417"/>
                                <a:gd name="T26" fmla="+- 0 2597 2552"/>
                                <a:gd name="T27" fmla="*/ 2597 h 150"/>
                                <a:gd name="T28" fmla="+- 0 15452 14263"/>
                                <a:gd name="T29" fmla="*/ T28 w 1417"/>
                                <a:gd name="T30" fmla="+- 0 2592 2552"/>
                                <a:gd name="T31" fmla="*/ 2592 h 150"/>
                                <a:gd name="T32" fmla="+- 0 15483 14263"/>
                                <a:gd name="T33" fmla="*/ T32 w 1417"/>
                                <a:gd name="T34" fmla="+- 0 2592 2552"/>
                                <a:gd name="T35" fmla="*/ 2592 h 150"/>
                                <a:gd name="T36" fmla="+- 0 15461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198" y="2"/>
                                  </a:moveTo>
                                  <a:lnTo>
                                    <a:pt x="1159" y="2"/>
                                  </a:lnTo>
                                  <a:lnTo>
                                    <a:pt x="1159" y="149"/>
                                  </a:lnTo>
                                  <a:lnTo>
                                    <a:pt x="1190" y="149"/>
                                  </a:lnTo>
                                  <a:lnTo>
                                    <a:pt x="1190" y="83"/>
                                  </a:lnTo>
                                  <a:lnTo>
                                    <a:pt x="1189" y="63"/>
                                  </a:lnTo>
                                  <a:lnTo>
                                    <a:pt x="1189" y="45"/>
                                  </a:lnTo>
                                  <a:lnTo>
                                    <a:pt x="1189" y="40"/>
                                  </a:lnTo>
                                  <a:lnTo>
                                    <a:pt x="1220" y="40"/>
                                  </a:lnTo>
                                  <a:lnTo>
                                    <a:pt x="119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973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483 14263"/>
                                <a:gd name="T1" fmla="*/ T0 w 1417"/>
                                <a:gd name="T2" fmla="+- 0 2592 2552"/>
                                <a:gd name="T3" fmla="*/ 2592 h 150"/>
                                <a:gd name="T4" fmla="+- 0 15452 14263"/>
                                <a:gd name="T5" fmla="*/ T4 w 1417"/>
                                <a:gd name="T6" fmla="+- 0 2592 2552"/>
                                <a:gd name="T7" fmla="*/ 2592 h 150"/>
                                <a:gd name="T8" fmla="+- 0 15460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5470 14263"/>
                                <a:gd name="T13" fmla="*/ T12 w 1417"/>
                                <a:gd name="T14" fmla="+- 0 2629 2552"/>
                                <a:gd name="T15" fmla="*/ 2629 h 150"/>
                                <a:gd name="T16" fmla="+- 0 15509 14263"/>
                                <a:gd name="T17" fmla="*/ T16 w 1417"/>
                                <a:gd name="T18" fmla="+- 0 2701 2552"/>
                                <a:gd name="T19" fmla="*/ 2701 h 150"/>
                                <a:gd name="T20" fmla="+- 0 15544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5544 14263"/>
                                <a:gd name="T25" fmla="*/ T24 w 1417"/>
                                <a:gd name="T26" fmla="+- 0 2658 2552"/>
                                <a:gd name="T27" fmla="*/ 2658 h 150"/>
                                <a:gd name="T28" fmla="+- 0 15516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5508 14263"/>
                                <a:gd name="T33" fmla="*/ T32 w 1417"/>
                                <a:gd name="T34" fmla="+- 0 2640 2552"/>
                                <a:gd name="T35" fmla="*/ 2640 h 150"/>
                                <a:gd name="T36" fmla="+- 0 15499 14263"/>
                                <a:gd name="T37" fmla="*/ T36 w 1417"/>
                                <a:gd name="T38" fmla="+- 0 2622 2552"/>
                                <a:gd name="T39" fmla="*/ 2622 h 150"/>
                                <a:gd name="T40" fmla="+- 0 15483 14263"/>
                                <a:gd name="T41" fmla="*/ T40 w 1417"/>
                                <a:gd name="T42" fmla="+- 0 2592 2552"/>
                                <a:gd name="T43" fmla="*/ 259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220" y="40"/>
                                  </a:moveTo>
                                  <a:lnTo>
                                    <a:pt x="1189" y="40"/>
                                  </a:lnTo>
                                  <a:lnTo>
                                    <a:pt x="1197" y="59"/>
                                  </a:lnTo>
                                  <a:lnTo>
                                    <a:pt x="1207" y="77"/>
                                  </a:lnTo>
                                  <a:lnTo>
                                    <a:pt x="1246" y="149"/>
                                  </a:lnTo>
                                  <a:lnTo>
                                    <a:pt x="1281" y="149"/>
                                  </a:lnTo>
                                  <a:lnTo>
                                    <a:pt x="1281" y="106"/>
                                  </a:lnTo>
                                  <a:lnTo>
                                    <a:pt x="1253" y="106"/>
                                  </a:lnTo>
                                  <a:lnTo>
                                    <a:pt x="1245" y="88"/>
                                  </a:lnTo>
                                  <a:lnTo>
                                    <a:pt x="1236" y="70"/>
                                  </a:lnTo>
                                  <a:lnTo>
                                    <a:pt x="12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972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544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514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514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5514 14263"/>
                                <a:gd name="T13" fmla="*/ T12 w 1417"/>
                                <a:gd name="T14" fmla="+- 0 2615 2552"/>
                                <a:gd name="T15" fmla="*/ 2615 h 150"/>
                                <a:gd name="T16" fmla="+- 0 15514 14263"/>
                                <a:gd name="T17" fmla="*/ T16 w 1417"/>
                                <a:gd name="T18" fmla="+- 0 2622 2552"/>
                                <a:gd name="T19" fmla="*/ 2622 h 150"/>
                                <a:gd name="T20" fmla="+- 0 15515 14263"/>
                                <a:gd name="T21" fmla="*/ T20 w 1417"/>
                                <a:gd name="T22" fmla="+- 0 2638 2552"/>
                                <a:gd name="T23" fmla="*/ 2638 h 150"/>
                                <a:gd name="T24" fmla="+- 0 15516 14263"/>
                                <a:gd name="T25" fmla="*/ T24 w 1417"/>
                                <a:gd name="T26" fmla="+- 0 2657 2552"/>
                                <a:gd name="T27" fmla="*/ 2657 h 150"/>
                                <a:gd name="T28" fmla="+- 0 15516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5544 14263"/>
                                <a:gd name="T33" fmla="*/ T32 w 1417"/>
                                <a:gd name="T34" fmla="+- 0 2658 2552"/>
                                <a:gd name="T35" fmla="*/ 2658 h 150"/>
                                <a:gd name="T36" fmla="+- 0 15544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281" y="2"/>
                                  </a:moveTo>
                                  <a:lnTo>
                                    <a:pt x="1251" y="2"/>
                                  </a:lnTo>
                                  <a:lnTo>
                                    <a:pt x="1251" y="59"/>
                                  </a:lnTo>
                                  <a:lnTo>
                                    <a:pt x="1251" y="63"/>
                                  </a:lnTo>
                                  <a:lnTo>
                                    <a:pt x="1251" y="70"/>
                                  </a:lnTo>
                                  <a:lnTo>
                                    <a:pt x="1252" y="86"/>
                                  </a:lnTo>
                                  <a:lnTo>
                                    <a:pt x="1253" y="105"/>
                                  </a:lnTo>
                                  <a:lnTo>
                                    <a:pt x="1253" y="106"/>
                                  </a:lnTo>
                                  <a:lnTo>
                                    <a:pt x="1281" y="106"/>
                                  </a:lnTo>
                                  <a:lnTo>
                                    <a:pt x="128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971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640 14263"/>
                                <a:gd name="T1" fmla="*/ T0 w 1417"/>
                                <a:gd name="T2" fmla="+- 0 2582 2552"/>
                                <a:gd name="T3" fmla="*/ 2582 h 150"/>
                                <a:gd name="T4" fmla="+- 0 15606 14263"/>
                                <a:gd name="T5" fmla="*/ T4 w 1417"/>
                                <a:gd name="T6" fmla="+- 0 2582 2552"/>
                                <a:gd name="T7" fmla="*/ 2582 h 150"/>
                                <a:gd name="T8" fmla="+- 0 15606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640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640 14263"/>
                                <a:gd name="T17" fmla="*/ T16 w 1417"/>
                                <a:gd name="T18" fmla="+- 0 2582 2552"/>
                                <a:gd name="T19" fmla="*/ 258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377" y="30"/>
                                  </a:moveTo>
                                  <a:lnTo>
                                    <a:pt x="1343" y="30"/>
                                  </a:lnTo>
                                  <a:lnTo>
                                    <a:pt x="1343" y="149"/>
                                  </a:lnTo>
                                  <a:lnTo>
                                    <a:pt x="1377" y="149"/>
                                  </a:lnTo>
                                  <a:lnTo>
                                    <a:pt x="137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970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680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567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567 14263"/>
                                <a:gd name="T9" fmla="*/ T8 w 1417"/>
                                <a:gd name="T10" fmla="+- 0 2582 2552"/>
                                <a:gd name="T11" fmla="*/ 2582 h 150"/>
                                <a:gd name="T12" fmla="+- 0 15680 14263"/>
                                <a:gd name="T13" fmla="*/ T12 w 1417"/>
                                <a:gd name="T14" fmla="+- 0 2582 2552"/>
                                <a:gd name="T15" fmla="*/ 2582 h 150"/>
                                <a:gd name="T16" fmla="+- 0 15680 14263"/>
                                <a:gd name="T17" fmla="*/ T16 w 1417"/>
                                <a:gd name="T18" fmla="+- 0 2554 2552"/>
                                <a:gd name="T1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417" y="2"/>
                                  </a:moveTo>
                                  <a:lnTo>
                                    <a:pt x="1304" y="2"/>
                                  </a:lnTo>
                                  <a:lnTo>
                                    <a:pt x="1304" y="30"/>
                                  </a:lnTo>
                                  <a:lnTo>
                                    <a:pt x="1417" y="30"/>
                                  </a:lnTo>
                                  <a:lnTo>
                                    <a:pt x="14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945"/>
                        <wpg:cNvGrpSpPr>
                          <a:grpSpLocks/>
                        </wpg:cNvGrpSpPr>
                        <wpg:grpSpPr bwMode="auto">
                          <a:xfrm>
                            <a:off x="14264" y="2324"/>
                            <a:ext cx="1416" cy="190"/>
                            <a:chOff x="14264" y="2324"/>
                            <a:chExt cx="1416" cy="190"/>
                          </a:xfrm>
                        </wpg:grpSpPr>
                        <wps:wsp>
                          <wps:cNvPr id="961" name="Freeform 968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52 14264"/>
                                <a:gd name="T1" fmla="*/ T0 w 1416"/>
                                <a:gd name="T2" fmla="+- 0 2324 2324"/>
                                <a:gd name="T3" fmla="*/ 2324 h 190"/>
                                <a:gd name="T4" fmla="+- 0 14294 14264"/>
                                <a:gd name="T5" fmla="*/ T4 w 1416"/>
                                <a:gd name="T6" fmla="+- 0 2345 2324"/>
                                <a:gd name="T7" fmla="*/ 2345 h 190"/>
                                <a:gd name="T8" fmla="+- 0 14264 14264"/>
                                <a:gd name="T9" fmla="*/ T8 w 1416"/>
                                <a:gd name="T10" fmla="+- 0 2405 2324"/>
                                <a:gd name="T11" fmla="*/ 2405 h 190"/>
                                <a:gd name="T12" fmla="+- 0 14266 14264"/>
                                <a:gd name="T13" fmla="*/ T12 w 1416"/>
                                <a:gd name="T14" fmla="+- 0 2433 2324"/>
                                <a:gd name="T15" fmla="*/ 2433 h 190"/>
                                <a:gd name="T16" fmla="+- 0 14292 14264"/>
                                <a:gd name="T17" fmla="*/ T16 w 1416"/>
                                <a:gd name="T18" fmla="+- 0 2493 2324"/>
                                <a:gd name="T19" fmla="*/ 2493 h 190"/>
                                <a:gd name="T20" fmla="+- 0 14358 14264"/>
                                <a:gd name="T21" fmla="*/ T20 w 1416"/>
                                <a:gd name="T22" fmla="+- 0 2512 2324"/>
                                <a:gd name="T23" fmla="*/ 2512 h 190"/>
                                <a:gd name="T24" fmla="+- 0 14378 14264"/>
                                <a:gd name="T25" fmla="*/ T24 w 1416"/>
                                <a:gd name="T26" fmla="+- 0 2509 2324"/>
                                <a:gd name="T27" fmla="*/ 2509 h 190"/>
                                <a:gd name="T28" fmla="+- 0 14388 14264"/>
                                <a:gd name="T29" fmla="*/ T28 w 1416"/>
                                <a:gd name="T30" fmla="+- 0 2506 2324"/>
                                <a:gd name="T31" fmla="*/ 2506 h 190"/>
                                <a:gd name="T32" fmla="+- 0 14385 14264"/>
                                <a:gd name="T33" fmla="*/ T32 w 1416"/>
                                <a:gd name="T34" fmla="+- 0 2479 2324"/>
                                <a:gd name="T35" fmla="*/ 2479 h 190"/>
                                <a:gd name="T36" fmla="+- 0 14353 14264"/>
                                <a:gd name="T37" fmla="*/ T36 w 1416"/>
                                <a:gd name="T38" fmla="+- 0 2479 2324"/>
                                <a:gd name="T39" fmla="*/ 2479 h 190"/>
                                <a:gd name="T40" fmla="+- 0 14331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4315 14264"/>
                                <a:gd name="T45" fmla="*/ T44 w 1416"/>
                                <a:gd name="T46" fmla="+- 0 2462 2324"/>
                                <a:gd name="T47" fmla="*/ 2462 h 190"/>
                                <a:gd name="T48" fmla="+- 0 14305 14264"/>
                                <a:gd name="T49" fmla="*/ T48 w 1416"/>
                                <a:gd name="T50" fmla="+- 0 2443 2324"/>
                                <a:gd name="T51" fmla="*/ 2443 h 190"/>
                                <a:gd name="T52" fmla="+- 0 14306 14264"/>
                                <a:gd name="T53" fmla="*/ T52 w 1416"/>
                                <a:gd name="T54" fmla="+- 0 2410 2324"/>
                                <a:gd name="T55" fmla="*/ 2410 h 190"/>
                                <a:gd name="T56" fmla="+- 0 14352 14264"/>
                                <a:gd name="T57" fmla="*/ T56 w 1416"/>
                                <a:gd name="T58" fmla="+- 0 2358 2324"/>
                                <a:gd name="T59" fmla="*/ 2358 h 190"/>
                                <a:gd name="T60" fmla="+- 0 14385 14264"/>
                                <a:gd name="T61" fmla="*/ T60 w 1416"/>
                                <a:gd name="T62" fmla="+- 0 2358 2324"/>
                                <a:gd name="T63" fmla="*/ 2358 h 190"/>
                                <a:gd name="T64" fmla="+- 0 14391 14264"/>
                                <a:gd name="T65" fmla="*/ T64 w 1416"/>
                                <a:gd name="T66" fmla="+- 0 2332 2324"/>
                                <a:gd name="T67" fmla="*/ 2332 h 190"/>
                                <a:gd name="T68" fmla="+- 0 14376 14264"/>
                                <a:gd name="T69" fmla="*/ T68 w 1416"/>
                                <a:gd name="T70" fmla="+- 0 2326 2324"/>
                                <a:gd name="T71" fmla="*/ 2326 h 190"/>
                                <a:gd name="T72" fmla="+- 0 14352 14264"/>
                                <a:gd name="T73" fmla="*/ T72 w 1416"/>
                                <a:gd name="T74" fmla="+- 0 2324 2324"/>
                                <a:gd name="T75" fmla="*/ 23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88" y="0"/>
                                  </a:moveTo>
                                  <a:lnTo>
                                    <a:pt x="30" y="2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28" y="169"/>
                                  </a:lnTo>
                                  <a:lnTo>
                                    <a:pt x="94" y="188"/>
                                  </a:lnTo>
                                  <a:lnTo>
                                    <a:pt x="114" y="185"/>
                                  </a:lnTo>
                                  <a:lnTo>
                                    <a:pt x="124" y="182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89" y="155"/>
                                  </a:lnTo>
                                  <a:lnTo>
                                    <a:pt x="67" y="151"/>
                                  </a:lnTo>
                                  <a:lnTo>
                                    <a:pt x="51" y="138"/>
                                  </a:lnTo>
                                  <a:lnTo>
                                    <a:pt x="41" y="119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121" y="34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967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84 14264"/>
                                <a:gd name="T1" fmla="*/ T0 w 1416"/>
                                <a:gd name="T2" fmla="+- 0 2473 2324"/>
                                <a:gd name="T3" fmla="*/ 2473 h 190"/>
                                <a:gd name="T4" fmla="+- 0 14377 14264"/>
                                <a:gd name="T5" fmla="*/ T4 w 1416"/>
                                <a:gd name="T6" fmla="+- 0 2476 2324"/>
                                <a:gd name="T7" fmla="*/ 2476 h 190"/>
                                <a:gd name="T8" fmla="+- 0 14364 14264"/>
                                <a:gd name="T9" fmla="*/ T8 w 1416"/>
                                <a:gd name="T10" fmla="+- 0 2479 2324"/>
                                <a:gd name="T11" fmla="*/ 2479 h 190"/>
                                <a:gd name="T12" fmla="+- 0 14385 14264"/>
                                <a:gd name="T13" fmla="*/ T12 w 1416"/>
                                <a:gd name="T14" fmla="+- 0 2479 2324"/>
                                <a:gd name="T15" fmla="*/ 2479 h 190"/>
                                <a:gd name="T16" fmla="+- 0 14384 14264"/>
                                <a:gd name="T17" fmla="*/ T16 w 1416"/>
                                <a:gd name="T18" fmla="+- 0 2473 2324"/>
                                <a:gd name="T19" fmla="*/ 2473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0" y="149"/>
                                  </a:moveTo>
                                  <a:lnTo>
                                    <a:pt x="113" y="152"/>
                                  </a:lnTo>
                                  <a:lnTo>
                                    <a:pt x="100" y="155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12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966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85 14264"/>
                                <a:gd name="T1" fmla="*/ T0 w 1416"/>
                                <a:gd name="T2" fmla="+- 0 2358 2324"/>
                                <a:gd name="T3" fmla="*/ 2358 h 190"/>
                                <a:gd name="T4" fmla="+- 0 14366 14264"/>
                                <a:gd name="T5" fmla="*/ T4 w 1416"/>
                                <a:gd name="T6" fmla="+- 0 2358 2324"/>
                                <a:gd name="T7" fmla="*/ 2358 h 190"/>
                                <a:gd name="T8" fmla="+- 0 14376 14264"/>
                                <a:gd name="T9" fmla="*/ T8 w 1416"/>
                                <a:gd name="T10" fmla="+- 0 2361 2324"/>
                                <a:gd name="T11" fmla="*/ 2361 h 190"/>
                                <a:gd name="T12" fmla="+- 0 14384 14264"/>
                                <a:gd name="T13" fmla="*/ T12 w 1416"/>
                                <a:gd name="T14" fmla="+- 0 2365 2324"/>
                                <a:gd name="T15" fmla="*/ 2365 h 190"/>
                                <a:gd name="T16" fmla="+- 0 14385 14264"/>
                                <a:gd name="T17" fmla="*/ T16 w 1416"/>
                                <a:gd name="T18" fmla="+- 0 2358 2324"/>
                                <a:gd name="T19" fmla="*/ 2358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1" y="34"/>
                                  </a:moveTo>
                                  <a:lnTo>
                                    <a:pt x="102" y="34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120" y="41"/>
                                  </a:lnTo>
                                  <a:lnTo>
                                    <a:pt x="12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965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482 14264"/>
                                <a:gd name="T1" fmla="*/ T0 w 1416"/>
                                <a:gd name="T2" fmla="+- 0 2324 2324"/>
                                <a:gd name="T3" fmla="*/ 2324 h 190"/>
                                <a:gd name="T4" fmla="+- 0 14426 14264"/>
                                <a:gd name="T5" fmla="*/ T4 w 1416"/>
                                <a:gd name="T6" fmla="+- 0 2349 2324"/>
                                <a:gd name="T7" fmla="*/ 2349 h 190"/>
                                <a:gd name="T8" fmla="+- 0 14404 14264"/>
                                <a:gd name="T9" fmla="*/ T8 w 1416"/>
                                <a:gd name="T10" fmla="+- 0 2414 2324"/>
                                <a:gd name="T11" fmla="*/ 2414 h 190"/>
                                <a:gd name="T12" fmla="+- 0 14406 14264"/>
                                <a:gd name="T13" fmla="*/ T12 w 1416"/>
                                <a:gd name="T14" fmla="+- 0 2441 2324"/>
                                <a:gd name="T15" fmla="*/ 2441 h 190"/>
                                <a:gd name="T16" fmla="+- 0 14436 14264"/>
                                <a:gd name="T17" fmla="*/ T16 w 1416"/>
                                <a:gd name="T18" fmla="+- 0 2499 2324"/>
                                <a:gd name="T19" fmla="*/ 2499 h 190"/>
                                <a:gd name="T20" fmla="+- 0 14474 14264"/>
                                <a:gd name="T21" fmla="*/ T20 w 1416"/>
                                <a:gd name="T22" fmla="+- 0 2513 2324"/>
                                <a:gd name="T23" fmla="*/ 2513 h 190"/>
                                <a:gd name="T24" fmla="+- 0 14497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517 14264"/>
                                <a:gd name="T29" fmla="*/ T28 w 1416"/>
                                <a:gd name="T30" fmla="+- 0 2503 2324"/>
                                <a:gd name="T31" fmla="*/ 2503 h 190"/>
                                <a:gd name="T32" fmla="+- 0 14533 14264"/>
                                <a:gd name="T33" fmla="*/ T32 w 1416"/>
                                <a:gd name="T34" fmla="+- 0 2491 2324"/>
                                <a:gd name="T35" fmla="*/ 2491 h 190"/>
                                <a:gd name="T36" fmla="+- 0 14542 14264"/>
                                <a:gd name="T37" fmla="*/ T36 w 1416"/>
                                <a:gd name="T38" fmla="+- 0 2480 2324"/>
                                <a:gd name="T39" fmla="*/ 2480 h 190"/>
                                <a:gd name="T40" fmla="+- 0 14488 14264"/>
                                <a:gd name="T41" fmla="*/ T40 w 1416"/>
                                <a:gd name="T42" fmla="+- 0 2480 2324"/>
                                <a:gd name="T43" fmla="*/ 2480 h 190"/>
                                <a:gd name="T44" fmla="+- 0 14467 14264"/>
                                <a:gd name="T45" fmla="*/ T44 w 1416"/>
                                <a:gd name="T46" fmla="+- 0 2475 2324"/>
                                <a:gd name="T47" fmla="*/ 2475 h 190"/>
                                <a:gd name="T48" fmla="+- 0 14453 14264"/>
                                <a:gd name="T49" fmla="*/ T48 w 1416"/>
                                <a:gd name="T50" fmla="+- 0 2462 2324"/>
                                <a:gd name="T51" fmla="*/ 2462 h 190"/>
                                <a:gd name="T52" fmla="+- 0 14444 14264"/>
                                <a:gd name="T53" fmla="*/ T52 w 1416"/>
                                <a:gd name="T54" fmla="+- 0 2442 2324"/>
                                <a:gd name="T55" fmla="*/ 2442 h 190"/>
                                <a:gd name="T56" fmla="+- 0 14445 14264"/>
                                <a:gd name="T57" fmla="*/ T56 w 1416"/>
                                <a:gd name="T58" fmla="+- 0 2409 2324"/>
                                <a:gd name="T59" fmla="*/ 2409 h 190"/>
                                <a:gd name="T60" fmla="+- 0 14450 14264"/>
                                <a:gd name="T61" fmla="*/ T60 w 1416"/>
                                <a:gd name="T62" fmla="+- 0 2384 2324"/>
                                <a:gd name="T63" fmla="*/ 2384 h 190"/>
                                <a:gd name="T64" fmla="+- 0 14458 14264"/>
                                <a:gd name="T65" fmla="*/ T64 w 1416"/>
                                <a:gd name="T66" fmla="+- 0 2368 2324"/>
                                <a:gd name="T67" fmla="*/ 2368 h 190"/>
                                <a:gd name="T68" fmla="+- 0 14470 14264"/>
                                <a:gd name="T69" fmla="*/ T68 w 1416"/>
                                <a:gd name="T70" fmla="+- 0 2359 2324"/>
                                <a:gd name="T71" fmla="*/ 2359 h 190"/>
                                <a:gd name="T72" fmla="+- 0 14481 14264"/>
                                <a:gd name="T73" fmla="*/ T72 w 1416"/>
                                <a:gd name="T74" fmla="+- 0 2357 2324"/>
                                <a:gd name="T75" fmla="*/ 2357 h 190"/>
                                <a:gd name="T76" fmla="+- 0 14541 14264"/>
                                <a:gd name="T77" fmla="*/ T76 w 1416"/>
                                <a:gd name="T78" fmla="+- 0 2357 2324"/>
                                <a:gd name="T79" fmla="*/ 2357 h 190"/>
                                <a:gd name="T80" fmla="+- 0 14529 14264"/>
                                <a:gd name="T81" fmla="*/ T80 w 1416"/>
                                <a:gd name="T82" fmla="+- 0 2342 2324"/>
                                <a:gd name="T83" fmla="*/ 2342 h 190"/>
                                <a:gd name="T84" fmla="+- 0 14513 14264"/>
                                <a:gd name="T85" fmla="*/ T84 w 1416"/>
                                <a:gd name="T86" fmla="+- 0 2330 2324"/>
                                <a:gd name="T87" fmla="*/ 2330 h 190"/>
                                <a:gd name="T88" fmla="+- 0 14494 14264"/>
                                <a:gd name="T89" fmla="*/ T88 w 1416"/>
                                <a:gd name="T90" fmla="+- 0 2324 2324"/>
                                <a:gd name="T91" fmla="*/ 2324 h 190"/>
                                <a:gd name="T92" fmla="+- 0 14482 14264"/>
                                <a:gd name="T93" fmla="*/ T92 w 1416"/>
                                <a:gd name="T94" fmla="+- 0 2324 2324"/>
                                <a:gd name="T95" fmla="*/ 23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218" y="0"/>
                                  </a:moveTo>
                                  <a:lnTo>
                                    <a:pt x="162" y="25"/>
                                  </a:lnTo>
                                  <a:lnTo>
                                    <a:pt x="140" y="90"/>
                                  </a:lnTo>
                                  <a:lnTo>
                                    <a:pt x="142" y="117"/>
                                  </a:lnTo>
                                  <a:lnTo>
                                    <a:pt x="172" y="175"/>
                                  </a:lnTo>
                                  <a:lnTo>
                                    <a:pt x="210" y="189"/>
                                  </a:lnTo>
                                  <a:lnTo>
                                    <a:pt x="233" y="187"/>
                                  </a:lnTo>
                                  <a:lnTo>
                                    <a:pt x="253" y="179"/>
                                  </a:lnTo>
                                  <a:lnTo>
                                    <a:pt x="269" y="167"/>
                                  </a:lnTo>
                                  <a:lnTo>
                                    <a:pt x="278" y="156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03" y="151"/>
                                  </a:lnTo>
                                  <a:lnTo>
                                    <a:pt x="189" y="138"/>
                                  </a:lnTo>
                                  <a:lnTo>
                                    <a:pt x="180" y="118"/>
                                  </a:lnTo>
                                  <a:lnTo>
                                    <a:pt x="181" y="85"/>
                                  </a:lnTo>
                                  <a:lnTo>
                                    <a:pt x="186" y="60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206" y="35"/>
                                  </a:lnTo>
                                  <a:lnTo>
                                    <a:pt x="217" y="33"/>
                                  </a:lnTo>
                                  <a:lnTo>
                                    <a:pt x="277" y="33"/>
                                  </a:lnTo>
                                  <a:lnTo>
                                    <a:pt x="265" y="18"/>
                                  </a:lnTo>
                                  <a:lnTo>
                                    <a:pt x="249" y="6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964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541 14264"/>
                                <a:gd name="T1" fmla="*/ T0 w 1416"/>
                                <a:gd name="T2" fmla="+- 0 2357 2324"/>
                                <a:gd name="T3" fmla="*/ 2357 h 190"/>
                                <a:gd name="T4" fmla="+- 0 14481 14264"/>
                                <a:gd name="T5" fmla="*/ T4 w 1416"/>
                                <a:gd name="T6" fmla="+- 0 2357 2324"/>
                                <a:gd name="T7" fmla="*/ 2357 h 190"/>
                                <a:gd name="T8" fmla="+- 0 14499 14264"/>
                                <a:gd name="T9" fmla="*/ T8 w 1416"/>
                                <a:gd name="T10" fmla="+- 0 2363 2324"/>
                                <a:gd name="T11" fmla="*/ 2363 h 190"/>
                                <a:gd name="T12" fmla="+- 0 14512 14264"/>
                                <a:gd name="T13" fmla="*/ T12 w 1416"/>
                                <a:gd name="T14" fmla="+- 0 2378 2324"/>
                                <a:gd name="T15" fmla="*/ 2378 h 190"/>
                                <a:gd name="T16" fmla="+- 0 14519 14264"/>
                                <a:gd name="T17" fmla="*/ T16 w 1416"/>
                                <a:gd name="T18" fmla="+- 0 2401 2324"/>
                                <a:gd name="T19" fmla="*/ 2401 h 190"/>
                                <a:gd name="T20" fmla="+- 0 14518 14264"/>
                                <a:gd name="T21" fmla="*/ T20 w 1416"/>
                                <a:gd name="T22" fmla="+- 0 2433 2324"/>
                                <a:gd name="T23" fmla="*/ 2433 h 190"/>
                                <a:gd name="T24" fmla="+- 0 14512 14264"/>
                                <a:gd name="T25" fmla="*/ T24 w 1416"/>
                                <a:gd name="T26" fmla="+- 0 2456 2324"/>
                                <a:gd name="T27" fmla="*/ 2456 h 190"/>
                                <a:gd name="T28" fmla="+- 0 14502 14264"/>
                                <a:gd name="T29" fmla="*/ T28 w 1416"/>
                                <a:gd name="T30" fmla="+- 0 2472 2324"/>
                                <a:gd name="T31" fmla="*/ 2472 h 190"/>
                                <a:gd name="T32" fmla="+- 0 14488 14264"/>
                                <a:gd name="T33" fmla="*/ T32 w 1416"/>
                                <a:gd name="T34" fmla="+- 0 2480 2324"/>
                                <a:gd name="T35" fmla="*/ 2480 h 190"/>
                                <a:gd name="T36" fmla="+- 0 14542 14264"/>
                                <a:gd name="T37" fmla="*/ T36 w 1416"/>
                                <a:gd name="T38" fmla="+- 0 2480 2324"/>
                                <a:gd name="T39" fmla="*/ 2480 h 190"/>
                                <a:gd name="T40" fmla="+- 0 14545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4554 14264"/>
                                <a:gd name="T45" fmla="*/ T44 w 1416"/>
                                <a:gd name="T46" fmla="+- 0 2454 2324"/>
                                <a:gd name="T47" fmla="*/ 2454 h 190"/>
                                <a:gd name="T48" fmla="+- 0 14558 14264"/>
                                <a:gd name="T49" fmla="*/ T48 w 1416"/>
                                <a:gd name="T50" fmla="+- 0 2429 2324"/>
                                <a:gd name="T51" fmla="*/ 2429 h 190"/>
                                <a:gd name="T52" fmla="+- 0 14557 14264"/>
                                <a:gd name="T53" fmla="*/ T52 w 1416"/>
                                <a:gd name="T54" fmla="+- 0 2402 2324"/>
                                <a:gd name="T55" fmla="*/ 2402 h 190"/>
                                <a:gd name="T56" fmla="+- 0 14551 14264"/>
                                <a:gd name="T57" fmla="*/ T56 w 1416"/>
                                <a:gd name="T58" fmla="+- 0 2378 2324"/>
                                <a:gd name="T59" fmla="*/ 2378 h 190"/>
                                <a:gd name="T60" fmla="+- 0 14542 14264"/>
                                <a:gd name="T61" fmla="*/ T60 w 1416"/>
                                <a:gd name="T62" fmla="+- 0 2357 2324"/>
                                <a:gd name="T63" fmla="*/ 2357 h 190"/>
                                <a:gd name="T64" fmla="+- 0 14541 14264"/>
                                <a:gd name="T65" fmla="*/ T64 w 1416"/>
                                <a:gd name="T66" fmla="+- 0 2357 2324"/>
                                <a:gd name="T67" fmla="*/ 235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277" y="33"/>
                                  </a:moveTo>
                                  <a:lnTo>
                                    <a:pt x="217" y="33"/>
                                  </a:lnTo>
                                  <a:lnTo>
                                    <a:pt x="235" y="39"/>
                                  </a:lnTo>
                                  <a:lnTo>
                                    <a:pt x="248" y="54"/>
                                  </a:lnTo>
                                  <a:lnTo>
                                    <a:pt x="255" y="77"/>
                                  </a:lnTo>
                                  <a:lnTo>
                                    <a:pt x="254" y="109"/>
                                  </a:lnTo>
                                  <a:lnTo>
                                    <a:pt x="248" y="132"/>
                                  </a:lnTo>
                                  <a:lnTo>
                                    <a:pt x="238" y="148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78" y="156"/>
                                  </a:lnTo>
                                  <a:lnTo>
                                    <a:pt x="281" y="151"/>
                                  </a:lnTo>
                                  <a:lnTo>
                                    <a:pt x="290" y="130"/>
                                  </a:lnTo>
                                  <a:lnTo>
                                    <a:pt x="294" y="105"/>
                                  </a:lnTo>
                                  <a:lnTo>
                                    <a:pt x="293" y="78"/>
                                  </a:lnTo>
                                  <a:lnTo>
                                    <a:pt x="287" y="54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7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963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643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594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584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4618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4621 14264"/>
                                <a:gd name="T17" fmla="*/ T16 w 1416"/>
                                <a:gd name="T18" fmla="+- 0 2434 2324"/>
                                <a:gd name="T19" fmla="*/ 2434 h 190"/>
                                <a:gd name="T20" fmla="+- 0 14622 14264"/>
                                <a:gd name="T21" fmla="*/ T20 w 1416"/>
                                <a:gd name="T22" fmla="+- 0 2422 2324"/>
                                <a:gd name="T23" fmla="*/ 2422 h 190"/>
                                <a:gd name="T24" fmla="+- 0 14623 14264"/>
                                <a:gd name="T25" fmla="*/ T24 w 1416"/>
                                <a:gd name="T26" fmla="+- 0 2381 2324"/>
                                <a:gd name="T27" fmla="*/ 2381 h 190"/>
                                <a:gd name="T28" fmla="+- 0 14624 14264"/>
                                <a:gd name="T29" fmla="*/ T28 w 1416"/>
                                <a:gd name="T30" fmla="+- 0 2365 2324"/>
                                <a:gd name="T31" fmla="*/ 2365 h 190"/>
                                <a:gd name="T32" fmla="+- 0 14653 14264"/>
                                <a:gd name="T33" fmla="*/ T32 w 1416"/>
                                <a:gd name="T34" fmla="+- 0 2365 2324"/>
                                <a:gd name="T35" fmla="*/ 2365 h 190"/>
                                <a:gd name="T36" fmla="+- 0 14643 14264"/>
                                <a:gd name="T37" fmla="*/ T36 w 1416"/>
                                <a:gd name="T38" fmla="+- 0 2327 2324"/>
                                <a:gd name="T3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379" y="3"/>
                                  </a:moveTo>
                                  <a:lnTo>
                                    <a:pt x="330" y="3"/>
                                  </a:lnTo>
                                  <a:lnTo>
                                    <a:pt x="320" y="187"/>
                                  </a:lnTo>
                                  <a:lnTo>
                                    <a:pt x="354" y="18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8" y="98"/>
                                  </a:lnTo>
                                  <a:lnTo>
                                    <a:pt x="359" y="57"/>
                                  </a:lnTo>
                                  <a:lnTo>
                                    <a:pt x="360" y="41"/>
                                  </a:lnTo>
                                  <a:lnTo>
                                    <a:pt x="389" y="41"/>
                                  </a:lnTo>
                                  <a:lnTo>
                                    <a:pt x="3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962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755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723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723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723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724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727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4763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755 14264"/>
                                <a:gd name="T29" fmla="*/ T28 w 1416"/>
                                <a:gd name="T30" fmla="+- 0 2365 2324"/>
                                <a:gd name="T3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491" y="41"/>
                                  </a:moveTo>
                                  <a:lnTo>
                                    <a:pt x="459" y="41"/>
                                  </a:lnTo>
                                  <a:lnTo>
                                    <a:pt x="459" y="64"/>
                                  </a:lnTo>
                                  <a:lnTo>
                                    <a:pt x="459" y="83"/>
                                  </a:lnTo>
                                  <a:lnTo>
                                    <a:pt x="460" y="103"/>
                                  </a:lnTo>
                                  <a:lnTo>
                                    <a:pt x="463" y="187"/>
                                  </a:lnTo>
                                  <a:lnTo>
                                    <a:pt x="499" y="187"/>
                                  </a:lnTo>
                                  <a:lnTo>
                                    <a:pt x="49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961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653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624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628 14264"/>
                                <a:gd name="T9" fmla="*/ T8 w 1416"/>
                                <a:gd name="T10" fmla="+- 0 2385 2324"/>
                                <a:gd name="T11" fmla="*/ 2385 h 190"/>
                                <a:gd name="T12" fmla="+- 0 14632 14264"/>
                                <a:gd name="T13" fmla="*/ T12 w 1416"/>
                                <a:gd name="T14" fmla="+- 0 2405 2324"/>
                                <a:gd name="T15" fmla="*/ 2405 h 190"/>
                                <a:gd name="T16" fmla="+- 0 14636 14264"/>
                                <a:gd name="T17" fmla="*/ T16 w 1416"/>
                                <a:gd name="T18" fmla="+- 0 2424 2324"/>
                                <a:gd name="T19" fmla="*/ 2424 h 190"/>
                                <a:gd name="T20" fmla="+- 0 14656 14264"/>
                                <a:gd name="T21" fmla="*/ T20 w 1416"/>
                                <a:gd name="T22" fmla="+- 0 2508 2324"/>
                                <a:gd name="T23" fmla="*/ 2508 h 190"/>
                                <a:gd name="T24" fmla="+- 0 14685 14264"/>
                                <a:gd name="T25" fmla="*/ T24 w 1416"/>
                                <a:gd name="T26" fmla="+- 0 2508 2324"/>
                                <a:gd name="T27" fmla="*/ 2508 h 190"/>
                                <a:gd name="T28" fmla="+- 0 14699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673 14264"/>
                                <a:gd name="T33" fmla="*/ T32 w 1416"/>
                                <a:gd name="T34" fmla="+- 0 2454 2324"/>
                                <a:gd name="T35" fmla="*/ 2454 h 190"/>
                                <a:gd name="T36" fmla="+- 0 14669 14264"/>
                                <a:gd name="T37" fmla="*/ T36 w 1416"/>
                                <a:gd name="T38" fmla="+- 0 2434 2324"/>
                                <a:gd name="T39" fmla="*/ 2434 h 190"/>
                                <a:gd name="T40" fmla="+- 0 14665 14264"/>
                                <a:gd name="T41" fmla="*/ T40 w 1416"/>
                                <a:gd name="T42" fmla="+- 0 2414 2324"/>
                                <a:gd name="T43" fmla="*/ 2414 h 190"/>
                                <a:gd name="T44" fmla="+- 0 14660 14264"/>
                                <a:gd name="T45" fmla="*/ T44 w 1416"/>
                                <a:gd name="T46" fmla="+- 0 2395 2324"/>
                                <a:gd name="T47" fmla="*/ 2395 h 190"/>
                                <a:gd name="T48" fmla="+- 0 14653 14264"/>
                                <a:gd name="T49" fmla="*/ T48 w 1416"/>
                                <a:gd name="T50" fmla="+- 0 2365 2324"/>
                                <a:gd name="T5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389" y="41"/>
                                  </a:moveTo>
                                  <a:lnTo>
                                    <a:pt x="360" y="41"/>
                                  </a:lnTo>
                                  <a:lnTo>
                                    <a:pt x="364" y="61"/>
                                  </a:lnTo>
                                  <a:lnTo>
                                    <a:pt x="368" y="81"/>
                                  </a:lnTo>
                                  <a:lnTo>
                                    <a:pt x="372" y="100"/>
                                  </a:lnTo>
                                  <a:lnTo>
                                    <a:pt x="392" y="184"/>
                                  </a:lnTo>
                                  <a:lnTo>
                                    <a:pt x="421" y="184"/>
                                  </a:lnTo>
                                  <a:lnTo>
                                    <a:pt x="435" y="130"/>
                                  </a:lnTo>
                                  <a:lnTo>
                                    <a:pt x="409" y="130"/>
                                  </a:lnTo>
                                  <a:lnTo>
                                    <a:pt x="405" y="110"/>
                                  </a:lnTo>
                                  <a:lnTo>
                                    <a:pt x="401" y="90"/>
                                  </a:lnTo>
                                  <a:lnTo>
                                    <a:pt x="396" y="71"/>
                                  </a:lnTo>
                                  <a:lnTo>
                                    <a:pt x="38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960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754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706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689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684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679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675 14264"/>
                                <a:gd name="T21" fmla="*/ T20 w 1416"/>
                                <a:gd name="T22" fmla="+- 0 2446 2324"/>
                                <a:gd name="T23" fmla="*/ 2446 h 190"/>
                                <a:gd name="T24" fmla="+- 0 14673 14264"/>
                                <a:gd name="T25" fmla="*/ T24 w 1416"/>
                                <a:gd name="T26" fmla="+- 0 2454 2324"/>
                                <a:gd name="T27" fmla="*/ 2454 h 190"/>
                                <a:gd name="T28" fmla="+- 0 14699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704 14264"/>
                                <a:gd name="T33" fmla="*/ T32 w 1416"/>
                                <a:gd name="T34" fmla="+- 0 2436 2324"/>
                                <a:gd name="T35" fmla="*/ 2436 h 190"/>
                                <a:gd name="T36" fmla="+- 0 14709 14264"/>
                                <a:gd name="T37" fmla="*/ T36 w 1416"/>
                                <a:gd name="T38" fmla="+- 0 2417 2324"/>
                                <a:gd name="T39" fmla="*/ 2417 h 190"/>
                                <a:gd name="T40" fmla="+- 0 14714 14264"/>
                                <a:gd name="T41" fmla="*/ T40 w 1416"/>
                                <a:gd name="T42" fmla="+- 0 2398 2324"/>
                                <a:gd name="T43" fmla="*/ 2398 h 190"/>
                                <a:gd name="T44" fmla="+- 0 14719 14264"/>
                                <a:gd name="T45" fmla="*/ T44 w 1416"/>
                                <a:gd name="T46" fmla="+- 0 2378 2324"/>
                                <a:gd name="T47" fmla="*/ 2378 h 190"/>
                                <a:gd name="T48" fmla="+- 0 14723 14264"/>
                                <a:gd name="T49" fmla="*/ T48 w 1416"/>
                                <a:gd name="T50" fmla="+- 0 2365 2324"/>
                                <a:gd name="T51" fmla="*/ 2365 h 190"/>
                                <a:gd name="T52" fmla="+- 0 14755 14264"/>
                                <a:gd name="T53" fmla="*/ T52 w 1416"/>
                                <a:gd name="T54" fmla="+- 0 2365 2324"/>
                                <a:gd name="T55" fmla="*/ 2365 h 190"/>
                                <a:gd name="T56" fmla="+- 0 14754 14264"/>
                                <a:gd name="T57" fmla="*/ T56 w 1416"/>
                                <a:gd name="T58" fmla="+- 0 2327 2324"/>
                                <a:gd name="T5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490" y="3"/>
                                  </a:moveTo>
                                  <a:lnTo>
                                    <a:pt x="442" y="3"/>
                                  </a:lnTo>
                                  <a:lnTo>
                                    <a:pt x="425" y="64"/>
                                  </a:lnTo>
                                  <a:lnTo>
                                    <a:pt x="420" y="83"/>
                                  </a:lnTo>
                                  <a:lnTo>
                                    <a:pt x="415" y="103"/>
                                  </a:lnTo>
                                  <a:lnTo>
                                    <a:pt x="411" y="122"/>
                                  </a:lnTo>
                                  <a:lnTo>
                                    <a:pt x="409" y="130"/>
                                  </a:lnTo>
                                  <a:lnTo>
                                    <a:pt x="435" y="130"/>
                                  </a:lnTo>
                                  <a:lnTo>
                                    <a:pt x="440" y="112"/>
                                  </a:lnTo>
                                  <a:lnTo>
                                    <a:pt x="445" y="93"/>
                                  </a:lnTo>
                                  <a:lnTo>
                                    <a:pt x="450" y="74"/>
                                  </a:lnTo>
                                  <a:lnTo>
                                    <a:pt x="455" y="54"/>
                                  </a:lnTo>
                                  <a:lnTo>
                                    <a:pt x="459" y="41"/>
                                  </a:lnTo>
                                  <a:lnTo>
                                    <a:pt x="491" y="41"/>
                                  </a:lnTo>
                                  <a:lnTo>
                                    <a:pt x="49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959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85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80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792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4826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4829 14264"/>
                                <a:gd name="T17" fmla="*/ T16 w 1416"/>
                                <a:gd name="T18" fmla="+- 0 2434 2324"/>
                                <a:gd name="T19" fmla="*/ 2434 h 190"/>
                                <a:gd name="T20" fmla="+- 0 14829 14264"/>
                                <a:gd name="T21" fmla="*/ T20 w 1416"/>
                                <a:gd name="T22" fmla="+- 0 2422 2324"/>
                                <a:gd name="T23" fmla="*/ 2422 h 190"/>
                                <a:gd name="T24" fmla="+- 0 14831 14264"/>
                                <a:gd name="T25" fmla="*/ T24 w 1416"/>
                                <a:gd name="T26" fmla="+- 0 2381 2324"/>
                                <a:gd name="T27" fmla="*/ 2381 h 190"/>
                                <a:gd name="T28" fmla="+- 0 14832 14264"/>
                                <a:gd name="T29" fmla="*/ T28 w 1416"/>
                                <a:gd name="T30" fmla="+- 0 2365 2324"/>
                                <a:gd name="T31" fmla="*/ 2365 h 190"/>
                                <a:gd name="T32" fmla="+- 0 14860 14264"/>
                                <a:gd name="T33" fmla="*/ T32 w 1416"/>
                                <a:gd name="T34" fmla="+- 0 2365 2324"/>
                                <a:gd name="T35" fmla="*/ 2365 h 190"/>
                                <a:gd name="T36" fmla="+- 0 14851 14264"/>
                                <a:gd name="T37" fmla="*/ T36 w 1416"/>
                                <a:gd name="T38" fmla="+- 0 2327 2324"/>
                                <a:gd name="T3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587" y="3"/>
                                  </a:moveTo>
                                  <a:lnTo>
                                    <a:pt x="538" y="3"/>
                                  </a:lnTo>
                                  <a:lnTo>
                                    <a:pt x="528" y="187"/>
                                  </a:lnTo>
                                  <a:lnTo>
                                    <a:pt x="562" y="187"/>
                                  </a:lnTo>
                                  <a:lnTo>
                                    <a:pt x="565" y="110"/>
                                  </a:lnTo>
                                  <a:lnTo>
                                    <a:pt x="565" y="98"/>
                                  </a:lnTo>
                                  <a:lnTo>
                                    <a:pt x="567" y="57"/>
                                  </a:lnTo>
                                  <a:lnTo>
                                    <a:pt x="568" y="41"/>
                                  </a:lnTo>
                                  <a:lnTo>
                                    <a:pt x="596" y="41"/>
                                  </a:lnTo>
                                  <a:lnTo>
                                    <a:pt x="58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958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963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931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931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931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932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934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4970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963 14264"/>
                                <a:gd name="T29" fmla="*/ T28 w 1416"/>
                                <a:gd name="T30" fmla="+- 0 2365 2324"/>
                                <a:gd name="T3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699" y="41"/>
                                  </a:moveTo>
                                  <a:lnTo>
                                    <a:pt x="667" y="41"/>
                                  </a:lnTo>
                                  <a:lnTo>
                                    <a:pt x="667" y="64"/>
                                  </a:lnTo>
                                  <a:lnTo>
                                    <a:pt x="667" y="83"/>
                                  </a:lnTo>
                                  <a:lnTo>
                                    <a:pt x="668" y="103"/>
                                  </a:lnTo>
                                  <a:lnTo>
                                    <a:pt x="670" y="187"/>
                                  </a:lnTo>
                                  <a:lnTo>
                                    <a:pt x="706" y="187"/>
                                  </a:lnTo>
                                  <a:lnTo>
                                    <a:pt x="69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957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860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832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835 14264"/>
                                <a:gd name="T9" fmla="*/ T8 w 1416"/>
                                <a:gd name="T10" fmla="+- 0 2385 2324"/>
                                <a:gd name="T11" fmla="*/ 2385 h 190"/>
                                <a:gd name="T12" fmla="+- 0 14839 14264"/>
                                <a:gd name="T13" fmla="*/ T12 w 1416"/>
                                <a:gd name="T14" fmla="+- 0 2405 2324"/>
                                <a:gd name="T15" fmla="*/ 2405 h 190"/>
                                <a:gd name="T16" fmla="+- 0 14844 14264"/>
                                <a:gd name="T17" fmla="*/ T16 w 1416"/>
                                <a:gd name="T18" fmla="+- 0 2424 2324"/>
                                <a:gd name="T19" fmla="*/ 2424 h 190"/>
                                <a:gd name="T20" fmla="+- 0 14864 14264"/>
                                <a:gd name="T21" fmla="*/ T20 w 1416"/>
                                <a:gd name="T22" fmla="+- 0 2508 2324"/>
                                <a:gd name="T23" fmla="*/ 2508 h 190"/>
                                <a:gd name="T24" fmla="+- 0 14892 14264"/>
                                <a:gd name="T25" fmla="*/ T24 w 1416"/>
                                <a:gd name="T26" fmla="+- 0 2508 2324"/>
                                <a:gd name="T27" fmla="*/ 2508 h 190"/>
                                <a:gd name="T28" fmla="+- 0 14907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880 14264"/>
                                <a:gd name="T33" fmla="*/ T32 w 1416"/>
                                <a:gd name="T34" fmla="+- 0 2454 2324"/>
                                <a:gd name="T35" fmla="*/ 2454 h 190"/>
                                <a:gd name="T36" fmla="+- 0 14877 14264"/>
                                <a:gd name="T37" fmla="*/ T36 w 1416"/>
                                <a:gd name="T38" fmla="+- 0 2434 2324"/>
                                <a:gd name="T39" fmla="*/ 2434 h 190"/>
                                <a:gd name="T40" fmla="+- 0 14873 14264"/>
                                <a:gd name="T41" fmla="*/ T40 w 1416"/>
                                <a:gd name="T42" fmla="+- 0 2414 2324"/>
                                <a:gd name="T43" fmla="*/ 2414 h 190"/>
                                <a:gd name="T44" fmla="+- 0 14868 14264"/>
                                <a:gd name="T45" fmla="*/ T44 w 1416"/>
                                <a:gd name="T46" fmla="+- 0 2395 2324"/>
                                <a:gd name="T47" fmla="*/ 2395 h 190"/>
                                <a:gd name="T48" fmla="+- 0 14860 14264"/>
                                <a:gd name="T49" fmla="*/ T48 w 1416"/>
                                <a:gd name="T50" fmla="+- 0 2365 2324"/>
                                <a:gd name="T5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596" y="41"/>
                                  </a:moveTo>
                                  <a:lnTo>
                                    <a:pt x="568" y="41"/>
                                  </a:lnTo>
                                  <a:lnTo>
                                    <a:pt x="571" y="61"/>
                                  </a:lnTo>
                                  <a:lnTo>
                                    <a:pt x="575" y="81"/>
                                  </a:lnTo>
                                  <a:lnTo>
                                    <a:pt x="580" y="100"/>
                                  </a:lnTo>
                                  <a:lnTo>
                                    <a:pt x="600" y="184"/>
                                  </a:lnTo>
                                  <a:lnTo>
                                    <a:pt x="628" y="184"/>
                                  </a:lnTo>
                                  <a:lnTo>
                                    <a:pt x="643" y="130"/>
                                  </a:lnTo>
                                  <a:lnTo>
                                    <a:pt x="616" y="130"/>
                                  </a:lnTo>
                                  <a:lnTo>
                                    <a:pt x="613" y="110"/>
                                  </a:lnTo>
                                  <a:lnTo>
                                    <a:pt x="609" y="90"/>
                                  </a:lnTo>
                                  <a:lnTo>
                                    <a:pt x="604" y="71"/>
                                  </a:lnTo>
                                  <a:lnTo>
                                    <a:pt x="59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956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96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914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896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892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887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883 14264"/>
                                <a:gd name="T21" fmla="*/ T20 w 1416"/>
                                <a:gd name="T22" fmla="+- 0 2446 2324"/>
                                <a:gd name="T23" fmla="*/ 2446 h 190"/>
                                <a:gd name="T24" fmla="+- 0 14880 14264"/>
                                <a:gd name="T25" fmla="*/ T24 w 1416"/>
                                <a:gd name="T26" fmla="+- 0 2454 2324"/>
                                <a:gd name="T27" fmla="*/ 2454 h 190"/>
                                <a:gd name="T28" fmla="+- 0 14907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912 14264"/>
                                <a:gd name="T33" fmla="*/ T32 w 1416"/>
                                <a:gd name="T34" fmla="+- 0 2436 2324"/>
                                <a:gd name="T35" fmla="*/ 2436 h 190"/>
                                <a:gd name="T36" fmla="+- 0 14917 14264"/>
                                <a:gd name="T37" fmla="*/ T36 w 1416"/>
                                <a:gd name="T38" fmla="+- 0 2417 2324"/>
                                <a:gd name="T39" fmla="*/ 2417 h 190"/>
                                <a:gd name="T40" fmla="+- 0 14922 14264"/>
                                <a:gd name="T41" fmla="*/ T40 w 1416"/>
                                <a:gd name="T42" fmla="+- 0 2398 2324"/>
                                <a:gd name="T43" fmla="*/ 2398 h 190"/>
                                <a:gd name="T44" fmla="+- 0 14927 14264"/>
                                <a:gd name="T45" fmla="*/ T44 w 1416"/>
                                <a:gd name="T46" fmla="+- 0 2378 2324"/>
                                <a:gd name="T47" fmla="*/ 2378 h 190"/>
                                <a:gd name="T48" fmla="+- 0 14931 14264"/>
                                <a:gd name="T49" fmla="*/ T48 w 1416"/>
                                <a:gd name="T50" fmla="+- 0 2365 2324"/>
                                <a:gd name="T51" fmla="*/ 2365 h 190"/>
                                <a:gd name="T52" fmla="+- 0 14963 14264"/>
                                <a:gd name="T53" fmla="*/ T52 w 1416"/>
                                <a:gd name="T54" fmla="+- 0 2365 2324"/>
                                <a:gd name="T55" fmla="*/ 2365 h 190"/>
                                <a:gd name="T56" fmla="+- 0 14961 14264"/>
                                <a:gd name="T57" fmla="*/ T56 w 1416"/>
                                <a:gd name="T58" fmla="+- 0 2327 2324"/>
                                <a:gd name="T5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697" y="3"/>
                                  </a:moveTo>
                                  <a:lnTo>
                                    <a:pt x="650" y="3"/>
                                  </a:lnTo>
                                  <a:lnTo>
                                    <a:pt x="632" y="64"/>
                                  </a:lnTo>
                                  <a:lnTo>
                                    <a:pt x="628" y="83"/>
                                  </a:lnTo>
                                  <a:lnTo>
                                    <a:pt x="623" y="103"/>
                                  </a:lnTo>
                                  <a:lnTo>
                                    <a:pt x="619" y="122"/>
                                  </a:lnTo>
                                  <a:lnTo>
                                    <a:pt x="616" y="130"/>
                                  </a:lnTo>
                                  <a:lnTo>
                                    <a:pt x="643" y="130"/>
                                  </a:lnTo>
                                  <a:lnTo>
                                    <a:pt x="648" y="112"/>
                                  </a:lnTo>
                                  <a:lnTo>
                                    <a:pt x="653" y="93"/>
                                  </a:lnTo>
                                  <a:lnTo>
                                    <a:pt x="658" y="74"/>
                                  </a:lnTo>
                                  <a:lnTo>
                                    <a:pt x="663" y="54"/>
                                  </a:lnTo>
                                  <a:lnTo>
                                    <a:pt x="667" y="41"/>
                                  </a:lnTo>
                                  <a:lnTo>
                                    <a:pt x="699" y="41"/>
                                  </a:lnTo>
                                  <a:lnTo>
                                    <a:pt x="69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955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040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003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003 14264"/>
                                <a:gd name="T9" fmla="*/ T8 w 1416"/>
                                <a:gd name="T10" fmla="+- 0 2429 2324"/>
                                <a:gd name="T11" fmla="*/ 2429 h 190"/>
                                <a:gd name="T12" fmla="+- 0 15024 14264"/>
                                <a:gd name="T13" fmla="*/ T12 w 1416"/>
                                <a:gd name="T14" fmla="+- 0 2498 2324"/>
                                <a:gd name="T15" fmla="*/ 2498 h 190"/>
                                <a:gd name="T16" fmla="+- 0 15061 14264"/>
                                <a:gd name="T17" fmla="*/ T16 w 1416"/>
                                <a:gd name="T18" fmla="+- 0 2513 2324"/>
                                <a:gd name="T19" fmla="*/ 2513 h 190"/>
                                <a:gd name="T20" fmla="+- 0 15085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5104 14264"/>
                                <a:gd name="T25" fmla="*/ T24 w 1416"/>
                                <a:gd name="T26" fmla="+- 0 2503 2324"/>
                                <a:gd name="T27" fmla="*/ 2503 h 190"/>
                                <a:gd name="T28" fmla="+- 0 15119 14264"/>
                                <a:gd name="T29" fmla="*/ T28 w 1416"/>
                                <a:gd name="T30" fmla="+- 0 2490 2324"/>
                                <a:gd name="T31" fmla="*/ 2490 h 190"/>
                                <a:gd name="T32" fmla="+- 0 15126 14264"/>
                                <a:gd name="T33" fmla="*/ T32 w 1416"/>
                                <a:gd name="T34" fmla="+- 0 2476 2324"/>
                                <a:gd name="T35" fmla="*/ 2476 h 190"/>
                                <a:gd name="T36" fmla="+- 0 15083 14264"/>
                                <a:gd name="T37" fmla="*/ T36 w 1416"/>
                                <a:gd name="T38" fmla="+- 0 2476 2324"/>
                                <a:gd name="T39" fmla="*/ 2476 h 190"/>
                                <a:gd name="T40" fmla="+- 0 15059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5046 14264"/>
                                <a:gd name="T45" fmla="*/ T44 w 1416"/>
                                <a:gd name="T46" fmla="+- 0 2463 2324"/>
                                <a:gd name="T47" fmla="*/ 2463 h 190"/>
                                <a:gd name="T48" fmla="+- 0 15040 14264"/>
                                <a:gd name="T49" fmla="*/ T48 w 1416"/>
                                <a:gd name="T50" fmla="+- 0 2443 2324"/>
                                <a:gd name="T51" fmla="*/ 2443 h 190"/>
                                <a:gd name="T52" fmla="+- 0 15040 14264"/>
                                <a:gd name="T53" fmla="*/ T52 w 1416"/>
                                <a:gd name="T54" fmla="+- 0 2327 2324"/>
                                <a:gd name="T55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776" y="3"/>
                                  </a:moveTo>
                                  <a:lnTo>
                                    <a:pt x="739" y="3"/>
                                  </a:lnTo>
                                  <a:lnTo>
                                    <a:pt x="739" y="105"/>
                                  </a:lnTo>
                                  <a:lnTo>
                                    <a:pt x="760" y="174"/>
                                  </a:lnTo>
                                  <a:lnTo>
                                    <a:pt x="797" y="189"/>
                                  </a:lnTo>
                                  <a:lnTo>
                                    <a:pt x="821" y="187"/>
                                  </a:lnTo>
                                  <a:lnTo>
                                    <a:pt x="840" y="179"/>
                                  </a:lnTo>
                                  <a:lnTo>
                                    <a:pt x="855" y="166"/>
                                  </a:lnTo>
                                  <a:lnTo>
                                    <a:pt x="862" y="152"/>
                                  </a:lnTo>
                                  <a:lnTo>
                                    <a:pt x="819" y="152"/>
                                  </a:lnTo>
                                  <a:lnTo>
                                    <a:pt x="795" y="151"/>
                                  </a:lnTo>
                                  <a:lnTo>
                                    <a:pt x="782" y="139"/>
                                  </a:lnTo>
                                  <a:lnTo>
                                    <a:pt x="776" y="119"/>
                                  </a:lnTo>
                                  <a:lnTo>
                                    <a:pt x="77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954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135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09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099 14264"/>
                                <a:gd name="T9" fmla="*/ T8 w 1416"/>
                                <a:gd name="T10" fmla="+- 0 2433 2324"/>
                                <a:gd name="T11" fmla="*/ 2433 h 190"/>
                                <a:gd name="T12" fmla="+- 0 15095 14264"/>
                                <a:gd name="T13" fmla="*/ T12 w 1416"/>
                                <a:gd name="T14" fmla="+- 0 2461 2324"/>
                                <a:gd name="T15" fmla="*/ 2461 h 190"/>
                                <a:gd name="T16" fmla="+- 0 15083 14264"/>
                                <a:gd name="T17" fmla="*/ T16 w 1416"/>
                                <a:gd name="T18" fmla="+- 0 2476 2324"/>
                                <a:gd name="T19" fmla="*/ 2476 h 190"/>
                                <a:gd name="T20" fmla="+- 0 15126 14264"/>
                                <a:gd name="T21" fmla="*/ T20 w 1416"/>
                                <a:gd name="T22" fmla="+- 0 2476 2324"/>
                                <a:gd name="T23" fmla="*/ 2476 h 190"/>
                                <a:gd name="T24" fmla="+- 0 15129 14264"/>
                                <a:gd name="T25" fmla="*/ T24 w 1416"/>
                                <a:gd name="T26" fmla="+- 0 2471 2324"/>
                                <a:gd name="T27" fmla="*/ 2471 h 190"/>
                                <a:gd name="T28" fmla="+- 0 15134 14264"/>
                                <a:gd name="T29" fmla="*/ T28 w 1416"/>
                                <a:gd name="T30" fmla="+- 0 2447 2324"/>
                                <a:gd name="T31" fmla="*/ 2447 h 190"/>
                                <a:gd name="T32" fmla="+- 0 15135 14264"/>
                                <a:gd name="T33" fmla="*/ T32 w 1416"/>
                                <a:gd name="T34" fmla="+- 0 2327 2324"/>
                                <a:gd name="T35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871" y="3"/>
                                  </a:moveTo>
                                  <a:lnTo>
                                    <a:pt x="835" y="3"/>
                                  </a:lnTo>
                                  <a:lnTo>
                                    <a:pt x="835" y="109"/>
                                  </a:lnTo>
                                  <a:lnTo>
                                    <a:pt x="831" y="137"/>
                                  </a:lnTo>
                                  <a:lnTo>
                                    <a:pt x="819" y="152"/>
                                  </a:lnTo>
                                  <a:lnTo>
                                    <a:pt x="862" y="152"/>
                                  </a:lnTo>
                                  <a:lnTo>
                                    <a:pt x="865" y="147"/>
                                  </a:lnTo>
                                  <a:lnTo>
                                    <a:pt x="870" y="123"/>
                                  </a:lnTo>
                                  <a:lnTo>
                                    <a:pt x="87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953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214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171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171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205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205 14264"/>
                                <a:gd name="T17" fmla="*/ T16 w 1416"/>
                                <a:gd name="T18" fmla="+- 0 2430 2324"/>
                                <a:gd name="T19" fmla="*/ 2430 h 190"/>
                                <a:gd name="T20" fmla="+- 0 15205 14264"/>
                                <a:gd name="T21" fmla="*/ T20 w 1416"/>
                                <a:gd name="T22" fmla="+- 0 2412 2324"/>
                                <a:gd name="T23" fmla="*/ 2412 h 190"/>
                                <a:gd name="T24" fmla="+- 0 15204 14264"/>
                                <a:gd name="T25" fmla="*/ T24 w 1416"/>
                                <a:gd name="T26" fmla="+- 0 2393 2324"/>
                                <a:gd name="T27" fmla="*/ 2393 h 190"/>
                                <a:gd name="T28" fmla="+- 0 15204 14264"/>
                                <a:gd name="T29" fmla="*/ T28 w 1416"/>
                                <a:gd name="T30" fmla="+- 0 2375 2324"/>
                                <a:gd name="T31" fmla="*/ 2375 h 190"/>
                                <a:gd name="T32" fmla="+- 0 15204 14264"/>
                                <a:gd name="T33" fmla="*/ T32 w 1416"/>
                                <a:gd name="T34" fmla="+- 0 2375 2324"/>
                                <a:gd name="T35" fmla="*/ 2375 h 190"/>
                                <a:gd name="T36" fmla="+- 0 15238 14264"/>
                                <a:gd name="T37" fmla="*/ T36 w 1416"/>
                                <a:gd name="T38" fmla="+- 0 2375 2324"/>
                                <a:gd name="T39" fmla="*/ 2375 h 190"/>
                                <a:gd name="T40" fmla="+- 0 15214 14264"/>
                                <a:gd name="T41" fmla="*/ T40 w 1416"/>
                                <a:gd name="T42" fmla="+- 0 2327 2324"/>
                                <a:gd name="T43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950" y="3"/>
                                  </a:moveTo>
                                  <a:lnTo>
                                    <a:pt x="907" y="3"/>
                                  </a:lnTo>
                                  <a:lnTo>
                                    <a:pt x="907" y="187"/>
                                  </a:lnTo>
                                  <a:lnTo>
                                    <a:pt x="941" y="187"/>
                                  </a:lnTo>
                                  <a:lnTo>
                                    <a:pt x="941" y="106"/>
                                  </a:lnTo>
                                  <a:lnTo>
                                    <a:pt x="941" y="88"/>
                                  </a:lnTo>
                                  <a:lnTo>
                                    <a:pt x="940" y="69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974" y="51"/>
                                  </a:lnTo>
                                  <a:lnTo>
                                    <a:pt x="95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952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238 14264"/>
                                <a:gd name="T1" fmla="*/ T0 w 1416"/>
                                <a:gd name="T2" fmla="+- 0 2375 2324"/>
                                <a:gd name="T3" fmla="*/ 2375 h 190"/>
                                <a:gd name="T4" fmla="+- 0 15204 14264"/>
                                <a:gd name="T5" fmla="*/ T4 w 1416"/>
                                <a:gd name="T6" fmla="+- 0 2375 2324"/>
                                <a:gd name="T7" fmla="*/ 2375 h 190"/>
                                <a:gd name="T8" fmla="+- 0 15212 14264"/>
                                <a:gd name="T9" fmla="*/ T8 w 1416"/>
                                <a:gd name="T10" fmla="+- 0 2394 2324"/>
                                <a:gd name="T11" fmla="*/ 2394 h 190"/>
                                <a:gd name="T12" fmla="+- 0 15220 14264"/>
                                <a:gd name="T13" fmla="*/ T12 w 1416"/>
                                <a:gd name="T14" fmla="+- 0 2412 2324"/>
                                <a:gd name="T15" fmla="*/ 2412 h 190"/>
                                <a:gd name="T16" fmla="+- 0 15228 14264"/>
                                <a:gd name="T17" fmla="*/ T16 w 1416"/>
                                <a:gd name="T18" fmla="+- 0 2430 2324"/>
                                <a:gd name="T19" fmla="*/ 2430 h 190"/>
                                <a:gd name="T20" fmla="+- 0 15267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5305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5305 14264"/>
                                <a:gd name="T29" fmla="*/ T28 w 1416"/>
                                <a:gd name="T30" fmla="+- 0 2457 2324"/>
                                <a:gd name="T31" fmla="*/ 2457 h 190"/>
                                <a:gd name="T32" fmla="+- 0 15274 14264"/>
                                <a:gd name="T33" fmla="*/ T32 w 1416"/>
                                <a:gd name="T34" fmla="+- 0 2457 2324"/>
                                <a:gd name="T35" fmla="*/ 2457 h 190"/>
                                <a:gd name="T36" fmla="+- 0 15267 14264"/>
                                <a:gd name="T37" fmla="*/ T36 w 1416"/>
                                <a:gd name="T38" fmla="+- 0 2438 2324"/>
                                <a:gd name="T39" fmla="*/ 2438 h 190"/>
                                <a:gd name="T40" fmla="+- 0 15260 14264"/>
                                <a:gd name="T41" fmla="*/ T40 w 1416"/>
                                <a:gd name="T42" fmla="+- 0 2420 2324"/>
                                <a:gd name="T43" fmla="*/ 2420 h 190"/>
                                <a:gd name="T44" fmla="+- 0 15251 14264"/>
                                <a:gd name="T45" fmla="*/ T44 w 1416"/>
                                <a:gd name="T46" fmla="+- 0 2401 2324"/>
                                <a:gd name="T47" fmla="*/ 2401 h 190"/>
                                <a:gd name="T48" fmla="+- 0 15238 14264"/>
                                <a:gd name="T49" fmla="*/ T48 w 1416"/>
                                <a:gd name="T50" fmla="+- 0 2375 2324"/>
                                <a:gd name="T51" fmla="*/ 237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974" y="51"/>
                                  </a:moveTo>
                                  <a:lnTo>
                                    <a:pt x="940" y="51"/>
                                  </a:lnTo>
                                  <a:lnTo>
                                    <a:pt x="948" y="70"/>
                                  </a:lnTo>
                                  <a:lnTo>
                                    <a:pt x="956" y="88"/>
                                  </a:lnTo>
                                  <a:lnTo>
                                    <a:pt x="964" y="106"/>
                                  </a:lnTo>
                                  <a:lnTo>
                                    <a:pt x="1003" y="187"/>
                                  </a:lnTo>
                                  <a:lnTo>
                                    <a:pt x="1041" y="187"/>
                                  </a:lnTo>
                                  <a:lnTo>
                                    <a:pt x="1041" y="133"/>
                                  </a:lnTo>
                                  <a:lnTo>
                                    <a:pt x="1010" y="133"/>
                                  </a:lnTo>
                                  <a:lnTo>
                                    <a:pt x="1003" y="114"/>
                                  </a:lnTo>
                                  <a:lnTo>
                                    <a:pt x="996" y="96"/>
                                  </a:lnTo>
                                  <a:lnTo>
                                    <a:pt x="987" y="77"/>
                                  </a:lnTo>
                                  <a:lnTo>
                                    <a:pt x="97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951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305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27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272 14264"/>
                                <a:gd name="T9" fmla="*/ T8 w 1416"/>
                                <a:gd name="T10" fmla="+- 0 2401 2324"/>
                                <a:gd name="T11" fmla="*/ 2401 h 190"/>
                                <a:gd name="T12" fmla="+- 0 15272 14264"/>
                                <a:gd name="T13" fmla="*/ T12 w 1416"/>
                                <a:gd name="T14" fmla="+- 0 2422 2324"/>
                                <a:gd name="T15" fmla="*/ 2422 h 190"/>
                                <a:gd name="T16" fmla="+- 0 15274 14264"/>
                                <a:gd name="T17" fmla="*/ T16 w 1416"/>
                                <a:gd name="T18" fmla="+- 0 2441 2324"/>
                                <a:gd name="T19" fmla="*/ 2441 h 190"/>
                                <a:gd name="T20" fmla="+- 0 15274 14264"/>
                                <a:gd name="T21" fmla="*/ T20 w 1416"/>
                                <a:gd name="T22" fmla="+- 0 2457 2324"/>
                                <a:gd name="T23" fmla="*/ 2457 h 190"/>
                                <a:gd name="T24" fmla="+- 0 15305 14264"/>
                                <a:gd name="T25" fmla="*/ T24 w 1416"/>
                                <a:gd name="T26" fmla="+- 0 2457 2324"/>
                                <a:gd name="T27" fmla="*/ 2457 h 190"/>
                                <a:gd name="T28" fmla="+- 0 15305 14264"/>
                                <a:gd name="T29" fmla="*/ T28 w 1416"/>
                                <a:gd name="T30" fmla="+- 0 2327 2324"/>
                                <a:gd name="T31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041" y="3"/>
                                  </a:moveTo>
                                  <a:lnTo>
                                    <a:pt x="1008" y="3"/>
                                  </a:lnTo>
                                  <a:lnTo>
                                    <a:pt x="1008" y="77"/>
                                  </a:lnTo>
                                  <a:lnTo>
                                    <a:pt x="1008" y="98"/>
                                  </a:lnTo>
                                  <a:lnTo>
                                    <a:pt x="1010" y="117"/>
                                  </a:lnTo>
                                  <a:lnTo>
                                    <a:pt x="1010" y="133"/>
                                  </a:lnTo>
                                  <a:lnTo>
                                    <a:pt x="1041" y="133"/>
                                  </a:lnTo>
                                  <a:lnTo>
                                    <a:pt x="104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950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378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34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342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378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378 14264"/>
                                <a:gd name="T17" fmla="*/ T16 w 1416"/>
                                <a:gd name="T18" fmla="+- 0 2327 2324"/>
                                <a:gd name="T1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114" y="3"/>
                                  </a:moveTo>
                                  <a:lnTo>
                                    <a:pt x="1078" y="3"/>
                                  </a:lnTo>
                                  <a:lnTo>
                                    <a:pt x="1078" y="187"/>
                                  </a:lnTo>
                                  <a:lnTo>
                                    <a:pt x="1114" y="187"/>
                                  </a:lnTo>
                                  <a:lnTo>
                                    <a:pt x="11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949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483 14264"/>
                                <a:gd name="T1" fmla="*/ T0 w 1416"/>
                                <a:gd name="T2" fmla="+- 0 2362 2324"/>
                                <a:gd name="T3" fmla="*/ 2362 h 190"/>
                                <a:gd name="T4" fmla="+- 0 15446 14264"/>
                                <a:gd name="T5" fmla="*/ T4 w 1416"/>
                                <a:gd name="T6" fmla="+- 0 2362 2324"/>
                                <a:gd name="T7" fmla="*/ 2362 h 190"/>
                                <a:gd name="T8" fmla="+- 0 15446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483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483 14264"/>
                                <a:gd name="T17" fmla="*/ T16 w 1416"/>
                                <a:gd name="T18" fmla="+- 0 2362 2324"/>
                                <a:gd name="T19" fmla="*/ 2362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19" y="38"/>
                                  </a:moveTo>
                                  <a:lnTo>
                                    <a:pt x="1182" y="38"/>
                                  </a:lnTo>
                                  <a:lnTo>
                                    <a:pt x="1182" y="187"/>
                                  </a:lnTo>
                                  <a:lnTo>
                                    <a:pt x="1219" y="187"/>
                                  </a:lnTo>
                                  <a:lnTo>
                                    <a:pt x="121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948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527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403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403 14264"/>
                                <a:gd name="T9" fmla="*/ T8 w 1416"/>
                                <a:gd name="T10" fmla="+- 0 2362 2324"/>
                                <a:gd name="T11" fmla="*/ 2362 h 190"/>
                                <a:gd name="T12" fmla="+- 0 15527 14264"/>
                                <a:gd name="T13" fmla="*/ T12 w 1416"/>
                                <a:gd name="T14" fmla="+- 0 2362 2324"/>
                                <a:gd name="T15" fmla="*/ 2362 h 190"/>
                                <a:gd name="T16" fmla="+- 0 15527 14264"/>
                                <a:gd name="T17" fmla="*/ T16 w 1416"/>
                                <a:gd name="T18" fmla="+- 0 2327 2324"/>
                                <a:gd name="T1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63" y="3"/>
                                  </a:moveTo>
                                  <a:lnTo>
                                    <a:pt x="1139" y="3"/>
                                  </a:lnTo>
                                  <a:lnTo>
                                    <a:pt x="1139" y="38"/>
                                  </a:lnTo>
                                  <a:lnTo>
                                    <a:pt x="1263" y="38"/>
                                  </a:lnTo>
                                  <a:lnTo>
                                    <a:pt x="126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947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58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53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590 14264"/>
                                <a:gd name="T9" fmla="*/ T8 w 1416"/>
                                <a:gd name="T10" fmla="+- 0 2435 2324"/>
                                <a:gd name="T11" fmla="*/ 2435 h 190"/>
                                <a:gd name="T12" fmla="+- 0 15590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627 14264"/>
                                <a:gd name="T17" fmla="*/ T16 w 1416"/>
                                <a:gd name="T18" fmla="+- 0 2511 2324"/>
                                <a:gd name="T19" fmla="*/ 2511 h 190"/>
                                <a:gd name="T20" fmla="+- 0 15627 14264"/>
                                <a:gd name="T21" fmla="*/ T20 w 1416"/>
                                <a:gd name="T22" fmla="+- 0 2434 2324"/>
                                <a:gd name="T23" fmla="*/ 2434 h 190"/>
                                <a:gd name="T24" fmla="+- 0 15641 14264"/>
                                <a:gd name="T25" fmla="*/ T24 w 1416"/>
                                <a:gd name="T26" fmla="+- 0 2406 2324"/>
                                <a:gd name="T27" fmla="*/ 2406 h 190"/>
                                <a:gd name="T28" fmla="+- 0 15610 14264"/>
                                <a:gd name="T29" fmla="*/ T28 w 1416"/>
                                <a:gd name="T30" fmla="+- 0 2406 2324"/>
                                <a:gd name="T31" fmla="*/ 2406 h 190"/>
                                <a:gd name="T32" fmla="+- 0 15602 14264"/>
                                <a:gd name="T33" fmla="*/ T32 w 1416"/>
                                <a:gd name="T34" fmla="+- 0 2384 2324"/>
                                <a:gd name="T35" fmla="*/ 2384 h 190"/>
                                <a:gd name="T36" fmla="+- 0 15597 14264"/>
                                <a:gd name="T37" fmla="*/ T36 w 1416"/>
                                <a:gd name="T38" fmla="+- 0 2371 2324"/>
                                <a:gd name="T39" fmla="*/ 2371 h 190"/>
                                <a:gd name="T40" fmla="+- 0 15581 14264"/>
                                <a:gd name="T41" fmla="*/ T40 w 1416"/>
                                <a:gd name="T42" fmla="+- 0 2327 2324"/>
                                <a:gd name="T43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317" y="3"/>
                                  </a:moveTo>
                                  <a:lnTo>
                                    <a:pt x="1275" y="3"/>
                                  </a:lnTo>
                                  <a:lnTo>
                                    <a:pt x="1326" y="111"/>
                                  </a:lnTo>
                                  <a:lnTo>
                                    <a:pt x="1326" y="187"/>
                                  </a:lnTo>
                                  <a:lnTo>
                                    <a:pt x="1363" y="187"/>
                                  </a:lnTo>
                                  <a:lnTo>
                                    <a:pt x="1363" y="110"/>
                                  </a:lnTo>
                                  <a:lnTo>
                                    <a:pt x="1377" y="82"/>
                                  </a:lnTo>
                                  <a:lnTo>
                                    <a:pt x="1346" y="82"/>
                                  </a:lnTo>
                                  <a:lnTo>
                                    <a:pt x="1338" y="60"/>
                                  </a:lnTo>
                                  <a:lnTo>
                                    <a:pt x="1333" y="47"/>
                                  </a:lnTo>
                                  <a:lnTo>
                                    <a:pt x="131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946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680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63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618 14264"/>
                                <a:gd name="T9" fmla="*/ T8 w 1416"/>
                                <a:gd name="T10" fmla="+- 0 2384 2324"/>
                                <a:gd name="T11" fmla="*/ 2384 h 190"/>
                                <a:gd name="T12" fmla="+- 0 15614 14264"/>
                                <a:gd name="T13" fmla="*/ T12 w 1416"/>
                                <a:gd name="T14" fmla="+- 0 2395 2324"/>
                                <a:gd name="T15" fmla="*/ 2395 h 190"/>
                                <a:gd name="T16" fmla="+- 0 15610 14264"/>
                                <a:gd name="T17" fmla="*/ T16 w 1416"/>
                                <a:gd name="T18" fmla="+- 0 2406 2324"/>
                                <a:gd name="T19" fmla="*/ 2406 h 190"/>
                                <a:gd name="T20" fmla="+- 0 15641 14264"/>
                                <a:gd name="T21" fmla="*/ T20 w 1416"/>
                                <a:gd name="T22" fmla="+- 0 2406 2324"/>
                                <a:gd name="T23" fmla="*/ 2406 h 190"/>
                                <a:gd name="T24" fmla="+- 0 15680 14264"/>
                                <a:gd name="T25" fmla="*/ T24 w 1416"/>
                                <a:gd name="T26" fmla="+- 0 2327 2324"/>
                                <a:gd name="T27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416" y="3"/>
                                  </a:moveTo>
                                  <a:lnTo>
                                    <a:pt x="1375" y="3"/>
                                  </a:lnTo>
                                  <a:lnTo>
                                    <a:pt x="1354" y="60"/>
                                  </a:lnTo>
                                  <a:lnTo>
                                    <a:pt x="1350" y="71"/>
                                  </a:lnTo>
                                  <a:lnTo>
                                    <a:pt x="1346" y="82"/>
                                  </a:lnTo>
                                  <a:lnTo>
                                    <a:pt x="1377" y="82"/>
                                  </a:lnTo>
                                  <a:lnTo>
                                    <a:pt x="141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943"/>
                        <wpg:cNvGrpSpPr>
                          <a:grpSpLocks/>
                        </wpg:cNvGrpSpPr>
                        <wpg:grpSpPr bwMode="auto">
                          <a:xfrm>
                            <a:off x="14263" y="2234"/>
                            <a:ext cx="1417" cy="2"/>
                            <a:chOff x="14263" y="2234"/>
                            <a:chExt cx="1417" cy="2"/>
                          </a:xfrm>
                        </wpg:grpSpPr>
                        <wps:wsp>
                          <wps:cNvPr id="985" name="Freeform 944"/>
                          <wps:cNvSpPr>
                            <a:spLocks/>
                          </wps:cNvSpPr>
                          <wps:spPr bwMode="auto">
                            <a:xfrm>
                              <a:off x="14263" y="2234"/>
                              <a:ext cx="1417" cy="2"/>
                            </a:xfrm>
                            <a:custGeom>
                              <a:avLst/>
                              <a:gdLst>
                                <a:gd name="T0" fmla="+- 0 14263 14263"/>
                                <a:gd name="T1" fmla="*/ T0 w 1417"/>
                                <a:gd name="T2" fmla="+- 0 15680 14263"/>
                                <a:gd name="T3" fmla="*/ T2 w 14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7">
                                  <a:moveTo>
                                    <a:pt x="0" y="0"/>
                                  </a:moveTo>
                                  <a:lnTo>
                                    <a:pt x="1417" y="0"/>
                                  </a:lnTo>
                                </a:path>
                              </a:pathLst>
                            </a:custGeom>
                            <a:noFill/>
                            <a:ln w="25667">
                              <a:solidFill>
                                <a:srgbClr val="ABAD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941"/>
                        <wpg:cNvGrpSpPr>
                          <a:grpSpLocks/>
                        </wpg:cNvGrpSpPr>
                        <wpg:grpSpPr bwMode="auto">
                          <a:xfrm>
                            <a:off x="1291" y="9458"/>
                            <a:ext cx="3889" cy="2"/>
                            <a:chOff x="1291" y="9458"/>
                            <a:chExt cx="3889" cy="2"/>
                          </a:xfrm>
                        </wpg:grpSpPr>
                        <wps:wsp>
                          <wps:cNvPr id="987" name="Freeform 942"/>
                          <wps:cNvSpPr>
                            <a:spLocks/>
                          </wps:cNvSpPr>
                          <wps:spPr bwMode="auto">
                            <a:xfrm>
                              <a:off x="1291" y="9458"/>
                              <a:ext cx="3889" cy="2"/>
                            </a:xfrm>
                            <a:custGeom>
                              <a:avLst/>
                              <a:gdLst>
                                <a:gd name="T0" fmla="+- 0 1291 1291"/>
                                <a:gd name="T1" fmla="*/ T0 w 3889"/>
                                <a:gd name="T2" fmla="+- 0 5180 1291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9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939"/>
                        <wpg:cNvGrpSpPr>
                          <a:grpSpLocks/>
                        </wpg:cNvGrpSpPr>
                        <wpg:grpSpPr bwMode="auto">
                          <a:xfrm>
                            <a:off x="1251" y="9458"/>
                            <a:ext cx="2" cy="2"/>
                            <a:chOff x="1251" y="9458"/>
                            <a:chExt cx="2" cy="2"/>
                          </a:xfrm>
                        </wpg:grpSpPr>
                        <wps:wsp>
                          <wps:cNvPr id="989" name="Freeform 940"/>
                          <wps:cNvSpPr>
                            <a:spLocks/>
                          </wps:cNvSpPr>
                          <wps:spPr bwMode="auto">
                            <a:xfrm>
                              <a:off x="1251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937"/>
                        <wpg:cNvGrpSpPr>
                          <a:grpSpLocks/>
                        </wpg:cNvGrpSpPr>
                        <wpg:grpSpPr bwMode="auto">
                          <a:xfrm>
                            <a:off x="5200" y="9458"/>
                            <a:ext cx="2" cy="2"/>
                            <a:chOff x="5200" y="9458"/>
                            <a:chExt cx="2" cy="2"/>
                          </a:xfrm>
                        </wpg:grpSpPr>
                        <wps:wsp>
                          <wps:cNvPr id="991" name="Freeform 938"/>
                          <wps:cNvSpPr>
                            <a:spLocks/>
                          </wps:cNvSpPr>
                          <wps:spPr bwMode="auto">
                            <a:xfrm>
                              <a:off x="5200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935"/>
                        <wpg:cNvGrpSpPr>
                          <a:grpSpLocks/>
                        </wpg:cNvGrpSpPr>
                        <wpg:grpSpPr bwMode="auto">
                          <a:xfrm>
                            <a:off x="11644" y="9458"/>
                            <a:ext cx="3889" cy="2"/>
                            <a:chOff x="11644" y="9458"/>
                            <a:chExt cx="3889" cy="2"/>
                          </a:xfrm>
                        </wpg:grpSpPr>
                        <wps:wsp>
                          <wps:cNvPr id="993" name="Freeform 936"/>
                          <wps:cNvSpPr>
                            <a:spLocks/>
                          </wps:cNvSpPr>
                          <wps:spPr bwMode="auto">
                            <a:xfrm>
                              <a:off x="11644" y="9458"/>
                              <a:ext cx="3889" cy="2"/>
                            </a:xfrm>
                            <a:custGeom>
                              <a:avLst/>
                              <a:gdLst>
                                <a:gd name="T0" fmla="+- 0 11644 11644"/>
                                <a:gd name="T1" fmla="*/ T0 w 3889"/>
                                <a:gd name="T2" fmla="+- 0 15532 11644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8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933"/>
                        <wpg:cNvGrpSpPr>
                          <a:grpSpLocks/>
                        </wpg:cNvGrpSpPr>
                        <wpg:grpSpPr bwMode="auto">
                          <a:xfrm>
                            <a:off x="11604" y="9458"/>
                            <a:ext cx="2" cy="2"/>
                            <a:chOff x="11604" y="9458"/>
                            <a:chExt cx="2" cy="2"/>
                          </a:xfrm>
                        </wpg:grpSpPr>
                        <wps:wsp>
                          <wps:cNvPr id="995" name="Freeform 934"/>
                          <wps:cNvSpPr>
                            <a:spLocks/>
                          </wps:cNvSpPr>
                          <wps:spPr bwMode="auto">
                            <a:xfrm>
                              <a:off x="11604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931"/>
                        <wpg:cNvGrpSpPr>
                          <a:grpSpLocks/>
                        </wpg:cNvGrpSpPr>
                        <wpg:grpSpPr bwMode="auto">
                          <a:xfrm>
                            <a:off x="15552" y="9458"/>
                            <a:ext cx="2" cy="2"/>
                            <a:chOff x="15552" y="9458"/>
                            <a:chExt cx="2" cy="2"/>
                          </a:xfrm>
                        </wpg:grpSpPr>
                        <wps:wsp>
                          <wps:cNvPr id="997" name="Freeform 932"/>
                          <wps:cNvSpPr>
                            <a:spLocks/>
                          </wps:cNvSpPr>
                          <wps:spPr bwMode="auto">
                            <a:xfrm>
                              <a:off x="15552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927"/>
                        <wpg:cNvGrpSpPr>
                          <a:grpSpLocks/>
                        </wpg:cNvGrpSpPr>
                        <wpg:grpSpPr bwMode="auto">
                          <a:xfrm>
                            <a:off x="737" y="573"/>
                            <a:ext cx="15369" cy="10829"/>
                            <a:chOff x="737" y="573"/>
                            <a:chExt cx="15369" cy="10829"/>
                          </a:xfrm>
                        </wpg:grpSpPr>
                        <wps:wsp>
                          <wps:cNvPr id="999" name="Freeform 930"/>
                          <wps:cNvSpPr>
                            <a:spLocks/>
                          </wps:cNvSpPr>
                          <wps:spPr bwMode="auto">
                            <a:xfrm>
                              <a:off x="737" y="573"/>
                              <a:ext cx="15369" cy="10829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5369"/>
                                <a:gd name="T2" fmla="+- 0 11401 573"/>
                                <a:gd name="T3" fmla="*/ 11401 h 10829"/>
                                <a:gd name="T4" fmla="+- 0 16105 737"/>
                                <a:gd name="T5" fmla="*/ T4 w 15369"/>
                                <a:gd name="T6" fmla="+- 0 11401 573"/>
                                <a:gd name="T7" fmla="*/ 11401 h 10829"/>
                                <a:gd name="T8" fmla="+- 0 16105 737"/>
                                <a:gd name="T9" fmla="*/ T8 w 15369"/>
                                <a:gd name="T10" fmla="+- 0 573 573"/>
                                <a:gd name="T11" fmla="*/ 573 h 10829"/>
                                <a:gd name="T12" fmla="+- 0 737 737"/>
                                <a:gd name="T13" fmla="*/ T12 w 15369"/>
                                <a:gd name="T14" fmla="+- 0 573 573"/>
                                <a:gd name="T15" fmla="*/ 573 h 10829"/>
                                <a:gd name="T16" fmla="+- 0 737 737"/>
                                <a:gd name="T17" fmla="*/ T16 w 15369"/>
                                <a:gd name="T18" fmla="+- 0 11401 573"/>
                                <a:gd name="T19" fmla="*/ 11401 h 108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69" h="10829">
                                  <a:moveTo>
                                    <a:pt x="0" y="10828"/>
                                  </a:moveTo>
                                  <a:lnTo>
                                    <a:pt x="15368" y="10828"/>
                                  </a:lnTo>
                                  <a:lnTo>
                                    <a:pt x="15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005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0" name="Picture 929"/>
                            <pic:cNvPicPr>
                              <a:picLocks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3" y="8787"/>
                              <a:ext cx="1404" cy="6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1" name="Picture 928"/>
                            <pic:cNvPicPr>
                              <a:picLocks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36" y="8708"/>
                              <a:ext cx="1642" cy="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08B26" id="Group 926" o:spid="_x0000_s1026" style="position:absolute;margin-left:35.45pt;margin-top:27.2pt;width:771.25pt;height:544.3pt;z-index:-20128;mso-position-horizontal-relative:page;mso-position-vertical-relative:page" coordorigin="709,544" coordsize="15425,108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02" o:spid="_x0000_s1027" type="#_x0000_t75" style="position:absolute;left:964;top:896;width:1714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">
                  <v:imagedata r:id="rId9" o:title=""/>
                  <v:path arrowok="t"/>
                  <o:lock v:ext="edit" aspectratio="f"/>
                </v:shape>
                <v:shape id="Picture 1001" o:spid="_x0000_s1028" type="#_x0000_t75" style="position:absolute;left:709;top:10716;width:15406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">
                  <v:imagedata r:id="rId10" o:title=""/>
                  <v:path arrowok="t"/>
                  <o:lock v:ext="edit" aspectratio="f"/>
                </v:shape>
                <v:group id="Group 999" o:spid="_x0000_s1029" style="position:absolute;left:4663;top:5794;width:7524;height:2" coordorigin="4663,5794" coordsize="7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shape id="Freeform 1000" o:spid="_x0000_s1030" style="position:absolute;left:4663;top:5794;width:7524;height:2;visibility:visible;mso-wrap-style:square;v-text-anchor:top" coordsize="7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" path="m,l7523,e" filled="f" strokecolor="#231f20" strokeweight=".34994mm">
                    <v:stroke dashstyle="dash"/>
                    <v:path arrowok="t" o:connecttype="custom" o:connectlocs="0,0;7523,0" o:connectangles="0,0"/>
                  </v:shape>
                </v:group>
                <v:group id="Group 997" o:spid="_x0000_s1031" style="position:absolute;left:4623;top:5794;width:2;height:2" coordorigin="4623,579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nS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">
                  <v:shape id="Freeform 998" o:spid="_x0000_s1032" style="position:absolute;left:4623;top:579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994" o:spid="_x0000_s1033" style="position:absolute;left:12206;top:5794;width:2;height:2" coordorigin="12206,579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<v:shape id="Freeform 996" o:spid="_x0000_s1034" style="position:absolute;left:12206;top:579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" path="m,l,e" filled="f" strokecolor="#231f20" strokeweight=".34994mm">
                    <v:path arrowok="t" o:connecttype="custom" o:connectlocs="0,0;0,0" o:connectangles="0,0"/>
                  </v:shape>
                  <v:shape id="Picture 995" o:spid="_x0000_s1035" type="#_x0000_t75" style="position:absolute;left:14363;top:925;width:1172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">
                    <v:imagedata r:id="rId11" o:title=""/>
                    <v:path arrowok="t"/>
                    <o:lock v:ext="edit" aspectratio="f"/>
                  </v:shape>
                </v:group>
                <v:group id="Group 969" o:spid="_x0000_s1036" style="position:absolute;left:14263;top:2552;width:1417;height:150" coordorigin="14263,2552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shape id="Freeform 993" o:spid="_x0000_s103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" path="m91,2l,2,,149r94,l94,122r-60,l34,87r54,l88,60r-54,l34,29r57,l91,2xe" fillcolor="#0061af" stroked="f">
                    <v:path arrowok="t" o:connecttype="custom" o:connectlocs="91,2554;0,2554;0,2701;94,2701;94,2674;34,2674;34,2639;88,2639;88,2612;34,2612;34,2581;91,2581;91,2554" o:connectangles="0,0,0,0,0,0,0,0,0,0,0,0,0"/>
                  </v:shape>
                  <v:shape id="Freeform 992" o:spid="_x0000_s103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" path="m160,2r-39,l121,149r31,l152,83r,-20l151,45r,-5l182,40,160,2xe" fillcolor="#0061af" stroked="f">
                    <v:path arrowok="t" o:connecttype="custom" o:connectlocs="160,2554;121,2554;121,2701;152,2701;152,2635;152,2615;151,2597;151,2592;182,2592;160,2554" o:connectangles="0,0,0,0,0,0,0,0,0,0"/>
                  </v:shape>
                  <v:shape id="Freeform 991" o:spid="_x0000_s103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" path="m182,40r-31,l160,59r9,18l209,149r35,l244,106r-29,l207,88,199,70,182,40xe" fillcolor="#0061af" stroked="f">
                    <v:path arrowok="t" o:connecttype="custom" o:connectlocs="182,2592;151,2592;160,2611;169,2629;209,2701;244,2701;244,2658;215,2658;207,2640;199,2622;182,2592" o:connectangles="0,0,0,0,0,0,0,0,0,0,0"/>
                  </v:shape>
                  <v:shape id="Freeform 990" o:spid="_x0000_s104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" path="m244,2r-31,l213,59r,4l213,70r1,16l216,105r-1,1l244,106,244,2xe" fillcolor="#0061af" stroked="f">
                    <v:path arrowok="t" o:connecttype="custom" o:connectlocs="244,2554;213,2554;213,2611;213,2615;213,2622;214,2638;216,2657;215,2658;244,2658;244,2554" o:connectangles="0,0,0,0,0,0,0,0,0,0"/>
                  </v:shape>
                  <v:shape id="Freeform 989" o:spid="_x0000_s1041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" path="m357,l293,22,272,58r,28l318,146r19,4l364,149r20,-2l398,143r1,-19l352,124r-22,-5l314,106,306,85r4,-28l321,39r17,-9l367,29r17,l395,7,380,3,357,xe" fillcolor="#0061af" stroked="f">
                    <v:path arrowok="t" o:connecttype="custom" o:connectlocs="357,2552;293,2574;272,2610;272,2638;318,2698;337,2702;364,2701;384,2699;398,2695;399,2676;352,2676;330,2671;314,2658;306,2637;310,2609;321,2591;338,2582;367,2581;384,2581;395,2559;380,2555;357,2552" o:connectangles="0,0,0,0,0,0,0,0,0,0,0,0,0,0,0,0,0,0,0,0,0,0"/>
                  </v:shape>
                  <v:shape id="Freeform 988" o:spid="_x0000_s1042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" path="m400,65r-55,l345,91r23,l368,122r-3,1l359,124r40,l400,65xe" fillcolor="#0061af" stroked="f">
                    <v:path arrowok="t" o:connecttype="custom" o:connectlocs="400,2617;345,2617;345,2643;368,2643;368,2674;365,2675;359,2676;399,2676;400,2617" o:connectangles="0,0,0,0,0,0,0,0,0"/>
                  </v:shape>
                  <v:shape id="Freeform 987" o:spid="_x0000_s1043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" path="m384,29r-17,l383,32r1,-3xe" fillcolor="#0061af" stroked="f">
                    <v:path arrowok="t" o:connecttype="custom" o:connectlocs="384,2581;367,2581;383,2584;384,2581" o:connectangles="0,0,0,0"/>
                  </v:shape>
                  <v:shape id="Freeform 986" o:spid="_x0000_s1044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" path="m509,2r-44,l420,149r35,l465,111r78,l535,87r-65,l481,46r2,-10l485,27r32,l509,2xe" fillcolor="#0061af" stroked="f">
                    <v:path arrowok="t" o:connecttype="custom" o:connectlocs="509,2554;465,2554;420,2701;455,2701;465,2663;543,2663;535,2639;470,2639;481,2598;483,2588;485,2579;517,2579;509,2554" o:connectangles="0,0,0,0,0,0,0,0,0,0,0,0,0"/>
                  </v:shape>
                  <v:shape id="Freeform 985" o:spid="_x0000_s1045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" path="m543,111r-36,l519,149r36,l543,111xe" fillcolor="#0061af" stroked="f">
                    <v:path arrowok="t" o:connecttype="custom" o:connectlocs="543,2663;507,2663;519,2701;555,2701;543,2663" o:connectangles="0,0,0,0,0"/>
                  </v:shape>
                  <v:shape id="Freeform 984" o:spid="_x0000_s1046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" path="m517,27r-31,l488,36r3,11l493,55r9,32l535,87,517,27xe" fillcolor="#0061af" stroked="f">
                    <v:path arrowok="t" o:connecttype="custom" o:connectlocs="517,2579;486,2579;488,2588;491,2599;493,2607;502,2639;535,2639;517,2579" o:connectangles="0,0,0,0,0,0,0,0"/>
                  </v:shape>
                  <v:shape id="Freeform 983" o:spid="_x0000_s104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" path="m653,l589,22,568,58r1,28l614,146r19,4l660,149r21,-2l694,143r1,-19l648,124r-22,-5l610,106,602,85r4,-28l617,39r17,-9l663,29r17,l692,7,676,3,653,xe" fillcolor="#0061af" stroked="f">
                    <v:path arrowok="t" o:connecttype="custom" o:connectlocs="653,2552;589,2574;568,2610;569,2638;614,2698;633,2702;660,2701;681,2699;694,2695;695,2676;648,2676;626,2671;610,2658;602,2637;606,2609;617,2591;634,2582;663,2581;680,2581;692,2559;676,2555;653,2552" o:connectangles="0,0,0,0,0,0,0,0,0,0,0,0,0,0,0,0,0,0,0,0,0,0"/>
                  </v:shape>
                  <v:shape id="Freeform 982" o:spid="_x0000_s104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" path="m696,65r-54,l642,91r22,l664,122r-2,1l656,124r39,l696,65xe" fillcolor="#0061af" stroked="f">
                    <v:path arrowok="t" o:connecttype="custom" o:connectlocs="696,2617;642,2617;642,2643;664,2643;664,2674;662,2675;656,2676;695,2676;696,2617" o:connectangles="0,0,0,0,0,0,0,0,0"/>
                  </v:shape>
                  <v:shape id="Freeform 981" o:spid="_x0000_s104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" path="m680,29r-17,l679,32r1,-3xe" fillcolor="#0061af" stroked="f">
                    <v:path arrowok="t" o:connecttype="custom" o:connectlocs="680,2581;663,2581;679,2584;680,2581" o:connectangles="0,0,0,0"/>
                  </v:shape>
                  <v:shape id="Freeform 980" o:spid="_x0000_s105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" path="m818,2r-91,l727,149r94,l821,122r-61,l760,87r55,l815,60r-55,l760,29r58,l818,2xe" fillcolor="#0061af" stroked="f">
                    <v:path arrowok="t" o:connecttype="custom" o:connectlocs="818,2554;727,2554;727,2701;821,2701;821,2674;760,2674;760,2639;815,2639;815,2612;760,2612;760,2581;818,2581;818,2554" o:connectangles="0,0,0,0,0,0,0,0,0,0,0,0,0"/>
                  </v:shape>
                  <v:shape id="Freeform 979" o:spid="_x0000_s1051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" path="m899,2r-45,l845,149r31,l879,89r,-15l881,33r1,-1l908,32,899,2xe" fillcolor="#0061af" stroked="f">
                    <v:path arrowok="t" o:connecttype="custom" o:connectlocs="899,2554;854,2554;845,2701;876,2701;879,2641;879,2626;881,2585;882,2584;908,2584;899,2554" o:connectangles="0,0,0,0,0,0,0,0,0,0"/>
                  </v:shape>
                  <v:shape id="Freeform 978" o:spid="_x0000_s1052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" path="m1001,32r-29,l972,53r,21l973,93r2,56l1008,149,1001,32xe" fillcolor="#0061af" stroked="f">
                    <v:path arrowok="t" o:connecttype="custom" o:connectlocs="1001,2584;972,2584;972,2605;972,2626;973,2645;975,2701;1008,2701;1001,2584" o:connectangles="0,0,0,0,0,0,0,0"/>
                  </v:shape>
                  <v:shape id="Freeform 977" o:spid="_x0000_s1053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" path="m908,32r-26,l886,52r4,20l911,147r26,l950,104r-24,l922,84,917,65,908,32xe" fillcolor="#0061af" stroked="f">
                    <v:path arrowok="t" o:connecttype="custom" o:connectlocs="908,2584;882,2584;886,2604;890,2624;911,2699;937,2699;950,2656;926,2656;922,2636;917,2617;908,2584" o:connectangles="0,0,0,0,0,0,0,0,0,0,0"/>
                  </v:shape>
                  <v:shape id="Freeform 976" o:spid="_x0000_s1054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" path="m1000,2r-44,l940,51r-5,19l930,90r-4,14l950,104r5,-15l961,71r5,-20l972,32r29,l1000,2xe" fillcolor="#0061af" stroked="f">
                    <v:path arrowok="t" o:connecttype="custom" o:connectlocs="1000,2554;956,2554;940,2603;935,2622;930,2642;926,2656;950,2656;955,2641;961,2623;966,2603;972,2584;1001,2584;1000,2554" o:connectangles="0,0,0,0,0,0,0,0,0,0,0,0,0"/>
                  </v:shape>
                  <v:shape id="Freeform 975" o:spid="_x0000_s1055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" path="m1129,2r-91,l1038,149r94,l1132,122r-61,l1071,87r55,l1126,60r-55,l1071,29r58,l1129,2xe" fillcolor="#0061af" stroked="f">
                    <v:path arrowok="t" o:connecttype="custom" o:connectlocs="1129,2554;1038,2554;1038,2701;1132,2701;1132,2674;1071,2674;1071,2639;1126,2639;1126,2612;1071,2612;1071,2581;1129,2581;1129,2554" o:connectangles="0,0,0,0,0,0,0,0,0,0,0,0,0"/>
                  </v:shape>
                  <v:shape id="Freeform 974" o:spid="_x0000_s1056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" path="m1198,2r-39,l1159,149r31,l1190,83r-1,-20l1189,45r,-5l1220,40,1198,2xe" fillcolor="#0061af" stroked="f">
                    <v:path arrowok="t" o:connecttype="custom" o:connectlocs="1198,2554;1159,2554;1159,2701;1190,2701;1190,2635;1189,2615;1189,2597;1189,2592;1220,2592;1198,2554" o:connectangles="0,0,0,0,0,0,0,0,0,0"/>
                  </v:shape>
                  <v:shape id="Freeform 973" o:spid="_x0000_s105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" path="m1220,40r-31,l1197,59r10,18l1246,149r35,l1281,106r-28,l1245,88r-9,-18l1220,40xe" fillcolor="#0061af" stroked="f">
                    <v:path arrowok="t" o:connecttype="custom" o:connectlocs="1220,2592;1189,2592;1197,2611;1207,2629;1246,2701;1281,2701;1281,2658;1253,2658;1245,2640;1236,2622;1220,2592" o:connectangles="0,0,0,0,0,0,0,0,0,0,0"/>
                  </v:shape>
                  <v:shape id="Freeform 972" o:spid="_x0000_s105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" path="m1281,2r-30,l1251,59r,4l1251,70r1,16l1253,105r,1l1281,106r,-104xe" fillcolor="#0061af" stroked="f">
                    <v:path arrowok="t" o:connecttype="custom" o:connectlocs="1281,2554;1251,2554;1251,2611;1251,2615;1251,2622;1252,2638;1253,2657;1253,2658;1281,2658;1281,2554" o:connectangles="0,0,0,0,0,0,0,0,0,0"/>
                  </v:shape>
                  <v:shape id="Freeform 971" o:spid="_x0000_s105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" path="m1377,30r-34,l1343,149r34,l1377,30xe" fillcolor="#0061af" stroked="f">
                    <v:path arrowok="t" o:connecttype="custom" o:connectlocs="1377,2582;1343,2582;1343,2701;1377,2701;1377,2582" o:connectangles="0,0,0,0,0"/>
                  </v:shape>
                  <v:shape id="Freeform 970" o:spid="_x0000_s106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" path="m1417,2r-113,l1304,30r113,l1417,2xe" fillcolor="#0061af" stroked="f">
                    <v:path arrowok="t" o:connecttype="custom" o:connectlocs="1417,2554;1304,2554;1304,2582;1417,2582;1417,2554" o:connectangles="0,0,0,0,0"/>
                  </v:shape>
                </v:group>
                <v:group id="Group 945" o:spid="_x0000_s1061" style="position:absolute;left:14264;top:2324;width:1416;height:190" coordorigin="14264,2324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shape id="Freeform 968" o:spid="_x0000_s106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" path="m88,l30,21,,81r2,28l28,169r66,19l114,185r10,-3l121,155r-32,l67,151,51,138,41,119,42,86,88,34r33,l127,8,112,2,88,xe" fillcolor="#0061af" stroked="f">
                    <v:path arrowok="t" o:connecttype="custom" o:connectlocs="88,2324;30,2345;0,2405;2,2433;28,2493;94,2512;114,2509;124,2506;121,2479;89,2479;67,2475;51,2462;41,2443;42,2410;88,2358;121,2358;127,2332;112,2326;88,2324" o:connectangles="0,0,0,0,0,0,0,0,0,0,0,0,0,0,0,0,0,0,0"/>
                  </v:shape>
                  <v:shape id="Freeform 967" o:spid="_x0000_s106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" path="m120,149r-7,3l100,155r21,l120,149xe" fillcolor="#0061af" stroked="f">
                    <v:path arrowok="t" o:connecttype="custom" o:connectlocs="120,2473;113,2476;100,2479;121,2479;120,2473" o:connectangles="0,0,0,0,0"/>
                  </v:shape>
                  <v:shape id="Freeform 966" o:spid="_x0000_s106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" path="m121,34r-19,l112,37r8,4l121,34xe" fillcolor="#0061af" stroked="f">
                    <v:path arrowok="t" o:connecttype="custom" o:connectlocs="121,2358;102,2358;112,2361;120,2365;121,2358" o:connectangles="0,0,0,0,0"/>
                  </v:shape>
                  <v:shape id="Freeform 965" o:spid="_x0000_s1065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" path="m218,l162,25,140,90r2,27l172,175r38,14l233,187r20,-8l269,167r9,-11l224,156r-21,-5l189,138r-9,-20l181,85r5,-25l194,44r12,-9l217,33r60,l265,18,249,6,230,,218,xe" fillcolor="#0061af" stroked="f">
                    <v:path arrowok="t" o:connecttype="custom" o:connectlocs="218,2324;162,2349;140,2414;142,2441;172,2499;210,2513;233,2511;253,2503;269,2491;278,2480;224,2480;203,2475;189,2462;180,2442;181,2409;186,2384;194,2368;206,2359;217,2357;277,2357;265,2342;249,2330;230,2324;218,2324" o:connectangles="0,0,0,0,0,0,0,0,0,0,0,0,0,0,0,0,0,0,0,0,0,0,0,0"/>
                  </v:shape>
                  <v:shape id="Freeform 964" o:spid="_x0000_s1066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" path="m277,33r-60,l235,39r13,15l255,77r-1,32l248,132r-10,16l224,156r54,l281,151r9,-21l294,105,293,78,287,54,278,33r-1,xe" fillcolor="#0061af" stroked="f">
                    <v:path arrowok="t" o:connecttype="custom" o:connectlocs="277,2357;217,2357;235,2363;248,2378;255,2401;254,2433;248,2456;238,2472;224,2480;278,2480;281,2475;290,2454;294,2429;293,2402;287,2378;278,2357;277,2357" o:connectangles="0,0,0,0,0,0,0,0,0,0,0,0,0,0,0,0,0"/>
                  </v:shape>
                  <v:shape id="Freeform 963" o:spid="_x0000_s1067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" path="m379,3r-49,l320,187r34,l357,110r1,-12l359,57r1,-16l389,41,379,3xe" fillcolor="#0061af" stroked="f">
                    <v:path arrowok="t" o:connecttype="custom" o:connectlocs="379,2327;330,2327;320,2511;354,2511;357,2434;358,2422;359,2381;360,2365;389,2365;379,2327" o:connectangles="0,0,0,0,0,0,0,0,0,0"/>
                  </v:shape>
                  <v:shape id="Freeform 962" o:spid="_x0000_s1068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" path="m491,41r-32,l459,64r,19l460,103r3,84l499,187,491,41xe" fillcolor="#0061af" stroked="f">
                    <v:path arrowok="t" o:connecttype="custom" o:connectlocs="491,2365;459,2365;459,2388;459,2407;460,2427;463,2511;499,2511;491,2365" o:connectangles="0,0,0,0,0,0,0,0"/>
                  </v:shape>
                  <v:shape id="Freeform 961" o:spid="_x0000_s1069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" path="m389,41r-29,l364,61r4,20l372,100r20,84l421,184r14,-54l409,130r-4,-20l401,90,396,71,389,41xe" fillcolor="#0061af" stroked="f">
                    <v:path arrowok="t" o:connecttype="custom" o:connectlocs="389,2365;360,2365;364,2385;368,2405;372,2424;392,2508;421,2508;435,2454;409,2454;405,2434;401,2414;396,2395;389,2365" o:connectangles="0,0,0,0,0,0,0,0,0,0,0,0,0"/>
                  </v:shape>
                  <v:shape id="Freeform 960" o:spid="_x0000_s1070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" path="m490,3r-48,l425,64r-5,19l415,103r-4,19l409,130r26,l440,112r5,-19l450,74r5,-20l459,41r32,l490,3xe" fillcolor="#0061af" stroked="f">
                    <v:path arrowok="t" o:connecttype="custom" o:connectlocs="490,2327;442,2327;425,2388;420,2407;415,2427;411,2446;409,2454;435,2454;440,2436;445,2417;450,2398;455,2378;459,2365;491,2365;490,2327" o:connectangles="0,0,0,0,0,0,0,0,0,0,0,0,0,0,0"/>
                  </v:shape>
                  <v:shape id="Freeform 959" o:spid="_x0000_s1071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" path="m587,3r-49,l528,187r34,l565,110r,-12l567,57r1,-16l596,41,587,3xe" fillcolor="#0061af" stroked="f">
                    <v:path arrowok="t" o:connecttype="custom" o:connectlocs="587,2327;538,2327;528,2511;562,2511;565,2434;565,2422;567,2381;568,2365;596,2365;587,2327" o:connectangles="0,0,0,0,0,0,0,0,0,0"/>
                  </v:shape>
                  <v:shape id="Freeform 958" o:spid="_x0000_s107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" path="m699,41r-32,l667,64r,19l668,103r2,84l706,187,699,41xe" fillcolor="#0061af" stroked="f">
                    <v:path arrowok="t" o:connecttype="custom" o:connectlocs="699,2365;667,2365;667,2388;667,2407;668,2427;670,2511;706,2511;699,2365" o:connectangles="0,0,0,0,0,0,0,0"/>
                  </v:shape>
                  <v:shape id="Freeform 957" o:spid="_x0000_s107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" path="m596,41r-28,l571,61r4,20l580,100r20,84l628,184r15,-54l616,130r-3,-20l609,90,604,71,596,41xe" fillcolor="#0061af" stroked="f">
                    <v:path arrowok="t" o:connecttype="custom" o:connectlocs="596,2365;568,2365;571,2385;575,2405;580,2424;600,2508;628,2508;643,2454;616,2454;613,2434;609,2414;604,2395;596,2365" o:connectangles="0,0,0,0,0,0,0,0,0,0,0,0,0"/>
                  </v:shape>
                  <v:shape id="Freeform 956" o:spid="_x0000_s107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" path="m697,3r-47,l632,64r-4,19l623,103r-4,19l616,130r27,l648,112r5,-19l658,74r5,-20l667,41r32,l697,3xe" fillcolor="#0061af" stroked="f">
                    <v:path arrowok="t" o:connecttype="custom" o:connectlocs="697,2327;650,2327;632,2388;628,2407;623,2427;619,2446;616,2454;643,2454;648,2436;653,2417;658,2398;663,2378;667,2365;699,2365;697,2327" o:connectangles="0,0,0,0,0,0,0,0,0,0,0,0,0,0,0"/>
                  </v:shape>
                  <v:shape id="Freeform 955" o:spid="_x0000_s1075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" path="m776,3r-37,l739,105r21,69l797,189r24,-2l840,179r15,-13l862,152r-43,l795,151,782,139r-6,-20l776,3xe" fillcolor="#0061af" stroked="f">
                    <v:path arrowok="t" o:connecttype="custom" o:connectlocs="776,2327;739,2327;739,2429;760,2498;797,2513;821,2511;840,2503;855,2490;862,2476;819,2476;795,2475;782,2463;776,2443;776,2327" o:connectangles="0,0,0,0,0,0,0,0,0,0,0,0,0,0"/>
                  </v:shape>
                  <v:shape id="Freeform 954" o:spid="_x0000_s1076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" path="m871,3r-36,l835,109r-4,28l819,152r43,l865,147r5,-24l871,3xe" fillcolor="#0061af" stroked="f">
                    <v:path arrowok="t" o:connecttype="custom" o:connectlocs="871,2327;835,2327;835,2433;831,2461;819,2476;862,2476;865,2471;870,2447;871,2327" o:connectangles="0,0,0,0,0,0,0,0,0"/>
                  </v:shape>
                  <v:shape id="Freeform 953" o:spid="_x0000_s1077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" path="m950,3r-43,l907,187r34,l941,106r,-18l940,69r,-18l974,51,950,3xe" fillcolor="#0061af" stroked="f">
                    <v:path arrowok="t" o:connecttype="custom" o:connectlocs="950,2327;907,2327;907,2511;941,2511;941,2430;941,2412;940,2393;940,2375;940,2375;974,2375;950,2327" o:connectangles="0,0,0,0,0,0,0,0,0,0,0"/>
                  </v:shape>
                  <v:shape id="Freeform 952" o:spid="_x0000_s1078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" path="m974,51r-34,l948,70r8,18l964,106r39,81l1041,187r,-54l1010,133r-7,-19l996,96,987,77,974,51xe" fillcolor="#0061af" stroked="f">
                    <v:path arrowok="t" o:connecttype="custom" o:connectlocs="974,2375;940,2375;948,2394;956,2412;964,2430;1003,2511;1041,2511;1041,2457;1010,2457;1003,2438;996,2420;987,2401;974,2375" o:connectangles="0,0,0,0,0,0,0,0,0,0,0,0,0"/>
                  </v:shape>
                  <v:shape id="Freeform 951" o:spid="_x0000_s1079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" path="m1041,3r-33,l1008,77r,21l1010,117r,16l1041,133r,-130xe" fillcolor="#0061af" stroked="f">
                    <v:path arrowok="t" o:connecttype="custom" o:connectlocs="1041,2327;1008,2327;1008,2401;1008,2422;1010,2441;1010,2457;1041,2457;1041,2327" o:connectangles="0,0,0,0,0,0,0,0"/>
                  </v:shape>
                  <v:shape id="Freeform 950" o:spid="_x0000_s1080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" path="m1114,3r-36,l1078,187r36,l1114,3xe" fillcolor="#0061af" stroked="f">
                    <v:path arrowok="t" o:connecttype="custom" o:connectlocs="1114,2327;1078,2327;1078,2511;1114,2511;1114,2327" o:connectangles="0,0,0,0,0"/>
                  </v:shape>
                  <v:shape id="Freeform 949" o:spid="_x0000_s1081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" path="m1219,38r-37,l1182,187r37,l1219,38xe" fillcolor="#0061af" stroked="f">
                    <v:path arrowok="t" o:connecttype="custom" o:connectlocs="1219,2362;1182,2362;1182,2511;1219,2511;1219,2362" o:connectangles="0,0,0,0,0"/>
                  </v:shape>
                  <v:shape id="Freeform 948" o:spid="_x0000_s108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" path="m1263,3r-124,l1139,38r124,l1263,3xe" fillcolor="#0061af" stroked="f">
                    <v:path arrowok="t" o:connecttype="custom" o:connectlocs="1263,2327;1139,2327;1139,2362;1263,2362;1263,2327" o:connectangles="0,0,0,0,0"/>
                  </v:shape>
                  <v:shape id="Freeform 947" o:spid="_x0000_s108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" path="m1317,3r-42,l1326,111r,76l1363,187r,-77l1377,82r-31,l1338,60r-5,-13l1317,3xe" fillcolor="#0061af" stroked="f">
                    <v:path arrowok="t" o:connecttype="custom" o:connectlocs="1317,2327;1275,2327;1326,2435;1326,2511;1363,2511;1363,2434;1377,2406;1346,2406;1338,2384;1333,2371;1317,2327" o:connectangles="0,0,0,0,0,0,0,0,0,0,0"/>
                  </v:shape>
                  <v:shape id="Freeform 946" o:spid="_x0000_s108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" path="m1416,3r-41,l1354,60r-4,11l1346,82r31,l1416,3xe" fillcolor="#0061af" stroked="f">
                    <v:path arrowok="t" o:connecttype="custom" o:connectlocs="1416,2327;1375,2327;1354,2384;1350,2395;1346,2406;1377,2406;1416,2327" o:connectangles="0,0,0,0,0,0,0"/>
                  </v:shape>
                </v:group>
                <v:group id="Group 943" o:spid="_x0000_s1085" style="position:absolute;left:14263;top:2234;width:1417;height:2" coordorigin="14263,2234" coordsize="1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    <v:shape id="Freeform 944" o:spid="_x0000_s1086" style="position:absolute;left:14263;top:2234;width:1417;height:2;visibility:visible;mso-wrap-style:square;v-text-anchor:top" coordsize="1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" path="m,l1417,e" filled="f" strokecolor="#abadb0" strokeweight=".71297mm">
                    <v:path arrowok="t" o:connecttype="custom" o:connectlocs="0,0;1417,0" o:connectangles="0,0"/>
                  </v:shape>
                </v:group>
                <v:group id="Group 941" o:spid="_x0000_s1087" style="position:absolute;left:1291;top:9458;width:3889;height:2" coordorigin="1291,9458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3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drOH3TDgC8vADAAD//wMAUEsBAi0AFAAGAAgAAAAhANvh9svuAAAAhQEAABMAAAAAAAAA&#10;AAAAAAAAAAAAAFtDb250ZW50X1R5cGVzXS54bWxQSwECLQAUAAYACAAAACEAWvQsW78AAAAVAQAA&#10;CwAAAAAAAAAAAAAAAAAfAQAAX3JlbHMvLnJlbHNQSwECLQAUAAYACAAAACEA8Kz92sYAAADcAAAA&#10;DwAAAAAAAAAAAAAAAAAHAgAAZHJzL2Rvd25yZXYueG1sUEsFBgAAAAADAAMAtwAAAPoCAAAAAA==&#10;">
                  <v:shape id="Freeform 942" o:spid="_x0000_s1088" style="position:absolute;left:1291;top:9458;width:3889;height:2;visibility:visible;mso-wrap-style:square;v-text-anchor:top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" path="m,l3889,e" filled="f" strokecolor="#231f20" strokeweight=".34994mm">
                    <v:stroke dashstyle="dash"/>
                    <v:path arrowok="t" o:connecttype="custom" o:connectlocs="0,0;3889,0" o:connectangles="0,0"/>
                  </v:shape>
                </v:group>
                <v:group id="Group 939" o:spid="_x0000_s1089" style="position:absolute;left:1251;top:9458;width:2;height:2" coordorigin="1251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<v:shape id="Freeform 940" o:spid="_x0000_s1090" style="position:absolute;left:1251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937" o:spid="_x0000_s1091" style="position:absolute;left:5200;top:9458;width:2;height:2" coordorigin="5200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bo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">
                  <v:shape id="Freeform 938" o:spid="_x0000_s1092" style="position:absolute;left:5200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935" o:spid="_x0000_s1093" style="position:absolute;left:11644;top:9458;width:3889;height:2" coordorigin="11644,9458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0E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">
                  <v:shape id="Freeform 936" o:spid="_x0000_s1094" style="position:absolute;left:11644;top:9458;width:3889;height:2;visibility:visible;mso-wrap-style:square;v-text-anchor:top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" path="m,l3888,e" filled="f" strokecolor="#231f20" strokeweight=".34994mm">
                    <v:stroke dashstyle="dash"/>
                    <v:path arrowok="t" o:connecttype="custom" o:connectlocs="0,0;3888,0" o:connectangles="0,0"/>
                  </v:shape>
                </v:group>
                <v:group id="Group 933" o:spid="_x0000_s1095" style="position:absolute;left:11604;top:9458;width:2;height:2" coordorigin="11604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<v:shape id="Freeform 934" o:spid="_x0000_s1096" style="position:absolute;left:11604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931" o:spid="_x0000_s1097" style="position:absolute;left:15552;top:9458;width:2;height:2" coordorigin="15552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<v:shape id="Freeform 932" o:spid="_x0000_s1098" style="position:absolute;left:15552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927" o:spid="_x0000_s1099" style="position:absolute;left:737;top:573;width:15369;height:10829" coordorigin="737,573" coordsize="15369,1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ru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">
                  <v:shape id="Freeform 930" o:spid="_x0000_s1100" style="position:absolute;left:737;top:573;width:15369;height:10829;visibility:visible;mso-wrap-style:square;v-text-anchor:top" coordsize="15369,1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" path="m,10828r15368,l15368,,,,,10828xe" filled="f" strokecolor="#005aaa" strokeweight="1.0001mm">
                    <v:path arrowok="t" o:connecttype="custom" o:connectlocs="0,11401;15368,11401;15368,573;0,573;0,11401" o:connectangles="0,0,0,0,0"/>
                  </v:shape>
                  <v:shape id="Picture 929" o:spid="_x0000_s1101" type="#_x0000_t75" style="position:absolute;left:1843;top:8787;width:1404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">
                    <v:imagedata r:id="rId12" o:title=""/>
                    <v:path arrowok="t"/>
                    <o:lock v:ext="edit" aspectratio="f"/>
                  </v:shape>
                  <v:shape id="Picture 928" o:spid="_x0000_s1102" type="#_x0000_t75" style="position:absolute;left:12036;top:8708;width:164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">
                    <v:imagedata r:id="rId13" o:title=""/>
                    <v:path arrowok="t"/>
                    <o:lock v:ext="edit" aspectratio="f"/>
                  </v:shape>
                </v:group>
                <w10:wrap anchorx="page" anchory="page"/>
              </v:group>
            </w:pict>
          </mc:Fallback>
        </mc:AlternateContent>
      </w:r>
    </w:p>
    <w:p w:rsidR="00A66D94" w:rsidRDefault="00A66D94">
      <w:pPr>
        <w:spacing w:before="6"/>
        <w:rPr>
          <w:rFonts w:ascii="Calibri" w:eastAsia="Calibri" w:hAnsi="Calibri" w:cs="Calibri"/>
          <w:sz w:val="17"/>
          <w:szCs w:val="17"/>
        </w:rPr>
      </w:pPr>
    </w:p>
    <w:p w:rsidR="00A66D94" w:rsidRDefault="003B177E">
      <w:pPr>
        <w:spacing w:before="60"/>
        <w:ind w:left="4771"/>
        <w:rPr>
          <w:rFonts w:ascii="Helvetica Neue" w:eastAsia="Helvetica Neue" w:hAnsi="Helvetica Neue" w:cs="Helvetica Neue"/>
          <w:sz w:val="21"/>
          <w:szCs w:val="21"/>
        </w:rPr>
      </w:pPr>
      <w:r>
        <w:rPr>
          <w:rFonts w:ascii="Helvetica Neue"/>
          <w:b/>
          <w:i/>
          <w:color w:val="FFFFFF"/>
          <w:sz w:val="21"/>
        </w:rPr>
        <w:t>R E S T R U C T U R E D   F O R   R E L E V A N C</w:t>
      </w:r>
      <w:r>
        <w:rPr>
          <w:rFonts w:ascii="Helvetica Neue"/>
          <w:b/>
          <w:i/>
          <w:color w:val="FFFFFF"/>
          <w:spacing w:val="-40"/>
          <w:sz w:val="21"/>
        </w:rPr>
        <w:t xml:space="preserve"> </w:t>
      </w:r>
      <w:r>
        <w:rPr>
          <w:rFonts w:ascii="Helvetica Neue"/>
          <w:b/>
          <w:i/>
          <w:color w:val="FFFFFF"/>
          <w:sz w:val="21"/>
        </w:rPr>
        <w:t>E</w:t>
      </w:r>
    </w:p>
    <w:p w:rsidR="00A66D94" w:rsidRDefault="00A66D94">
      <w:pPr>
        <w:rPr>
          <w:rFonts w:ascii="Helvetica Neue" w:eastAsia="Helvetica Neue" w:hAnsi="Helvetica Neue" w:cs="Helvetica Neue"/>
          <w:sz w:val="21"/>
          <w:szCs w:val="21"/>
        </w:rPr>
        <w:sectPr w:rsidR="00A66D94">
          <w:type w:val="continuous"/>
          <w:pgSz w:w="16840" w:h="11910" w:orient="landscape"/>
          <w:pgMar w:top="1100" w:right="1740" w:bottom="280" w:left="1140" w:header="720" w:footer="720" w:gutter="0"/>
          <w:cols w:space="720"/>
        </w:sect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3B177E">
      <w:pPr>
        <w:pStyle w:val="Heading1"/>
        <w:ind w:right="1520"/>
        <w:jc w:val="center"/>
        <w:rPr>
          <w:b w:val="0"/>
          <w:bCs w:val="0"/>
        </w:rPr>
      </w:pPr>
      <w:r>
        <w:rPr>
          <w:color w:val="231F20"/>
          <w:spacing w:val="6"/>
        </w:rPr>
        <w:t>ATTENDANCE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5"/>
        </w:rPr>
        <w:t>CERTIFICATE</w:t>
      </w:r>
    </w:p>
    <w:p w:rsidR="00A66D94" w:rsidRDefault="003B177E">
      <w:pPr>
        <w:pStyle w:val="BodyText"/>
        <w:spacing w:before="441"/>
        <w:ind w:right="1520"/>
        <w:jc w:val="center"/>
        <w:rPr>
          <w:i w:val="0"/>
        </w:rPr>
      </w:pPr>
      <w:r>
        <w:rPr>
          <w:color w:val="231F20"/>
          <w:spacing w:val="7"/>
        </w:rPr>
        <w:t>awarded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7"/>
        </w:rPr>
        <w:t>to:</w:t>
      </w:r>
    </w:p>
    <w:p w:rsidR="00A66D94" w:rsidRDefault="00A66D94">
      <w:pPr>
        <w:spacing w:before="10"/>
        <w:rPr>
          <w:rFonts w:ascii="Calibri" w:eastAsia="Calibri" w:hAnsi="Calibri" w:cs="Calibri"/>
          <w:i/>
          <w:sz w:val="31"/>
          <w:szCs w:val="31"/>
        </w:rPr>
      </w:pPr>
    </w:p>
    <w:p w:rsidR="00A66D94" w:rsidRDefault="003B177E">
      <w:pPr>
        <w:pStyle w:val="Heading2"/>
        <w:ind w:left="2132" w:right="1520"/>
        <w:jc w:val="center"/>
        <w:rPr>
          <w:b w:val="0"/>
          <w:bCs w:val="0"/>
        </w:rPr>
      </w:pPr>
      <w:r>
        <w:rPr>
          <w:color w:val="005AAA"/>
        </w:rPr>
        <w:t>Bongani Thulani</w:t>
      </w:r>
      <w:r>
        <w:rPr>
          <w:color w:val="005AAA"/>
          <w:spacing w:val="-24"/>
        </w:rPr>
        <w:t xml:space="preserve"> </w:t>
      </w:r>
      <w:r>
        <w:rPr>
          <w:color w:val="005AAA"/>
        </w:rPr>
        <w:t>Gamede</w:t>
      </w:r>
    </w:p>
    <w:p w:rsidR="00A66D94" w:rsidRDefault="00A66D9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66D94" w:rsidRDefault="003B177E">
      <w:pPr>
        <w:pStyle w:val="BodyText"/>
        <w:spacing w:before="45" w:line="283" w:lineRule="auto"/>
        <w:ind w:right="1520"/>
        <w:jc w:val="center"/>
        <w:rPr>
          <w:i w:val="0"/>
        </w:rPr>
      </w:pPr>
      <w:r>
        <w:rPr>
          <w:color w:val="231F20"/>
          <w:spacing w:val="4"/>
        </w:rPr>
        <w:t xml:space="preserve">For </w:t>
      </w:r>
      <w:r>
        <w:rPr>
          <w:color w:val="231F20"/>
          <w:spacing w:val="6"/>
        </w:rPr>
        <w:t xml:space="preserve">attending </w:t>
      </w:r>
      <w:r>
        <w:rPr>
          <w:color w:val="231F20"/>
          <w:spacing w:val="8"/>
        </w:rPr>
        <w:t xml:space="preserve">Community </w:t>
      </w:r>
      <w:r>
        <w:rPr>
          <w:color w:val="231F20"/>
          <w:spacing w:val="7"/>
        </w:rPr>
        <w:t xml:space="preserve">Engagement </w:t>
      </w:r>
      <w:r>
        <w:rPr>
          <w:color w:val="231F20"/>
          <w:spacing w:val="5"/>
        </w:rPr>
        <w:t xml:space="preserve">Workshop </w:t>
      </w:r>
      <w:r>
        <w:rPr>
          <w:color w:val="231F20"/>
          <w:spacing w:val="4"/>
        </w:rPr>
        <w:t xml:space="preserve">in Teaching </w:t>
      </w:r>
      <w:r>
        <w:rPr>
          <w:color w:val="231F20"/>
          <w:spacing w:val="6"/>
        </w:rPr>
        <w:t>and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9"/>
        </w:rPr>
        <w:t xml:space="preserve">Learning </w:t>
      </w:r>
      <w:r>
        <w:rPr>
          <w:color w:val="231F20"/>
          <w:spacing w:val="7"/>
        </w:rPr>
        <w:t>presented</w:t>
      </w:r>
    </w:p>
    <w:p w:rsidR="00A66D94" w:rsidRDefault="003B177E">
      <w:pPr>
        <w:pStyle w:val="BodyText"/>
        <w:spacing w:line="283" w:lineRule="auto"/>
        <w:ind w:left="3495" w:right="2851"/>
        <w:jc w:val="center"/>
        <w:rPr>
          <w:i w:val="0"/>
        </w:rPr>
      </w:pPr>
      <w:r>
        <w:rPr>
          <w:color w:val="231F20"/>
          <w:spacing w:val="4"/>
        </w:rPr>
        <w:t xml:space="preserve">by </w:t>
      </w:r>
      <w:r>
        <w:rPr>
          <w:color w:val="231F20"/>
          <w:spacing w:val="8"/>
        </w:rPr>
        <w:t xml:space="preserve">Community </w:t>
      </w:r>
      <w:r>
        <w:rPr>
          <w:color w:val="231F20"/>
          <w:spacing w:val="7"/>
        </w:rPr>
        <w:t xml:space="preserve">Engagement Unit, </w:t>
      </w:r>
      <w:r>
        <w:rPr>
          <w:color w:val="231F20"/>
          <w:spacing w:val="8"/>
        </w:rPr>
        <w:t xml:space="preserve">University </w:t>
      </w:r>
      <w:r>
        <w:rPr>
          <w:color w:val="231F20"/>
          <w:spacing w:val="4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8"/>
        </w:rPr>
        <w:t>Zululand</w:t>
      </w:r>
      <w:r>
        <w:rPr>
          <w:color w:val="231F20"/>
          <w:spacing w:val="9"/>
        </w:rPr>
        <w:t xml:space="preserve"> from</w:t>
      </w:r>
    </w:p>
    <w:p w:rsidR="00A66D94" w:rsidRDefault="003B177E">
      <w:pPr>
        <w:pStyle w:val="BodyText"/>
        <w:spacing w:line="390" w:lineRule="exact"/>
        <w:ind w:right="1520"/>
        <w:jc w:val="center"/>
        <w:rPr>
          <w:i w:val="0"/>
        </w:rPr>
      </w:pPr>
      <w:r>
        <w:rPr>
          <w:color w:val="231F20"/>
          <w:spacing w:val="4"/>
        </w:rPr>
        <w:t xml:space="preserve">27 </w:t>
      </w:r>
      <w:r>
        <w:rPr>
          <w:color w:val="231F20"/>
        </w:rPr>
        <w:t xml:space="preserve">- </w:t>
      </w:r>
      <w:r>
        <w:rPr>
          <w:color w:val="231F20"/>
          <w:spacing w:val="4"/>
        </w:rPr>
        <w:t xml:space="preserve">30 </w:t>
      </w:r>
      <w:r>
        <w:rPr>
          <w:color w:val="231F20"/>
          <w:spacing w:val="6"/>
        </w:rPr>
        <w:t>May</w:t>
      </w:r>
      <w:r>
        <w:rPr>
          <w:color w:val="231F20"/>
          <w:spacing w:val="69"/>
        </w:rPr>
        <w:t xml:space="preserve"> </w:t>
      </w:r>
      <w:r>
        <w:rPr>
          <w:color w:val="231F20"/>
          <w:spacing w:val="9"/>
        </w:rPr>
        <w:t>2019</w:t>
      </w: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sz w:val="20"/>
          <w:szCs w:val="20"/>
        </w:rPr>
        <w:sectPr w:rsidR="00A66D94">
          <w:pgSz w:w="16840" w:h="11910" w:orient="landscape"/>
          <w:pgMar w:top="1100" w:right="1740" w:bottom="280" w:left="1140" w:header="720" w:footer="720" w:gutter="0"/>
          <w:cols w:space="720"/>
        </w:sectPr>
      </w:pPr>
    </w:p>
    <w:p w:rsidR="00A66D94" w:rsidRDefault="00A66D94">
      <w:pPr>
        <w:spacing w:before="12"/>
        <w:rPr>
          <w:rFonts w:ascii="Calibri" w:eastAsia="Calibri" w:hAnsi="Calibri" w:cs="Calibri"/>
          <w:i/>
          <w:sz w:val="18"/>
          <w:szCs w:val="18"/>
        </w:rPr>
      </w:pPr>
    </w:p>
    <w:p w:rsidR="00A66D94" w:rsidRDefault="003B177E">
      <w:pPr>
        <w:spacing w:line="290" w:lineRule="exact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sz w:val="24"/>
        </w:rPr>
        <w:t xml:space="preserve">Prof </w:t>
      </w:r>
      <w:r>
        <w:rPr>
          <w:rFonts w:ascii="Calibri"/>
          <w:b/>
          <w:color w:val="231F20"/>
          <w:spacing w:val="-3"/>
          <w:sz w:val="24"/>
        </w:rPr>
        <w:t>VO</w:t>
      </w:r>
      <w:r>
        <w:rPr>
          <w:rFonts w:ascii="Calibri"/>
          <w:b/>
          <w:color w:val="231F20"/>
          <w:spacing w:val="-8"/>
          <w:sz w:val="24"/>
        </w:rPr>
        <w:t xml:space="preserve"> </w:t>
      </w:r>
      <w:r>
        <w:rPr>
          <w:rFonts w:ascii="Calibri"/>
          <w:b/>
          <w:color w:val="231F20"/>
          <w:sz w:val="24"/>
        </w:rPr>
        <w:t>Netshandama</w:t>
      </w:r>
    </w:p>
    <w:p w:rsidR="00A66D94" w:rsidRDefault="003B177E">
      <w:pPr>
        <w:spacing w:before="2" w:line="235" w:lineRule="auto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z w:val="24"/>
        </w:rPr>
        <w:t>Director: Community</w:t>
      </w:r>
      <w:r>
        <w:rPr>
          <w:rFonts w:ascii="Calibri"/>
          <w:color w:val="231F20"/>
          <w:spacing w:val="-27"/>
          <w:sz w:val="24"/>
        </w:rPr>
        <w:t xml:space="preserve"> </w:t>
      </w:r>
      <w:r>
        <w:rPr>
          <w:rFonts w:ascii="Calibri"/>
          <w:color w:val="231F20"/>
          <w:sz w:val="24"/>
        </w:rPr>
        <w:t>Engagement</w:t>
      </w:r>
      <w:r>
        <w:rPr>
          <w:rFonts w:ascii="Calibri"/>
          <w:color w:val="231F20"/>
          <w:w w:val="99"/>
          <w:sz w:val="24"/>
        </w:rPr>
        <w:t xml:space="preserve"> </w:t>
      </w:r>
      <w:r>
        <w:rPr>
          <w:rFonts w:ascii="Calibri"/>
          <w:color w:val="231F20"/>
          <w:sz w:val="24"/>
        </w:rPr>
        <w:t>University of</w:t>
      </w:r>
      <w:r>
        <w:rPr>
          <w:rFonts w:ascii="Calibri"/>
          <w:color w:val="231F20"/>
          <w:spacing w:val="-9"/>
          <w:sz w:val="24"/>
        </w:rPr>
        <w:t xml:space="preserve"> </w:t>
      </w:r>
      <w:r>
        <w:rPr>
          <w:rFonts w:ascii="Calibri"/>
          <w:color w:val="231F20"/>
          <w:spacing w:val="-3"/>
          <w:sz w:val="24"/>
        </w:rPr>
        <w:t>Venda</w:t>
      </w:r>
    </w:p>
    <w:p w:rsidR="00A66D94" w:rsidRDefault="003B177E">
      <w:pPr>
        <w:spacing w:before="12"/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A66D94" w:rsidRDefault="003B177E">
      <w:pPr>
        <w:spacing w:line="290" w:lineRule="exact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sz w:val="24"/>
        </w:rPr>
        <w:t>Mrs Mammusa</w:t>
      </w:r>
      <w:r>
        <w:rPr>
          <w:rFonts w:ascii="Calibri"/>
          <w:b/>
          <w:color w:val="231F20"/>
          <w:spacing w:val="-10"/>
          <w:sz w:val="24"/>
        </w:rPr>
        <w:t xml:space="preserve"> </w:t>
      </w:r>
      <w:r>
        <w:rPr>
          <w:rFonts w:ascii="Calibri"/>
          <w:b/>
          <w:color w:val="231F20"/>
          <w:sz w:val="24"/>
        </w:rPr>
        <w:t>Lekoa</w:t>
      </w:r>
    </w:p>
    <w:p w:rsidR="00A66D94" w:rsidRDefault="003B177E">
      <w:pPr>
        <w:spacing w:before="2" w:line="235" w:lineRule="auto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z w:val="24"/>
        </w:rPr>
        <w:t>Manager: Community</w:t>
      </w:r>
      <w:r>
        <w:rPr>
          <w:rFonts w:ascii="Calibri"/>
          <w:color w:val="231F20"/>
          <w:spacing w:val="-20"/>
          <w:sz w:val="24"/>
        </w:rPr>
        <w:t xml:space="preserve"> </w:t>
      </w:r>
      <w:r>
        <w:rPr>
          <w:rFonts w:ascii="Calibri"/>
          <w:color w:val="231F20"/>
          <w:sz w:val="24"/>
        </w:rPr>
        <w:t>Engagement</w:t>
      </w:r>
      <w:r>
        <w:rPr>
          <w:rFonts w:ascii="Calibri"/>
          <w:color w:val="231F20"/>
          <w:w w:val="99"/>
          <w:sz w:val="24"/>
        </w:rPr>
        <w:t xml:space="preserve"> </w:t>
      </w:r>
      <w:r>
        <w:rPr>
          <w:rFonts w:ascii="Calibri"/>
          <w:color w:val="231F20"/>
          <w:sz w:val="24"/>
        </w:rPr>
        <w:t>University of</w:t>
      </w:r>
      <w:r>
        <w:rPr>
          <w:rFonts w:ascii="Calibri"/>
          <w:color w:val="231F20"/>
          <w:spacing w:val="-20"/>
          <w:sz w:val="24"/>
        </w:rPr>
        <w:t xml:space="preserve"> </w:t>
      </w:r>
      <w:r>
        <w:rPr>
          <w:rFonts w:ascii="Calibri"/>
          <w:color w:val="231F20"/>
          <w:sz w:val="24"/>
        </w:rPr>
        <w:t>Zululand</w:t>
      </w:r>
    </w:p>
    <w:p w:rsidR="00A66D94" w:rsidRDefault="00A66D94">
      <w:pPr>
        <w:spacing w:line="235" w:lineRule="auto"/>
        <w:rPr>
          <w:rFonts w:ascii="Calibri" w:eastAsia="Calibri" w:hAnsi="Calibri" w:cs="Calibri"/>
          <w:sz w:val="24"/>
          <w:szCs w:val="24"/>
        </w:rPr>
        <w:sectPr w:rsidR="00A66D94">
          <w:type w:val="continuous"/>
          <w:pgSz w:w="16840" w:h="11910" w:orient="landscape"/>
          <w:pgMar w:top="1100" w:right="1740" w:bottom="280" w:left="1140" w:header="720" w:footer="720" w:gutter="0"/>
          <w:cols w:num="2" w:space="720" w:equalWidth="0">
            <w:col w:w="3420" w:space="6932"/>
            <w:col w:w="3608"/>
          </w:cols>
        </w:sectPr>
      </w:pPr>
    </w:p>
    <w:p w:rsidR="00A66D94" w:rsidRDefault="003B177E">
      <w:pPr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6376" behindDoc="1" locked="0" layoutInCell="1" allowOverlap="1" wp14:anchorId="30DA9183" wp14:editId="4C0D1DDD">
                <wp:simplePos x="0" y="0"/>
                <wp:positionH relativeFrom="page">
                  <wp:posOffset>450215</wp:posOffset>
                </wp:positionH>
                <wp:positionV relativeFrom="page">
                  <wp:posOffset>345440</wp:posOffset>
                </wp:positionV>
                <wp:extent cx="9794875" cy="6912610"/>
                <wp:effectExtent l="0" t="0" r="0" b="0"/>
                <wp:wrapNone/>
                <wp:docPr id="848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4875" cy="6912610"/>
                          <a:chOff x="709" y="544"/>
                          <a:chExt cx="15425" cy="10886"/>
                        </a:xfrm>
                      </wpg:grpSpPr>
                      <pic:pic xmlns:pic="http://schemas.openxmlformats.org/drawingml/2006/picture">
                        <pic:nvPicPr>
                          <pic:cNvPr id="849" name="Picture 925"/>
                          <pic:cNvPicPr>
                            <a:picLocks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896"/>
                            <a:ext cx="1714" cy="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0" name="Picture 924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716"/>
                            <a:ext cx="15406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51" name="Group 922"/>
                        <wpg:cNvGrpSpPr>
                          <a:grpSpLocks/>
                        </wpg:cNvGrpSpPr>
                        <wpg:grpSpPr bwMode="auto">
                          <a:xfrm>
                            <a:off x="4663" y="5794"/>
                            <a:ext cx="7524" cy="2"/>
                            <a:chOff x="4663" y="5794"/>
                            <a:chExt cx="7524" cy="2"/>
                          </a:xfrm>
                        </wpg:grpSpPr>
                        <wps:wsp>
                          <wps:cNvPr id="852" name="Freeform 923"/>
                          <wps:cNvSpPr>
                            <a:spLocks/>
                          </wps:cNvSpPr>
                          <wps:spPr bwMode="auto">
                            <a:xfrm>
                              <a:off x="4663" y="5794"/>
                              <a:ext cx="7524" cy="2"/>
                            </a:xfrm>
                            <a:custGeom>
                              <a:avLst/>
                              <a:gdLst>
                                <a:gd name="T0" fmla="+- 0 4663 4663"/>
                                <a:gd name="T1" fmla="*/ T0 w 7524"/>
                                <a:gd name="T2" fmla="+- 0 12186 4663"/>
                                <a:gd name="T3" fmla="*/ T2 w 75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24">
                                  <a:moveTo>
                                    <a:pt x="0" y="0"/>
                                  </a:moveTo>
                                  <a:lnTo>
                                    <a:pt x="7523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920"/>
                        <wpg:cNvGrpSpPr>
                          <a:grpSpLocks/>
                        </wpg:cNvGrpSpPr>
                        <wpg:grpSpPr bwMode="auto">
                          <a:xfrm>
                            <a:off x="4623" y="5794"/>
                            <a:ext cx="2" cy="2"/>
                            <a:chOff x="4623" y="5794"/>
                            <a:chExt cx="2" cy="2"/>
                          </a:xfrm>
                        </wpg:grpSpPr>
                        <wps:wsp>
                          <wps:cNvPr id="854" name="Freeform 921"/>
                          <wps:cNvSpPr>
                            <a:spLocks/>
                          </wps:cNvSpPr>
                          <wps:spPr bwMode="auto">
                            <a:xfrm>
                              <a:off x="4623" y="57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917"/>
                        <wpg:cNvGrpSpPr>
                          <a:grpSpLocks/>
                        </wpg:cNvGrpSpPr>
                        <wpg:grpSpPr bwMode="auto">
                          <a:xfrm>
                            <a:off x="12206" y="5794"/>
                            <a:ext cx="2" cy="2"/>
                            <a:chOff x="12206" y="5794"/>
                            <a:chExt cx="2" cy="2"/>
                          </a:xfrm>
                        </wpg:grpSpPr>
                        <wps:wsp>
                          <wps:cNvPr id="856" name="Freeform 919"/>
                          <wps:cNvSpPr>
                            <a:spLocks/>
                          </wps:cNvSpPr>
                          <wps:spPr bwMode="auto">
                            <a:xfrm>
                              <a:off x="12206" y="57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7" name="Picture 918"/>
                            <pic:cNvPicPr>
                              <a:picLocks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63" y="925"/>
                              <a:ext cx="1172" cy="11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58" name="Group 892"/>
                        <wpg:cNvGrpSpPr>
                          <a:grpSpLocks/>
                        </wpg:cNvGrpSpPr>
                        <wpg:grpSpPr bwMode="auto">
                          <a:xfrm>
                            <a:off x="14263" y="2552"/>
                            <a:ext cx="1417" cy="150"/>
                            <a:chOff x="14263" y="2552"/>
                            <a:chExt cx="1417" cy="150"/>
                          </a:xfrm>
                        </wpg:grpSpPr>
                        <wps:wsp>
                          <wps:cNvPr id="859" name="Freeform 916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354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263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263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357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357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297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4297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351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4351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4297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4297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4354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4354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91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94" y="149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34" y="122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915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423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384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384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415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415 14263"/>
                                <a:gd name="T17" fmla="*/ T16 w 1417"/>
                                <a:gd name="T18" fmla="+- 0 2635 2552"/>
                                <a:gd name="T19" fmla="*/ 2635 h 150"/>
                                <a:gd name="T20" fmla="+- 0 14415 14263"/>
                                <a:gd name="T21" fmla="*/ T20 w 1417"/>
                                <a:gd name="T22" fmla="+- 0 2615 2552"/>
                                <a:gd name="T23" fmla="*/ 2615 h 150"/>
                                <a:gd name="T24" fmla="+- 0 14414 14263"/>
                                <a:gd name="T25" fmla="*/ T24 w 1417"/>
                                <a:gd name="T26" fmla="+- 0 2597 2552"/>
                                <a:gd name="T27" fmla="*/ 2597 h 150"/>
                                <a:gd name="T28" fmla="+- 0 14414 14263"/>
                                <a:gd name="T29" fmla="*/ T28 w 1417"/>
                                <a:gd name="T30" fmla="+- 0 2592 2552"/>
                                <a:gd name="T31" fmla="*/ 2592 h 150"/>
                                <a:gd name="T32" fmla="+- 0 14445 14263"/>
                                <a:gd name="T33" fmla="*/ T32 w 1417"/>
                                <a:gd name="T34" fmla="+- 0 2592 2552"/>
                                <a:gd name="T35" fmla="*/ 2592 h 150"/>
                                <a:gd name="T36" fmla="+- 0 14423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60" y="2"/>
                                  </a:moveTo>
                                  <a:lnTo>
                                    <a:pt x="121" y="2"/>
                                  </a:lnTo>
                                  <a:lnTo>
                                    <a:pt x="121" y="149"/>
                                  </a:lnTo>
                                  <a:lnTo>
                                    <a:pt x="152" y="149"/>
                                  </a:lnTo>
                                  <a:lnTo>
                                    <a:pt x="152" y="83"/>
                                  </a:lnTo>
                                  <a:lnTo>
                                    <a:pt x="152" y="63"/>
                                  </a:lnTo>
                                  <a:lnTo>
                                    <a:pt x="151" y="45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82" y="40"/>
                                  </a:lnTo>
                                  <a:lnTo>
                                    <a:pt x="16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914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445 14263"/>
                                <a:gd name="T1" fmla="*/ T0 w 1417"/>
                                <a:gd name="T2" fmla="+- 0 2592 2552"/>
                                <a:gd name="T3" fmla="*/ 2592 h 150"/>
                                <a:gd name="T4" fmla="+- 0 14414 14263"/>
                                <a:gd name="T5" fmla="*/ T4 w 1417"/>
                                <a:gd name="T6" fmla="+- 0 2592 2552"/>
                                <a:gd name="T7" fmla="*/ 2592 h 150"/>
                                <a:gd name="T8" fmla="+- 0 14423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4432 14263"/>
                                <a:gd name="T13" fmla="*/ T12 w 1417"/>
                                <a:gd name="T14" fmla="+- 0 2629 2552"/>
                                <a:gd name="T15" fmla="*/ 2629 h 150"/>
                                <a:gd name="T16" fmla="+- 0 14472 14263"/>
                                <a:gd name="T17" fmla="*/ T16 w 1417"/>
                                <a:gd name="T18" fmla="+- 0 2701 2552"/>
                                <a:gd name="T19" fmla="*/ 2701 h 150"/>
                                <a:gd name="T20" fmla="+- 0 14507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4507 14263"/>
                                <a:gd name="T25" fmla="*/ T24 w 1417"/>
                                <a:gd name="T26" fmla="+- 0 2658 2552"/>
                                <a:gd name="T27" fmla="*/ 2658 h 150"/>
                                <a:gd name="T28" fmla="+- 0 14478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4470 14263"/>
                                <a:gd name="T33" fmla="*/ T32 w 1417"/>
                                <a:gd name="T34" fmla="+- 0 2640 2552"/>
                                <a:gd name="T35" fmla="*/ 2640 h 150"/>
                                <a:gd name="T36" fmla="+- 0 14462 14263"/>
                                <a:gd name="T37" fmla="*/ T36 w 1417"/>
                                <a:gd name="T38" fmla="+- 0 2622 2552"/>
                                <a:gd name="T39" fmla="*/ 2622 h 150"/>
                                <a:gd name="T40" fmla="+- 0 14445 14263"/>
                                <a:gd name="T41" fmla="*/ T40 w 1417"/>
                                <a:gd name="T42" fmla="+- 0 2592 2552"/>
                                <a:gd name="T43" fmla="*/ 259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82" y="40"/>
                                  </a:moveTo>
                                  <a:lnTo>
                                    <a:pt x="151" y="40"/>
                                  </a:lnTo>
                                  <a:lnTo>
                                    <a:pt x="160" y="59"/>
                                  </a:lnTo>
                                  <a:lnTo>
                                    <a:pt x="169" y="77"/>
                                  </a:lnTo>
                                  <a:lnTo>
                                    <a:pt x="209" y="149"/>
                                  </a:lnTo>
                                  <a:lnTo>
                                    <a:pt x="244" y="149"/>
                                  </a:lnTo>
                                  <a:lnTo>
                                    <a:pt x="244" y="106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07" y="88"/>
                                  </a:lnTo>
                                  <a:lnTo>
                                    <a:pt x="199" y="70"/>
                                  </a:lnTo>
                                  <a:lnTo>
                                    <a:pt x="18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913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507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476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476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4476 14263"/>
                                <a:gd name="T13" fmla="*/ T12 w 1417"/>
                                <a:gd name="T14" fmla="+- 0 2615 2552"/>
                                <a:gd name="T15" fmla="*/ 2615 h 150"/>
                                <a:gd name="T16" fmla="+- 0 14476 14263"/>
                                <a:gd name="T17" fmla="*/ T16 w 1417"/>
                                <a:gd name="T18" fmla="+- 0 2622 2552"/>
                                <a:gd name="T19" fmla="*/ 2622 h 150"/>
                                <a:gd name="T20" fmla="+- 0 14477 14263"/>
                                <a:gd name="T21" fmla="*/ T20 w 1417"/>
                                <a:gd name="T22" fmla="+- 0 2638 2552"/>
                                <a:gd name="T23" fmla="*/ 2638 h 150"/>
                                <a:gd name="T24" fmla="+- 0 14479 14263"/>
                                <a:gd name="T25" fmla="*/ T24 w 1417"/>
                                <a:gd name="T26" fmla="+- 0 2657 2552"/>
                                <a:gd name="T27" fmla="*/ 2657 h 150"/>
                                <a:gd name="T28" fmla="+- 0 14478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4507 14263"/>
                                <a:gd name="T33" fmla="*/ T32 w 1417"/>
                                <a:gd name="T34" fmla="+- 0 2658 2552"/>
                                <a:gd name="T35" fmla="*/ 2658 h 150"/>
                                <a:gd name="T36" fmla="+- 0 14507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244" y="2"/>
                                  </a:moveTo>
                                  <a:lnTo>
                                    <a:pt x="213" y="2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13" y="63"/>
                                  </a:lnTo>
                                  <a:lnTo>
                                    <a:pt x="213" y="70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16" y="105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44" y="106"/>
                                  </a:lnTo>
                                  <a:lnTo>
                                    <a:pt x="24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912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20 14263"/>
                                <a:gd name="T1" fmla="*/ T0 w 1417"/>
                                <a:gd name="T2" fmla="+- 0 2552 2552"/>
                                <a:gd name="T3" fmla="*/ 2552 h 150"/>
                                <a:gd name="T4" fmla="+- 0 14556 14263"/>
                                <a:gd name="T5" fmla="*/ T4 w 1417"/>
                                <a:gd name="T6" fmla="+- 0 2574 2552"/>
                                <a:gd name="T7" fmla="*/ 2574 h 150"/>
                                <a:gd name="T8" fmla="+- 0 14535 14263"/>
                                <a:gd name="T9" fmla="*/ T8 w 1417"/>
                                <a:gd name="T10" fmla="+- 0 2610 2552"/>
                                <a:gd name="T11" fmla="*/ 2610 h 150"/>
                                <a:gd name="T12" fmla="+- 0 14535 14263"/>
                                <a:gd name="T13" fmla="*/ T12 w 1417"/>
                                <a:gd name="T14" fmla="+- 0 2638 2552"/>
                                <a:gd name="T15" fmla="*/ 2638 h 150"/>
                                <a:gd name="T16" fmla="+- 0 14581 14263"/>
                                <a:gd name="T17" fmla="*/ T16 w 1417"/>
                                <a:gd name="T18" fmla="+- 0 2698 2552"/>
                                <a:gd name="T19" fmla="*/ 2698 h 150"/>
                                <a:gd name="T20" fmla="+- 0 14600 14263"/>
                                <a:gd name="T21" fmla="*/ T20 w 1417"/>
                                <a:gd name="T22" fmla="+- 0 2702 2552"/>
                                <a:gd name="T23" fmla="*/ 2702 h 150"/>
                                <a:gd name="T24" fmla="+- 0 14627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4647 14263"/>
                                <a:gd name="T29" fmla="*/ T28 w 1417"/>
                                <a:gd name="T30" fmla="+- 0 2699 2552"/>
                                <a:gd name="T31" fmla="*/ 2699 h 150"/>
                                <a:gd name="T32" fmla="+- 0 14661 14263"/>
                                <a:gd name="T33" fmla="*/ T32 w 1417"/>
                                <a:gd name="T34" fmla="+- 0 2695 2552"/>
                                <a:gd name="T35" fmla="*/ 2695 h 150"/>
                                <a:gd name="T36" fmla="+- 0 14662 14263"/>
                                <a:gd name="T37" fmla="*/ T36 w 1417"/>
                                <a:gd name="T38" fmla="+- 0 2676 2552"/>
                                <a:gd name="T39" fmla="*/ 2676 h 150"/>
                                <a:gd name="T40" fmla="+- 0 14615 14263"/>
                                <a:gd name="T41" fmla="*/ T40 w 1417"/>
                                <a:gd name="T42" fmla="+- 0 2676 2552"/>
                                <a:gd name="T43" fmla="*/ 2676 h 150"/>
                                <a:gd name="T44" fmla="+- 0 14593 14263"/>
                                <a:gd name="T45" fmla="*/ T44 w 1417"/>
                                <a:gd name="T46" fmla="+- 0 2671 2552"/>
                                <a:gd name="T47" fmla="*/ 2671 h 150"/>
                                <a:gd name="T48" fmla="+- 0 14577 14263"/>
                                <a:gd name="T49" fmla="*/ T48 w 1417"/>
                                <a:gd name="T50" fmla="+- 0 2658 2552"/>
                                <a:gd name="T51" fmla="*/ 2658 h 150"/>
                                <a:gd name="T52" fmla="+- 0 14569 14263"/>
                                <a:gd name="T53" fmla="*/ T52 w 1417"/>
                                <a:gd name="T54" fmla="+- 0 2637 2552"/>
                                <a:gd name="T55" fmla="*/ 2637 h 150"/>
                                <a:gd name="T56" fmla="+- 0 14573 14263"/>
                                <a:gd name="T57" fmla="*/ T56 w 1417"/>
                                <a:gd name="T58" fmla="+- 0 2609 2552"/>
                                <a:gd name="T59" fmla="*/ 2609 h 150"/>
                                <a:gd name="T60" fmla="+- 0 14584 14263"/>
                                <a:gd name="T61" fmla="*/ T60 w 1417"/>
                                <a:gd name="T62" fmla="+- 0 2591 2552"/>
                                <a:gd name="T63" fmla="*/ 2591 h 150"/>
                                <a:gd name="T64" fmla="+- 0 14601 14263"/>
                                <a:gd name="T65" fmla="*/ T64 w 1417"/>
                                <a:gd name="T66" fmla="+- 0 2582 2552"/>
                                <a:gd name="T67" fmla="*/ 2582 h 150"/>
                                <a:gd name="T68" fmla="+- 0 14630 14263"/>
                                <a:gd name="T69" fmla="*/ T68 w 1417"/>
                                <a:gd name="T70" fmla="+- 0 2581 2552"/>
                                <a:gd name="T71" fmla="*/ 2581 h 150"/>
                                <a:gd name="T72" fmla="+- 0 14647 14263"/>
                                <a:gd name="T73" fmla="*/ T72 w 1417"/>
                                <a:gd name="T74" fmla="+- 0 2581 2552"/>
                                <a:gd name="T75" fmla="*/ 2581 h 150"/>
                                <a:gd name="T76" fmla="+- 0 14658 14263"/>
                                <a:gd name="T77" fmla="*/ T76 w 1417"/>
                                <a:gd name="T78" fmla="+- 0 2559 2552"/>
                                <a:gd name="T79" fmla="*/ 2559 h 150"/>
                                <a:gd name="T80" fmla="+- 0 14643 14263"/>
                                <a:gd name="T81" fmla="*/ T80 w 1417"/>
                                <a:gd name="T82" fmla="+- 0 2555 2552"/>
                                <a:gd name="T83" fmla="*/ 2555 h 150"/>
                                <a:gd name="T84" fmla="+- 0 14620 14263"/>
                                <a:gd name="T85" fmla="*/ T84 w 1417"/>
                                <a:gd name="T86" fmla="+- 0 2552 2552"/>
                                <a:gd name="T87" fmla="*/ 255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357" y="0"/>
                                  </a:moveTo>
                                  <a:lnTo>
                                    <a:pt x="293" y="22"/>
                                  </a:lnTo>
                                  <a:lnTo>
                                    <a:pt x="272" y="58"/>
                                  </a:lnTo>
                                  <a:lnTo>
                                    <a:pt x="272" y="86"/>
                                  </a:lnTo>
                                  <a:lnTo>
                                    <a:pt x="318" y="146"/>
                                  </a:lnTo>
                                  <a:lnTo>
                                    <a:pt x="337" y="150"/>
                                  </a:lnTo>
                                  <a:lnTo>
                                    <a:pt x="364" y="149"/>
                                  </a:lnTo>
                                  <a:lnTo>
                                    <a:pt x="384" y="147"/>
                                  </a:lnTo>
                                  <a:lnTo>
                                    <a:pt x="398" y="143"/>
                                  </a:lnTo>
                                  <a:lnTo>
                                    <a:pt x="399" y="124"/>
                                  </a:lnTo>
                                  <a:lnTo>
                                    <a:pt x="352" y="124"/>
                                  </a:lnTo>
                                  <a:lnTo>
                                    <a:pt x="330" y="119"/>
                                  </a:lnTo>
                                  <a:lnTo>
                                    <a:pt x="314" y="106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310" y="57"/>
                                  </a:lnTo>
                                  <a:lnTo>
                                    <a:pt x="321" y="39"/>
                                  </a:lnTo>
                                  <a:lnTo>
                                    <a:pt x="338" y="30"/>
                                  </a:lnTo>
                                  <a:lnTo>
                                    <a:pt x="367" y="29"/>
                                  </a:lnTo>
                                  <a:lnTo>
                                    <a:pt x="384" y="29"/>
                                  </a:lnTo>
                                  <a:lnTo>
                                    <a:pt x="395" y="7"/>
                                  </a:lnTo>
                                  <a:lnTo>
                                    <a:pt x="380" y="3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911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63 14263"/>
                                <a:gd name="T1" fmla="*/ T0 w 1417"/>
                                <a:gd name="T2" fmla="+- 0 2617 2552"/>
                                <a:gd name="T3" fmla="*/ 2617 h 150"/>
                                <a:gd name="T4" fmla="+- 0 14608 14263"/>
                                <a:gd name="T5" fmla="*/ T4 w 1417"/>
                                <a:gd name="T6" fmla="+- 0 2617 2552"/>
                                <a:gd name="T7" fmla="*/ 2617 h 150"/>
                                <a:gd name="T8" fmla="+- 0 14608 14263"/>
                                <a:gd name="T9" fmla="*/ T8 w 1417"/>
                                <a:gd name="T10" fmla="+- 0 2643 2552"/>
                                <a:gd name="T11" fmla="*/ 2643 h 150"/>
                                <a:gd name="T12" fmla="+- 0 14631 14263"/>
                                <a:gd name="T13" fmla="*/ T12 w 1417"/>
                                <a:gd name="T14" fmla="+- 0 2643 2552"/>
                                <a:gd name="T15" fmla="*/ 2643 h 150"/>
                                <a:gd name="T16" fmla="+- 0 14631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628 14263"/>
                                <a:gd name="T21" fmla="*/ T20 w 1417"/>
                                <a:gd name="T22" fmla="+- 0 2675 2552"/>
                                <a:gd name="T23" fmla="*/ 2675 h 150"/>
                                <a:gd name="T24" fmla="+- 0 14622 14263"/>
                                <a:gd name="T25" fmla="*/ T24 w 1417"/>
                                <a:gd name="T26" fmla="+- 0 2676 2552"/>
                                <a:gd name="T27" fmla="*/ 2676 h 150"/>
                                <a:gd name="T28" fmla="+- 0 14662 14263"/>
                                <a:gd name="T29" fmla="*/ T28 w 1417"/>
                                <a:gd name="T30" fmla="+- 0 2676 2552"/>
                                <a:gd name="T31" fmla="*/ 2676 h 150"/>
                                <a:gd name="T32" fmla="+- 0 14663 14263"/>
                                <a:gd name="T33" fmla="*/ T32 w 1417"/>
                                <a:gd name="T34" fmla="+- 0 2617 2552"/>
                                <a:gd name="T35" fmla="*/ 261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400" y="65"/>
                                  </a:moveTo>
                                  <a:lnTo>
                                    <a:pt x="345" y="65"/>
                                  </a:lnTo>
                                  <a:lnTo>
                                    <a:pt x="345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68" y="122"/>
                                  </a:lnTo>
                                  <a:lnTo>
                                    <a:pt x="365" y="123"/>
                                  </a:lnTo>
                                  <a:lnTo>
                                    <a:pt x="359" y="124"/>
                                  </a:lnTo>
                                  <a:lnTo>
                                    <a:pt x="399" y="124"/>
                                  </a:lnTo>
                                  <a:lnTo>
                                    <a:pt x="40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910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47 14263"/>
                                <a:gd name="T1" fmla="*/ T0 w 1417"/>
                                <a:gd name="T2" fmla="+- 0 2581 2552"/>
                                <a:gd name="T3" fmla="*/ 2581 h 150"/>
                                <a:gd name="T4" fmla="+- 0 14630 14263"/>
                                <a:gd name="T5" fmla="*/ T4 w 1417"/>
                                <a:gd name="T6" fmla="+- 0 2581 2552"/>
                                <a:gd name="T7" fmla="*/ 2581 h 150"/>
                                <a:gd name="T8" fmla="+- 0 14646 14263"/>
                                <a:gd name="T9" fmla="*/ T8 w 1417"/>
                                <a:gd name="T10" fmla="+- 0 2584 2552"/>
                                <a:gd name="T11" fmla="*/ 2584 h 150"/>
                                <a:gd name="T12" fmla="+- 0 14647 14263"/>
                                <a:gd name="T13" fmla="*/ T12 w 1417"/>
                                <a:gd name="T14" fmla="+- 0 2581 2552"/>
                                <a:gd name="T15" fmla="*/ 258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384" y="29"/>
                                  </a:moveTo>
                                  <a:lnTo>
                                    <a:pt x="367" y="29"/>
                                  </a:lnTo>
                                  <a:lnTo>
                                    <a:pt x="383" y="32"/>
                                  </a:lnTo>
                                  <a:lnTo>
                                    <a:pt x="38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909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77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728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683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718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728 14263"/>
                                <a:gd name="T17" fmla="*/ T16 w 1417"/>
                                <a:gd name="T18" fmla="+- 0 2663 2552"/>
                                <a:gd name="T19" fmla="*/ 2663 h 150"/>
                                <a:gd name="T20" fmla="+- 0 14806 14263"/>
                                <a:gd name="T21" fmla="*/ T20 w 1417"/>
                                <a:gd name="T22" fmla="+- 0 2663 2552"/>
                                <a:gd name="T23" fmla="*/ 2663 h 150"/>
                                <a:gd name="T24" fmla="+- 0 14798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733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4744 14263"/>
                                <a:gd name="T33" fmla="*/ T32 w 1417"/>
                                <a:gd name="T34" fmla="+- 0 2598 2552"/>
                                <a:gd name="T35" fmla="*/ 2598 h 150"/>
                                <a:gd name="T36" fmla="+- 0 14746 14263"/>
                                <a:gd name="T37" fmla="*/ T36 w 1417"/>
                                <a:gd name="T38" fmla="+- 0 2588 2552"/>
                                <a:gd name="T39" fmla="*/ 2588 h 150"/>
                                <a:gd name="T40" fmla="+- 0 14748 14263"/>
                                <a:gd name="T41" fmla="*/ T40 w 1417"/>
                                <a:gd name="T42" fmla="+- 0 2579 2552"/>
                                <a:gd name="T43" fmla="*/ 2579 h 150"/>
                                <a:gd name="T44" fmla="+- 0 14780 14263"/>
                                <a:gd name="T45" fmla="*/ T44 w 1417"/>
                                <a:gd name="T46" fmla="+- 0 2579 2552"/>
                                <a:gd name="T47" fmla="*/ 2579 h 150"/>
                                <a:gd name="T48" fmla="+- 0 14772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09" y="2"/>
                                  </a:moveTo>
                                  <a:lnTo>
                                    <a:pt x="465" y="2"/>
                                  </a:lnTo>
                                  <a:lnTo>
                                    <a:pt x="420" y="149"/>
                                  </a:lnTo>
                                  <a:lnTo>
                                    <a:pt x="455" y="149"/>
                                  </a:lnTo>
                                  <a:lnTo>
                                    <a:pt x="465" y="111"/>
                                  </a:lnTo>
                                  <a:lnTo>
                                    <a:pt x="543" y="111"/>
                                  </a:lnTo>
                                  <a:lnTo>
                                    <a:pt x="535" y="87"/>
                                  </a:lnTo>
                                  <a:lnTo>
                                    <a:pt x="470" y="87"/>
                                  </a:lnTo>
                                  <a:lnTo>
                                    <a:pt x="481" y="46"/>
                                  </a:lnTo>
                                  <a:lnTo>
                                    <a:pt x="483" y="36"/>
                                  </a:lnTo>
                                  <a:lnTo>
                                    <a:pt x="485" y="27"/>
                                  </a:lnTo>
                                  <a:lnTo>
                                    <a:pt x="517" y="27"/>
                                  </a:lnTo>
                                  <a:lnTo>
                                    <a:pt x="50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908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806 14263"/>
                                <a:gd name="T1" fmla="*/ T0 w 1417"/>
                                <a:gd name="T2" fmla="+- 0 2663 2552"/>
                                <a:gd name="T3" fmla="*/ 2663 h 150"/>
                                <a:gd name="T4" fmla="+- 0 14770 14263"/>
                                <a:gd name="T5" fmla="*/ T4 w 1417"/>
                                <a:gd name="T6" fmla="+- 0 2663 2552"/>
                                <a:gd name="T7" fmla="*/ 2663 h 150"/>
                                <a:gd name="T8" fmla="+- 0 14782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818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806 14263"/>
                                <a:gd name="T17" fmla="*/ T16 w 1417"/>
                                <a:gd name="T18" fmla="+- 0 2663 2552"/>
                                <a:gd name="T19" fmla="*/ 266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43" y="111"/>
                                  </a:moveTo>
                                  <a:lnTo>
                                    <a:pt x="507" y="111"/>
                                  </a:lnTo>
                                  <a:lnTo>
                                    <a:pt x="519" y="149"/>
                                  </a:lnTo>
                                  <a:lnTo>
                                    <a:pt x="555" y="149"/>
                                  </a:lnTo>
                                  <a:lnTo>
                                    <a:pt x="543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907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780 14263"/>
                                <a:gd name="T1" fmla="*/ T0 w 1417"/>
                                <a:gd name="T2" fmla="+- 0 2579 2552"/>
                                <a:gd name="T3" fmla="*/ 2579 h 150"/>
                                <a:gd name="T4" fmla="+- 0 14749 14263"/>
                                <a:gd name="T5" fmla="*/ T4 w 1417"/>
                                <a:gd name="T6" fmla="+- 0 2579 2552"/>
                                <a:gd name="T7" fmla="*/ 2579 h 150"/>
                                <a:gd name="T8" fmla="+- 0 14751 14263"/>
                                <a:gd name="T9" fmla="*/ T8 w 1417"/>
                                <a:gd name="T10" fmla="+- 0 2588 2552"/>
                                <a:gd name="T11" fmla="*/ 2588 h 150"/>
                                <a:gd name="T12" fmla="+- 0 14754 14263"/>
                                <a:gd name="T13" fmla="*/ T12 w 1417"/>
                                <a:gd name="T14" fmla="+- 0 2599 2552"/>
                                <a:gd name="T15" fmla="*/ 2599 h 150"/>
                                <a:gd name="T16" fmla="+- 0 14756 14263"/>
                                <a:gd name="T17" fmla="*/ T16 w 1417"/>
                                <a:gd name="T18" fmla="+- 0 2607 2552"/>
                                <a:gd name="T19" fmla="*/ 2607 h 150"/>
                                <a:gd name="T20" fmla="+- 0 14765 14263"/>
                                <a:gd name="T21" fmla="*/ T20 w 1417"/>
                                <a:gd name="T22" fmla="+- 0 2639 2552"/>
                                <a:gd name="T23" fmla="*/ 2639 h 150"/>
                                <a:gd name="T24" fmla="+- 0 14798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780 14263"/>
                                <a:gd name="T29" fmla="*/ T28 w 1417"/>
                                <a:gd name="T30" fmla="+- 0 2579 2552"/>
                                <a:gd name="T31" fmla="*/ 2579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17" y="27"/>
                                  </a:moveTo>
                                  <a:lnTo>
                                    <a:pt x="486" y="27"/>
                                  </a:lnTo>
                                  <a:lnTo>
                                    <a:pt x="488" y="36"/>
                                  </a:lnTo>
                                  <a:lnTo>
                                    <a:pt x="491" y="47"/>
                                  </a:lnTo>
                                  <a:lnTo>
                                    <a:pt x="493" y="55"/>
                                  </a:lnTo>
                                  <a:lnTo>
                                    <a:pt x="502" y="87"/>
                                  </a:lnTo>
                                  <a:lnTo>
                                    <a:pt x="535" y="87"/>
                                  </a:lnTo>
                                  <a:lnTo>
                                    <a:pt x="51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906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16 14263"/>
                                <a:gd name="T1" fmla="*/ T0 w 1417"/>
                                <a:gd name="T2" fmla="+- 0 2552 2552"/>
                                <a:gd name="T3" fmla="*/ 2552 h 150"/>
                                <a:gd name="T4" fmla="+- 0 14852 14263"/>
                                <a:gd name="T5" fmla="*/ T4 w 1417"/>
                                <a:gd name="T6" fmla="+- 0 2574 2552"/>
                                <a:gd name="T7" fmla="*/ 2574 h 150"/>
                                <a:gd name="T8" fmla="+- 0 14831 14263"/>
                                <a:gd name="T9" fmla="*/ T8 w 1417"/>
                                <a:gd name="T10" fmla="+- 0 2610 2552"/>
                                <a:gd name="T11" fmla="*/ 2610 h 150"/>
                                <a:gd name="T12" fmla="+- 0 14832 14263"/>
                                <a:gd name="T13" fmla="*/ T12 w 1417"/>
                                <a:gd name="T14" fmla="+- 0 2638 2552"/>
                                <a:gd name="T15" fmla="*/ 2638 h 150"/>
                                <a:gd name="T16" fmla="+- 0 14877 14263"/>
                                <a:gd name="T17" fmla="*/ T16 w 1417"/>
                                <a:gd name="T18" fmla="+- 0 2698 2552"/>
                                <a:gd name="T19" fmla="*/ 2698 h 150"/>
                                <a:gd name="T20" fmla="+- 0 14896 14263"/>
                                <a:gd name="T21" fmla="*/ T20 w 1417"/>
                                <a:gd name="T22" fmla="+- 0 2702 2552"/>
                                <a:gd name="T23" fmla="*/ 2702 h 150"/>
                                <a:gd name="T24" fmla="+- 0 14923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4944 14263"/>
                                <a:gd name="T29" fmla="*/ T28 w 1417"/>
                                <a:gd name="T30" fmla="+- 0 2699 2552"/>
                                <a:gd name="T31" fmla="*/ 2699 h 150"/>
                                <a:gd name="T32" fmla="+- 0 14957 14263"/>
                                <a:gd name="T33" fmla="*/ T32 w 1417"/>
                                <a:gd name="T34" fmla="+- 0 2695 2552"/>
                                <a:gd name="T35" fmla="*/ 2695 h 150"/>
                                <a:gd name="T36" fmla="+- 0 14958 14263"/>
                                <a:gd name="T37" fmla="*/ T36 w 1417"/>
                                <a:gd name="T38" fmla="+- 0 2676 2552"/>
                                <a:gd name="T39" fmla="*/ 2676 h 150"/>
                                <a:gd name="T40" fmla="+- 0 14911 14263"/>
                                <a:gd name="T41" fmla="*/ T40 w 1417"/>
                                <a:gd name="T42" fmla="+- 0 2676 2552"/>
                                <a:gd name="T43" fmla="*/ 2676 h 150"/>
                                <a:gd name="T44" fmla="+- 0 14889 14263"/>
                                <a:gd name="T45" fmla="*/ T44 w 1417"/>
                                <a:gd name="T46" fmla="+- 0 2671 2552"/>
                                <a:gd name="T47" fmla="*/ 2671 h 150"/>
                                <a:gd name="T48" fmla="+- 0 14873 14263"/>
                                <a:gd name="T49" fmla="*/ T48 w 1417"/>
                                <a:gd name="T50" fmla="+- 0 2658 2552"/>
                                <a:gd name="T51" fmla="*/ 2658 h 150"/>
                                <a:gd name="T52" fmla="+- 0 14865 14263"/>
                                <a:gd name="T53" fmla="*/ T52 w 1417"/>
                                <a:gd name="T54" fmla="+- 0 2637 2552"/>
                                <a:gd name="T55" fmla="*/ 2637 h 150"/>
                                <a:gd name="T56" fmla="+- 0 14869 14263"/>
                                <a:gd name="T57" fmla="*/ T56 w 1417"/>
                                <a:gd name="T58" fmla="+- 0 2609 2552"/>
                                <a:gd name="T59" fmla="*/ 2609 h 150"/>
                                <a:gd name="T60" fmla="+- 0 14880 14263"/>
                                <a:gd name="T61" fmla="*/ T60 w 1417"/>
                                <a:gd name="T62" fmla="+- 0 2591 2552"/>
                                <a:gd name="T63" fmla="*/ 2591 h 150"/>
                                <a:gd name="T64" fmla="+- 0 14897 14263"/>
                                <a:gd name="T65" fmla="*/ T64 w 1417"/>
                                <a:gd name="T66" fmla="+- 0 2582 2552"/>
                                <a:gd name="T67" fmla="*/ 2582 h 150"/>
                                <a:gd name="T68" fmla="+- 0 14926 14263"/>
                                <a:gd name="T69" fmla="*/ T68 w 1417"/>
                                <a:gd name="T70" fmla="+- 0 2581 2552"/>
                                <a:gd name="T71" fmla="*/ 2581 h 150"/>
                                <a:gd name="T72" fmla="+- 0 14943 14263"/>
                                <a:gd name="T73" fmla="*/ T72 w 1417"/>
                                <a:gd name="T74" fmla="+- 0 2581 2552"/>
                                <a:gd name="T75" fmla="*/ 2581 h 150"/>
                                <a:gd name="T76" fmla="+- 0 14955 14263"/>
                                <a:gd name="T77" fmla="*/ T76 w 1417"/>
                                <a:gd name="T78" fmla="+- 0 2559 2552"/>
                                <a:gd name="T79" fmla="*/ 2559 h 150"/>
                                <a:gd name="T80" fmla="+- 0 14939 14263"/>
                                <a:gd name="T81" fmla="*/ T80 w 1417"/>
                                <a:gd name="T82" fmla="+- 0 2555 2552"/>
                                <a:gd name="T83" fmla="*/ 2555 h 150"/>
                                <a:gd name="T84" fmla="+- 0 14916 14263"/>
                                <a:gd name="T85" fmla="*/ T84 w 1417"/>
                                <a:gd name="T86" fmla="+- 0 2552 2552"/>
                                <a:gd name="T87" fmla="*/ 255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53" y="0"/>
                                  </a:moveTo>
                                  <a:lnTo>
                                    <a:pt x="589" y="22"/>
                                  </a:lnTo>
                                  <a:lnTo>
                                    <a:pt x="568" y="58"/>
                                  </a:lnTo>
                                  <a:lnTo>
                                    <a:pt x="569" y="86"/>
                                  </a:lnTo>
                                  <a:lnTo>
                                    <a:pt x="614" y="146"/>
                                  </a:lnTo>
                                  <a:lnTo>
                                    <a:pt x="633" y="150"/>
                                  </a:lnTo>
                                  <a:lnTo>
                                    <a:pt x="660" y="149"/>
                                  </a:lnTo>
                                  <a:lnTo>
                                    <a:pt x="681" y="147"/>
                                  </a:lnTo>
                                  <a:lnTo>
                                    <a:pt x="694" y="143"/>
                                  </a:lnTo>
                                  <a:lnTo>
                                    <a:pt x="695" y="124"/>
                                  </a:lnTo>
                                  <a:lnTo>
                                    <a:pt x="648" y="124"/>
                                  </a:lnTo>
                                  <a:lnTo>
                                    <a:pt x="626" y="119"/>
                                  </a:lnTo>
                                  <a:lnTo>
                                    <a:pt x="610" y="106"/>
                                  </a:lnTo>
                                  <a:lnTo>
                                    <a:pt x="602" y="85"/>
                                  </a:lnTo>
                                  <a:lnTo>
                                    <a:pt x="606" y="57"/>
                                  </a:lnTo>
                                  <a:lnTo>
                                    <a:pt x="617" y="39"/>
                                  </a:lnTo>
                                  <a:lnTo>
                                    <a:pt x="634" y="30"/>
                                  </a:lnTo>
                                  <a:lnTo>
                                    <a:pt x="663" y="29"/>
                                  </a:lnTo>
                                  <a:lnTo>
                                    <a:pt x="680" y="29"/>
                                  </a:lnTo>
                                  <a:lnTo>
                                    <a:pt x="692" y="7"/>
                                  </a:lnTo>
                                  <a:lnTo>
                                    <a:pt x="676" y="3"/>
                                  </a:lnTo>
                                  <a:lnTo>
                                    <a:pt x="6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905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59 14263"/>
                                <a:gd name="T1" fmla="*/ T0 w 1417"/>
                                <a:gd name="T2" fmla="+- 0 2617 2552"/>
                                <a:gd name="T3" fmla="*/ 2617 h 150"/>
                                <a:gd name="T4" fmla="+- 0 14905 14263"/>
                                <a:gd name="T5" fmla="*/ T4 w 1417"/>
                                <a:gd name="T6" fmla="+- 0 2617 2552"/>
                                <a:gd name="T7" fmla="*/ 2617 h 150"/>
                                <a:gd name="T8" fmla="+- 0 14905 14263"/>
                                <a:gd name="T9" fmla="*/ T8 w 1417"/>
                                <a:gd name="T10" fmla="+- 0 2643 2552"/>
                                <a:gd name="T11" fmla="*/ 2643 h 150"/>
                                <a:gd name="T12" fmla="+- 0 14927 14263"/>
                                <a:gd name="T13" fmla="*/ T12 w 1417"/>
                                <a:gd name="T14" fmla="+- 0 2643 2552"/>
                                <a:gd name="T15" fmla="*/ 2643 h 150"/>
                                <a:gd name="T16" fmla="+- 0 14927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925 14263"/>
                                <a:gd name="T21" fmla="*/ T20 w 1417"/>
                                <a:gd name="T22" fmla="+- 0 2675 2552"/>
                                <a:gd name="T23" fmla="*/ 2675 h 150"/>
                                <a:gd name="T24" fmla="+- 0 14919 14263"/>
                                <a:gd name="T25" fmla="*/ T24 w 1417"/>
                                <a:gd name="T26" fmla="+- 0 2676 2552"/>
                                <a:gd name="T27" fmla="*/ 2676 h 150"/>
                                <a:gd name="T28" fmla="+- 0 14958 14263"/>
                                <a:gd name="T29" fmla="*/ T28 w 1417"/>
                                <a:gd name="T30" fmla="+- 0 2676 2552"/>
                                <a:gd name="T31" fmla="*/ 2676 h 150"/>
                                <a:gd name="T32" fmla="+- 0 14959 14263"/>
                                <a:gd name="T33" fmla="*/ T32 w 1417"/>
                                <a:gd name="T34" fmla="+- 0 2617 2552"/>
                                <a:gd name="T35" fmla="*/ 261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96" y="65"/>
                                  </a:moveTo>
                                  <a:lnTo>
                                    <a:pt x="642" y="65"/>
                                  </a:lnTo>
                                  <a:lnTo>
                                    <a:pt x="642" y="91"/>
                                  </a:lnTo>
                                  <a:lnTo>
                                    <a:pt x="664" y="91"/>
                                  </a:lnTo>
                                  <a:lnTo>
                                    <a:pt x="664" y="122"/>
                                  </a:lnTo>
                                  <a:lnTo>
                                    <a:pt x="662" y="123"/>
                                  </a:lnTo>
                                  <a:lnTo>
                                    <a:pt x="656" y="124"/>
                                  </a:lnTo>
                                  <a:lnTo>
                                    <a:pt x="695" y="124"/>
                                  </a:lnTo>
                                  <a:lnTo>
                                    <a:pt x="69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904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43 14263"/>
                                <a:gd name="T1" fmla="*/ T0 w 1417"/>
                                <a:gd name="T2" fmla="+- 0 2581 2552"/>
                                <a:gd name="T3" fmla="*/ 2581 h 150"/>
                                <a:gd name="T4" fmla="+- 0 14926 14263"/>
                                <a:gd name="T5" fmla="*/ T4 w 1417"/>
                                <a:gd name="T6" fmla="+- 0 2581 2552"/>
                                <a:gd name="T7" fmla="*/ 2581 h 150"/>
                                <a:gd name="T8" fmla="+- 0 14942 14263"/>
                                <a:gd name="T9" fmla="*/ T8 w 1417"/>
                                <a:gd name="T10" fmla="+- 0 2584 2552"/>
                                <a:gd name="T11" fmla="*/ 2584 h 150"/>
                                <a:gd name="T12" fmla="+- 0 14943 14263"/>
                                <a:gd name="T13" fmla="*/ T12 w 1417"/>
                                <a:gd name="T14" fmla="+- 0 2581 2552"/>
                                <a:gd name="T15" fmla="*/ 258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80" y="29"/>
                                  </a:moveTo>
                                  <a:lnTo>
                                    <a:pt x="663" y="29"/>
                                  </a:lnTo>
                                  <a:lnTo>
                                    <a:pt x="679" y="32"/>
                                  </a:lnTo>
                                  <a:lnTo>
                                    <a:pt x="68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903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081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990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990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084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084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5023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5023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5078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5078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5023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5023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5081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5081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818" y="2"/>
                                  </a:moveTo>
                                  <a:lnTo>
                                    <a:pt x="727" y="2"/>
                                  </a:lnTo>
                                  <a:lnTo>
                                    <a:pt x="727" y="149"/>
                                  </a:lnTo>
                                  <a:lnTo>
                                    <a:pt x="821" y="149"/>
                                  </a:lnTo>
                                  <a:lnTo>
                                    <a:pt x="821" y="122"/>
                                  </a:lnTo>
                                  <a:lnTo>
                                    <a:pt x="760" y="122"/>
                                  </a:lnTo>
                                  <a:lnTo>
                                    <a:pt x="760" y="87"/>
                                  </a:lnTo>
                                  <a:lnTo>
                                    <a:pt x="815" y="87"/>
                                  </a:lnTo>
                                  <a:lnTo>
                                    <a:pt x="815" y="60"/>
                                  </a:lnTo>
                                  <a:lnTo>
                                    <a:pt x="760" y="60"/>
                                  </a:lnTo>
                                  <a:lnTo>
                                    <a:pt x="760" y="29"/>
                                  </a:lnTo>
                                  <a:lnTo>
                                    <a:pt x="818" y="29"/>
                                  </a:lnTo>
                                  <a:lnTo>
                                    <a:pt x="81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902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16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117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108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139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142 14263"/>
                                <a:gd name="T17" fmla="*/ T16 w 1417"/>
                                <a:gd name="T18" fmla="+- 0 2641 2552"/>
                                <a:gd name="T19" fmla="*/ 2641 h 150"/>
                                <a:gd name="T20" fmla="+- 0 15142 14263"/>
                                <a:gd name="T21" fmla="*/ T20 w 1417"/>
                                <a:gd name="T22" fmla="+- 0 2626 2552"/>
                                <a:gd name="T23" fmla="*/ 2626 h 150"/>
                                <a:gd name="T24" fmla="+- 0 15144 14263"/>
                                <a:gd name="T25" fmla="*/ T24 w 1417"/>
                                <a:gd name="T26" fmla="+- 0 2585 2552"/>
                                <a:gd name="T27" fmla="*/ 2585 h 150"/>
                                <a:gd name="T28" fmla="+- 0 15145 14263"/>
                                <a:gd name="T29" fmla="*/ T28 w 1417"/>
                                <a:gd name="T30" fmla="+- 0 2584 2552"/>
                                <a:gd name="T31" fmla="*/ 2584 h 150"/>
                                <a:gd name="T32" fmla="+- 0 15171 14263"/>
                                <a:gd name="T33" fmla="*/ T32 w 1417"/>
                                <a:gd name="T34" fmla="+- 0 2584 2552"/>
                                <a:gd name="T35" fmla="*/ 2584 h 150"/>
                                <a:gd name="T36" fmla="+- 0 15162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899" y="2"/>
                                  </a:moveTo>
                                  <a:lnTo>
                                    <a:pt x="854" y="2"/>
                                  </a:lnTo>
                                  <a:lnTo>
                                    <a:pt x="845" y="149"/>
                                  </a:lnTo>
                                  <a:lnTo>
                                    <a:pt x="876" y="149"/>
                                  </a:lnTo>
                                  <a:lnTo>
                                    <a:pt x="879" y="89"/>
                                  </a:lnTo>
                                  <a:lnTo>
                                    <a:pt x="879" y="74"/>
                                  </a:lnTo>
                                  <a:lnTo>
                                    <a:pt x="881" y="33"/>
                                  </a:lnTo>
                                  <a:lnTo>
                                    <a:pt x="882" y="32"/>
                                  </a:lnTo>
                                  <a:lnTo>
                                    <a:pt x="908" y="32"/>
                                  </a:lnTo>
                                  <a:lnTo>
                                    <a:pt x="89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901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264 14263"/>
                                <a:gd name="T1" fmla="*/ T0 w 1417"/>
                                <a:gd name="T2" fmla="+- 0 2584 2552"/>
                                <a:gd name="T3" fmla="*/ 2584 h 150"/>
                                <a:gd name="T4" fmla="+- 0 15235 14263"/>
                                <a:gd name="T5" fmla="*/ T4 w 1417"/>
                                <a:gd name="T6" fmla="+- 0 2584 2552"/>
                                <a:gd name="T7" fmla="*/ 2584 h 150"/>
                                <a:gd name="T8" fmla="+- 0 15235 14263"/>
                                <a:gd name="T9" fmla="*/ T8 w 1417"/>
                                <a:gd name="T10" fmla="+- 0 2605 2552"/>
                                <a:gd name="T11" fmla="*/ 2605 h 150"/>
                                <a:gd name="T12" fmla="+- 0 15235 14263"/>
                                <a:gd name="T13" fmla="*/ T12 w 1417"/>
                                <a:gd name="T14" fmla="+- 0 2626 2552"/>
                                <a:gd name="T15" fmla="*/ 2626 h 150"/>
                                <a:gd name="T16" fmla="+- 0 15236 14263"/>
                                <a:gd name="T17" fmla="*/ T16 w 1417"/>
                                <a:gd name="T18" fmla="+- 0 2645 2552"/>
                                <a:gd name="T19" fmla="*/ 2645 h 150"/>
                                <a:gd name="T20" fmla="+- 0 15238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5271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5264 14263"/>
                                <a:gd name="T29" fmla="*/ T28 w 1417"/>
                                <a:gd name="T30" fmla="+- 0 2584 2552"/>
                                <a:gd name="T31" fmla="*/ 258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001" y="32"/>
                                  </a:moveTo>
                                  <a:lnTo>
                                    <a:pt x="972" y="32"/>
                                  </a:lnTo>
                                  <a:lnTo>
                                    <a:pt x="972" y="53"/>
                                  </a:lnTo>
                                  <a:lnTo>
                                    <a:pt x="972" y="74"/>
                                  </a:lnTo>
                                  <a:lnTo>
                                    <a:pt x="973" y="93"/>
                                  </a:lnTo>
                                  <a:lnTo>
                                    <a:pt x="975" y="149"/>
                                  </a:lnTo>
                                  <a:lnTo>
                                    <a:pt x="1008" y="149"/>
                                  </a:lnTo>
                                  <a:lnTo>
                                    <a:pt x="100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900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171 14263"/>
                                <a:gd name="T1" fmla="*/ T0 w 1417"/>
                                <a:gd name="T2" fmla="+- 0 2584 2552"/>
                                <a:gd name="T3" fmla="*/ 2584 h 150"/>
                                <a:gd name="T4" fmla="+- 0 15145 14263"/>
                                <a:gd name="T5" fmla="*/ T4 w 1417"/>
                                <a:gd name="T6" fmla="+- 0 2584 2552"/>
                                <a:gd name="T7" fmla="*/ 2584 h 150"/>
                                <a:gd name="T8" fmla="+- 0 15149 14263"/>
                                <a:gd name="T9" fmla="*/ T8 w 1417"/>
                                <a:gd name="T10" fmla="+- 0 2604 2552"/>
                                <a:gd name="T11" fmla="*/ 2604 h 150"/>
                                <a:gd name="T12" fmla="+- 0 15153 14263"/>
                                <a:gd name="T13" fmla="*/ T12 w 1417"/>
                                <a:gd name="T14" fmla="+- 0 2624 2552"/>
                                <a:gd name="T15" fmla="*/ 2624 h 150"/>
                                <a:gd name="T16" fmla="+- 0 15174 14263"/>
                                <a:gd name="T17" fmla="*/ T16 w 1417"/>
                                <a:gd name="T18" fmla="+- 0 2699 2552"/>
                                <a:gd name="T19" fmla="*/ 2699 h 150"/>
                                <a:gd name="T20" fmla="+- 0 15200 14263"/>
                                <a:gd name="T21" fmla="*/ T20 w 1417"/>
                                <a:gd name="T22" fmla="+- 0 2699 2552"/>
                                <a:gd name="T23" fmla="*/ 2699 h 150"/>
                                <a:gd name="T24" fmla="+- 0 15213 14263"/>
                                <a:gd name="T25" fmla="*/ T24 w 1417"/>
                                <a:gd name="T26" fmla="+- 0 2656 2552"/>
                                <a:gd name="T27" fmla="*/ 2656 h 150"/>
                                <a:gd name="T28" fmla="+- 0 15189 14263"/>
                                <a:gd name="T29" fmla="*/ T28 w 1417"/>
                                <a:gd name="T30" fmla="+- 0 2656 2552"/>
                                <a:gd name="T31" fmla="*/ 2656 h 150"/>
                                <a:gd name="T32" fmla="+- 0 15185 14263"/>
                                <a:gd name="T33" fmla="*/ T32 w 1417"/>
                                <a:gd name="T34" fmla="+- 0 2636 2552"/>
                                <a:gd name="T35" fmla="*/ 2636 h 150"/>
                                <a:gd name="T36" fmla="+- 0 15180 14263"/>
                                <a:gd name="T37" fmla="*/ T36 w 1417"/>
                                <a:gd name="T38" fmla="+- 0 2617 2552"/>
                                <a:gd name="T39" fmla="*/ 2617 h 150"/>
                                <a:gd name="T40" fmla="+- 0 15171 14263"/>
                                <a:gd name="T41" fmla="*/ T40 w 1417"/>
                                <a:gd name="T42" fmla="+- 0 2584 2552"/>
                                <a:gd name="T43" fmla="*/ 258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908" y="32"/>
                                  </a:moveTo>
                                  <a:lnTo>
                                    <a:pt x="882" y="32"/>
                                  </a:lnTo>
                                  <a:lnTo>
                                    <a:pt x="886" y="52"/>
                                  </a:lnTo>
                                  <a:lnTo>
                                    <a:pt x="890" y="72"/>
                                  </a:lnTo>
                                  <a:lnTo>
                                    <a:pt x="911" y="147"/>
                                  </a:lnTo>
                                  <a:lnTo>
                                    <a:pt x="937" y="147"/>
                                  </a:lnTo>
                                  <a:lnTo>
                                    <a:pt x="950" y="104"/>
                                  </a:lnTo>
                                  <a:lnTo>
                                    <a:pt x="926" y="104"/>
                                  </a:lnTo>
                                  <a:lnTo>
                                    <a:pt x="922" y="84"/>
                                  </a:lnTo>
                                  <a:lnTo>
                                    <a:pt x="917" y="65"/>
                                  </a:lnTo>
                                  <a:lnTo>
                                    <a:pt x="90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899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263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219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203 14263"/>
                                <a:gd name="T9" fmla="*/ T8 w 1417"/>
                                <a:gd name="T10" fmla="+- 0 2603 2552"/>
                                <a:gd name="T11" fmla="*/ 2603 h 150"/>
                                <a:gd name="T12" fmla="+- 0 15198 14263"/>
                                <a:gd name="T13" fmla="*/ T12 w 1417"/>
                                <a:gd name="T14" fmla="+- 0 2622 2552"/>
                                <a:gd name="T15" fmla="*/ 2622 h 150"/>
                                <a:gd name="T16" fmla="+- 0 15193 14263"/>
                                <a:gd name="T17" fmla="*/ T16 w 1417"/>
                                <a:gd name="T18" fmla="+- 0 2642 2552"/>
                                <a:gd name="T19" fmla="*/ 2642 h 150"/>
                                <a:gd name="T20" fmla="+- 0 15189 14263"/>
                                <a:gd name="T21" fmla="*/ T20 w 1417"/>
                                <a:gd name="T22" fmla="+- 0 2656 2552"/>
                                <a:gd name="T23" fmla="*/ 2656 h 150"/>
                                <a:gd name="T24" fmla="+- 0 15213 14263"/>
                                <a:gd name="T25" fmla="*/ T24 w 1417"/>
                                <a:gd name="T26" fmla="+- 0 2656 2552"/>
                                <a:gd name="T27" fmla="*/ 2656 h 150"/>
                                <a:gd name="T28" fmla="+- 0 15218 14263"/>
                                <a:gd name="T29" fmla="*/ T28 w 1417"/>
                                <a:gd name="T30" fmla="+- 0 2641 2552"/>
                                <a:gd name="T31" fmla="*/ 2641 h 150"/>
                                <a:gd name="T32" fmla="+- 0 15224 14263"/>
                                <a:gd name="T33" fmla="*/ T32 w 1417"/>
                                <a:gd name="T34" fmla="+- 0 2623 2552"/>
                                <a:gd name="T35" fmla="*/ 2623 h 150"/>
                                <a:gd name="T36" fmla="+- 0 15229 14263"/>
                                <a:gd name="T37" fmla="*/ T36 w 1417"/>
                                <a:gd name="T38" fmla="+- 0 2603 2552"/>
                                <a:gd name="T39" fmla="*/ 2603 h 150"/>
                                <a:gd name="T40" fmla="+- 0 15235 14263"/>
                                <a:gd name="T41" fmla="*/ T40 w 1417"/>
                                <a:gd name="T42" fmla="+- 0 2584 2552"/>
                                <a:gd name="T43" fmla="*/ 2584 h 150"/>
                                <a:gd name="T44" fmla="+- 0 15264 14263"/>
                                <a:gd name="T45" fmla="*/ T44 w 1417"/>
                                <a:gd name="T46" fmla="+- 0 2584 2552"/>
                                <a:gd name="T47" fmla="*/ 2584 h 150"/>
                                <a:gd name="T48" fmla="+- 0 15263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000" y="2"/>
                                  </a:moveTo>
                                  <a:lnTo>
                                    <a:pt x="956" y="2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935" y="70"/>
                                  </a:lnTo>
                                  <a:lnTo>
                                    <a:pt x="930" y="90"/>
                                  </a:lnTo>
                                  <a:lnTo>
                                    <a:pt x="926" y="104"/>
                                  </a:lnTo>
                                  <a:lnTo>
                                    <a:pt x="950" y="104"/>
                                  </a:lnTo>
                                  <a:lnTo>
                                    <a:pt x="955" y="89"/>
                                  </a:lnTo>
                                  <a:lnTo>
                                    <a:pt x="961" y="71"/>
                                  </a:lnTo>
                                  <a:lnTo>
                                    <a:pt x="966" y="51"/>
                                  </a:lnTo>
                                  <a:lnTo>
                                    <a:pt x="972" y="32"/>
                                  </a:lnTo>
                                  <a:lnTo>
                                    <a:pt x="1001" y="32"/>
                                  </a:lnTo>
                                  <a:lnTo>
                                    <a:pt x="100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898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39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301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301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395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395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5334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5334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5389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5389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5334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5334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5392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5392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129" y="2"/>
                                  </a:moveTo>
                                  <a:lnTo>
                                    <a:pt x="1038" y="2"/>
                                  </a:lnTo>
                                  <a:lnTo>
                                    <a:pt x="1038" y="149"/>
                                  </a:lnTo>
                                  <a:lnTo>
                                    <a:pt x="1132" y="149"/>
                                  </a:lnTo>
                                  <a:lnTo>
                                    <a:pt x="1132" y="122"/>
                                  </a:lnTo>
                                  <a:lnTo>
                                    <a:pt x="1071" y="122"/>
                                  </a:lnTo>
                                  <a:lnTo>
                                    <a:pt x="1071" y="87"/>
                                  </a:lnTo>
                                  <a:lnTo>
                                    <a:pt x="1126" y="87"/>
                                  </a:lnTo>
                                  <a:lnTo>
                                    <a:pt x="1126" y="60"/>
                                  </a:lnTo>
                                  <a:lnTo>
                                    <a:pt x="1071" y="60"/>
                                  </a:lnTo>
                                  <a:lnTo>
                                    <a:pt x="1071" y="29"/>
                                  </a:lnTo>
                                  <a:lnTo>
                                    <a:pt x="1129" y="29"/>
                                  </a:lnTo>
                                  <a:lnTo>
                                    <a:pt x="112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897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461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422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422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453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453 14263"/>
                                <a:gd name="T17" fmla="*/ T16 w 1417"/>
                                <a:gd name="T18" fmla="+- 0 2635 2552"/>
                                <a:gd name="T19" fmla="*/ 2635 h 150"/>
                                <a:gd name="T20" fmla="+- 0 15452 14263"/>
                                <a:gd name="T21" fmla="*/ T20 w 1417"/>
                                <a:gd name="T22" fmla="+- 0 2615 2552"/>
                                <a:gd name="T23" fmla="*/ 2615 h 150"/>
                                <a:gd name="T24" fmla="+- 0 15452 14263"/>
                                <a:gd name="T25" fmla="*/ T24 w 1417"/>
                                <a:gd name="T26" fmla="+- 0 2597 2552"/>
                                <a:gd name="T27" fmla="*/ 2597 h 150"/>
                                <a:gd name="T28" fmla="+- 0 15452 14263"/>
                                <a:gd name="T29" fmla="*/ T28 w 1417"/>
                                <a:gd name="T30" fmla="+- 0 2592 2552"/>
                                <a:gd name="T31" fmla="*/ 2592 h 150"/>
                                <a:gd name="T32" fmla="+- 0 15483 14263"/>
                                <a:gd name="T33" fmla="*/ T32 w 1417"/>
                                <a:gd name="T34" fmla="+- 0 2592 2552"/>
                                <a:gd name="T35" fmla="*/ 2592 h 150"/>
                                <a:gd name="T36" fmla="+- 0 15461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198" y="2"/>
                                  </a:moveTo>
                                  <a:lnTo>
                                    <a:pt x="1159" y="2"/>
                                  </a:lnTo>
                                  <a:lnTo>
                                    <a:pt x="1159" y="149"/>
                                  </a:lnTo>
                                  <a:lnTo>
                                    <a:pt x="1190" y="149"/>
                                  </a:lnTo>
                                  <a:lnTo>
                                    <a:pt x="1190" y="83"/>
                                  </a:lnTo>
                                  <a:lnTo>
                                    <a:pt x="1189" y="63"/>
                                  </a:lnTo>
                                  <a:lnTo>
                                    <a:pt x="1189" y="45"/>
                                  </a:lnTo>
                                  <a:lnTo>
                                    <a:pt x="1189" y="40"/>
                                  </a:lnTo>
                                  <a:lnTo>
                                    <a:pt x="1220" y="40"/>
                                  </a:lnTo>
                                  <a:lnTo>
                                    <a:pt x="119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896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483 14263"/>
                                <a:gd name="T1" fmla="*/ T0 w 1417"/>
                                <a:gd name="T2" fmla="+- 0 2592 2552"/>
                                <a:gd name="T3" fmla="*/ 2592 h 150"/>
                                <a:gd name="T4" fmla="+- 0 15452 14263"/>
                                <a:gd name="T5" fmla="*/ T4 w 1417"/>
                                <a:gd name="T6" fmla="+- 0 2592 2552"/>
                                <a:gd name="T7" fmla="*/ 2592 h 150"/>
                                <a:gd name="T8" fmla="+- 0 15460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5470 14263"/>
                                <a:gd name="T13" fmla="*/ T12 w 1417"/>
                                <a:gd name="T14" fmla="+- 0 2629 2552"/>
                                <a:gd name="T15" fmla="*/ 2629 h 150"/>
                                <a:gd name="T16" fmla="+- 0 15509 14263"/>
                                <a:gd name="T17" fmla="*/ T16 w 1417"/>
                                <a:gd name="T18" fmla="+- 0 2701 2552"/>
                                <a:gd name="T19" fmla="*/ 2701 h 150"/>
                                <a:gd name="T20" fmla="+- 0 15544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5544 14263"/>
                                <a:gd name="T25" fmla="*/ T24 w 1417"/>
                                <a:gd name="T26" fmla="+- 0 2658 2552"/>
                                <a:gd name="T27" fmla="*/ 2658 h 150"/>
                                <a:gd name="T28" fmla="+- 0 15516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5508 14263"/>
                                <a:gd name="T33" fmla="*/ T32 w 1417"/>
                                <a:gd name="T34" fmla="+- 0 2640 2552"/>
                                <a:gd name="T35" fmla="*/ 2640 h 150"/>
                                <a:gd name="T36" fmla="+- 0 15499 14263"/>
                                <a:gd name="T37" fmla="*/ T36 w 1417"/>
                                <a:gd name="T38" fmla="+- 0 2622 2552"/>
                                <a:gd name="T39" fmla="*/ 2622 h 150"/>
                                <a:gd name="T40" fmla="+- 0 15483 14263"/>
                                <a:gd name="T41" fmla="*/ T40 w 1417"/>
                                <a:gd name="T42" fmla="+- 0 2592 2552"/>
                                <a:gd name="T43" fmla="*/ 259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220" y="40"/>
                                  </a:moveTo>
                                  <a:lnTo>
                                    <a:pt x="1189" y="40"/>
                                  </a:lnTo>
                                  <a:lnTo>
                                    <a:pt x="1197" y="59"/>
                                  </a:lnTo>
                                  <a:lnTo>
                                    <a:pt x="1207" y="77"/>
                                  </a:lnTo>
                                  <a:lnTo>
                                    <a:pt x="1246" y="149"/>
                                  </a:lnTo>
                                  <a:lnTo>
                                    <a:pt x="1281" y="149"/>
                                  </a:lnTo>
                                  <a:lnTo>
                                    <a:pt x="1281" y="106"/>
                                  </a:lnTo>
                                  <a:lnTo>
                                    <a:pt x="1253" y="106"/>
                                  </a:lnTo>
                                  <a:lnTo>
                                    <a:pt x="1245" y="88"/>
                                  </a:lnTo>
                                  <a:lnTo>
                                    <a:pt x="1236" y="70"/>
                                  </a:lnTo>
                                  <a:lnTo>
                                    <a:pt x="12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895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544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514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514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5514 14263"/>
                                <a:gd name="T13" fmla="*/ T12 w 1417"/>
                                <a:gd name="T14" fmla="+- 0 2615 2552"/>
                                <a:gd name="T15" fmla="*/ 2615 h 150"/>
                                <a:gd name="T16" fmla="+- 0 15514 14263"/>
                                <a:gd name="T17" fmla="*/ T16 w 1417"/>
                                <a:gd name="T18" fmla="+- 0 2622 2552"/>
                                <a:gd name="T19" fmla="*/ 2622 h 150"/>
                                <a:gd name="T20" fmla="+- 0 15515 14263"/>
                                <a:gd name="T21" fmla="*/ T20 w 1417"/>
                                <a:gd name="T22" fmla="+- 0 2638 2552"/>
                                <a:gd name="T23" fmla="*/ 2638 h 150"/>
                                <a:gd name="T24" fmla="+- 0 15516 14263"/>
                                <a:gd name="T25" fmla="*/ T24 w 1417"/>
                                <a:gd name="T26" fmla="+- 0 2657 2552"/>
                                <a:gd name="T27" fmla="*/ 2657 h 150"/>
                                <a:gd name="T28" fmla="+- 0 15516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5544 14263"/>
                                <a:gd name="T33" fmla="*/ T32 w 1417"/>
                                <a:gd name="T34" fmla="+- 0 2658 2552"/>
                                <a:gd name="T35" fmla="*/ 2658 h 150"/>
                                <a:gd name="T36" fmla="+- 0 15544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281" y="2"/>
                                  </a:moveTo>
                                  <a:lnTo>
                                    <a:pt x="1251" y="2"/>
                                  </a:lnTo>
                                  <a:lnTo>
                                    <a:pt x="1251" y="59"/>
                                  </a:lnTo>
                                  <a:lnTo>
                                    <a:pt x="1251" y="63"/>
                                  </a:lnTo>
                                  <a:lnTo>
                                    <a:pt x="1251" y="70"/>
                                  </a:lnTo>
                                  <a:lnTo>
                                    <a:pt x="1252" y="86"/>
                                  </a:lnTo>
                                  <a:lnTo>
                                    <a:pt x="1253" y="105"/>
                                  </a:lnTo>
                                  <a:lnTo>
                                    <a:pt x="1253" y="106"/>
                                  </a:lnTo>
                                  <a:lnTo>
                                    <a:pt x="1281" y="106"/>
                                  </a:lnTo>
                                  <a:lnTo>
                                    <a:pt x="128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894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640 14263"/>
                                <a:gd name="T1" fmla="*/ T0 w 1417"/>
                                <a:gd name="T2" fmla="+- 0 2582 2552"/>
                                <a:gd name="T3" fmla="*/ 2582 h 150"/>
                                <a:gd name="T4" fmla="+- 0 15606 14263"/>
                                <a:gd name="T5" fmla="*/ T4 w 1417"/>
                                <a:gd name="T6" fmla="+- 0 2582 2552"/>
                                <a:gd name="T7" fmla="*/ 2582 h 150"/>
                                <a:gd name="T8" fmla="+- 0 15606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640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640 14263"/>
                                <a:gd name="T17" fmla="*/ T16 w 1417"/>
                                <a:gd name="T18" fmla="+- 0 2582 2552"/>
                                <a:gd name="T19" fmla="*/ 258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377" y="30"/>
                                  </a:moveTo>
                                  <a:lnTo>
                                    <a:pt x="1343" y="30"/>
                                  </a:lnTo>
                                  <a:lnTo>
                                    <a:pt x="1343" y="149"/>
                                  </a:lnTo>
                                  <a:lnTo>
                                    <a:pt x="1377" y="149"/>
                                  </a:lnTo>
                                  <a:lnTo>
                                    <a:pt x="137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893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680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567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567 14263"/>
                                <a:gd name="T9" fmla="*/ T8 w 1417"/>
                                <a:gd name="T10" fmla="+- 0 2582 2552"/>
                                <a:gd name="T11" fmla="*/ 2582 h 150"/>
                                <a:gd name="T12" fmla="+- 0 15680 14263"/>
                                <a:gd name="T13" fmla="*/ T12 w 1417"/>
                                <a:gd name="T14" fmla="+- 0 2582 2552"/>
                                <a:gd name="T15" fmla="*/ 2582 h 150"/>
                                <a:gd name="T16" fmla="+- 0 15680 14263"/>
                                <a:gd name="T17" fmla="*/ T16 w 1417"/>
                                <a:gd name="T18" fmla="+- 0 2554 2552"/>
                                <a:gd name="T1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417" y="2"/>
                                  </a:moveTo>
                                  <a:lnTo>
                                    <a:pt x="1304" y="2"/>
                                  </a:lnTo>
                                  <a:lnTo>
                                    <a:pt x="1304" y="30"/>
                                  </a:lnTo>
                                  <a:lnTo>
                                    <a:pt x="1417" y="30"/>
                                  </a:lnTo>
                                  <a:lnTo>
                                    <a:pt x="14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868"/>
                        <wpg:cNvGrpSpPr>
                          <a:grpSpLocks/>
                        </wpg:cNvGrpSpPr>
                        <wpg:grpSpPr bwMode="auto">
                          <a:xfrm>
                            <a:off x="14264" y="2324"/>
                            <a:ext cx="1416" cy="190"/>
                            <a:chOff x="14264" y="2324"/>
                            <a:chExt cx="1416" cy="190"/>
                          </a:xfrm>
                        </wpg:grpSpPr>
                        <wps:wsp>
                          <wps:cNvPr id="884" name="Freeform 891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52 14264"/>
                                <a:gd name="T1" fmla="*/ T0 w 1416"/>
                                <a:gd name="T2" fmla="+- 0 2324 2324"/>
                                <a:gd name="T3" fmla="*/ 2324 h 190"/>
                                <a:gd name="T4" fmla="+- 0 14294 14264"/>
                                <a:gd name="T5" fmla="*/ T4 w 1416"/>
                                <a:gd name="T6" fmla="+- 0 2345 2324"/>
                                <a:gd name="T7" fmla="*/ 2345 h 190"/>
                                <a:gd name="T8" fmla="+- 0 14264 14264"/>
                                <a:gd name="T9" fmla="*/ T8 w 1416"/>
                                <a:gd name="T10" fmla="+- 0 2405 2324"/>
                                <a:gd name="T11" fmla="*/ 2405 h 190"/>
                                <a:gd name="T12" fmla="+- 0 14266 14264"/>
                                <a:gd name="T13" fmla="*/ T12 w 1416"/>
                                <a:gd name="T14" fmla="+- 0 2433 2324"/>
                                <a:gd name="T15" fmla="*/ 2433 h 190"/>
                                <a:gd name="T16" fmla="+- 0 14292 14264"/>
                                <a:gd name="T17" fmla="*/ T16 w 1416"/>
                                <a:gd name="T18" fmla="+- 0 2493 2324"/>
                                <a:gd name="T19" fmla="*/ 2493 h 190"/>
                                <a:gd name="T20" fmla="+- 0 14358 14264"/>
                                <a:gd name="T21" fmla="*/ T20 w 1416"/>
                                <a:gd name="T22" fmla="+- 0 2512 2324"/>
                                <a:gd name="T23" fmla="*/ 2512 h 190"/>
                                <a:gd name="T24" fmla="+- 0 14378 14264"/>
                                <a:gd name="T25" fmla="*/ T24 w 1416"/>
                                <a:gd name="T26" fmla="+- 0 2509 2324"/>
                                <a:gd name="T27" fmla="*/ 2509 h 190"/>
                                <a:gd name="T28" fmla="+- 0 14388 14264"/>
                                <a:gd name="T29" fmla="*/ T28 w 1416"/>
                                <a:gd name="T30" fmla="+- 0 2506 2324"/>
                                <a:gd name="T31" fmla="*/ 2506 h 190"/>
                                <a:gd name="T32" fmla="+- 0 14385 14264"/>
                                <a:gd name="T33" fmla="*/ T32 w 1416"/>
                                <a:gd name="T34" fmla="+- 0 2479 2324"/>
                                <a:gd name="T35" fmla="*/ 2479 h 190"/>
                                <a:gd name="T36" fmla="+- 0 14353 14264"/>
                                <a:gd name="T37" fmla="*/ T36 w 1416"/>
                                <a:gd name="T38" fmla="+- 0 2479 2324"/>
                                <a:gd name="T39" fmla="*/ 2479 h 190"/>
                                <a:gd name="T40" fmla="+- 0 14331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4315 14264"/>
                                <a:gd name="T45" fmla="*/ T44 w 1416"/>
                                <a:gd name="T46" fmla="+- 0 2462 2324"/>
                                <a:gd name="T47" fmla="*/ 2462 h 190"/>
                                <a:gd name="T48" fmla="+- 0 14305 14264"/>
                                <a:gd name="T49" fmla="*/ T48 w 1416"/>
                                <a:gd name="T50" fmla="+- 0 2443 2324"/>
                                <a:gd name="T51" fmla="*/ 2443 h 190"/>
                                <a:gd name="T52" fmla="+- 0 14306 14264"/>
                                <a:gd name="T53" fmla="*/ T52 w 1416"/>
                                <a:gd name="T54" fmla="+- 0 2410 2324"/>
                                <a:gd name="T55" fmla="*/ 2410 h 190"/>
                                <a:gd name="T56" fmla="+- 0 14352 14264"/>
                                <a:gd name="T57" fmla="*/ T56 w 1416"/>
                                <a:gd name="T58" fmla="+- 0 2358 2324"/>
                                <a:gd name="T59" fmla="*/ 2358 h 190"/>
                                <a:gd name="T60" fmla="+- 0 14385 14264"/>
                                <a:gd name="T61" fmla="*/ T60 w 1416"/>
                                <a:gd name="T62" fmla="+- 0 2358 2324"/>
                                <a:gd name="T63" fmla="*/ 2358 h 190"/>
                                <a:gd name="T64" fmla="+- 0 14391 14264"/>
                                <a:gd name="T65" fmla="*/ T64 w 1416"/>
                                <a:gd name="T66" fmla="+- 0 2332 2324"/>
                                <a:gd name="T67" fmla="*/ 2332 h 190"/>
                                <a:gd name="T68" fmla="+- 0 14376 14264"/>
                                <a:gd name="T69" fmla="*/ T68 w 1416"/>
                                <a:gd name="T70" fmla="+- 0 2326 2324"/>
                                <a:gd name="T71" fmla="*/ 2326 h 190"/>
                                <a:gd name="T72" fmla="+- 0 14352 14264"/>
                                <a:gd name="T73" fmla="*/ T72 w 1416"/>
                                <a:gd name="T74" fmla="+- 0 2324 2324"/>
                                <a:gd name="T75" fmla="*/ 23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88" y="0"/>
                                  </a:moveTo>
                                  <a:lnTo>
                                    <a:pt x="30" y="2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28" y="169"/>
                                  </a:lnTo>
                                  <a:lnTo>
                                    <a:pt x="94" y="188"/>
                                  </a:lnTo>
                                  <a:lnTo>
                                    <a:pt x="114" y="185"/>
                                  </a:lnTo>
                                  <a:lnTo>
                                    <a:pt x="124" y="182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89" y="155"/>
                                  </a:lnTo>
                                  <a:lnTo>
                                    <a:pt x="67" y="151"/>
                                  </a:lnTo>
                                  <a:lnTo>
                                    <a:pt x="51" y="138"/>
                                  </a:lnTo>
                                  <a:lnTo>
                                    <a:pt x="41" y="119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121" y="34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890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84 14264"/>
                                <a:gd name="T1" fmla="*/ T0 w 1416"/>
                                <a:gd name="T2" fmla="+- 0 2473 2324"/>
                                <a:gd name="T3" fmla="*/ 2473 h 190"/>
                                <a:gd name="T4" fmla="+- 0 14377 14264"/>
                                <a:gd name="T5" fmla="*/ T4 w 1416"/>
                                <a:gd name="T6" fmla="+- 0 2476 2324"/>
                                <a:gd name="T7" fmla="*/ 2476 h 190"/>
                                <a:gd name="T8" fmla="+- 0 14364 14264"/>
                                <a:gd name="T9" fmla="*/ T8 w 1416"/>
                                <a:gd name="T10" fmla="+- 0 2479 2324"/>
                                <a:gd name="T11" fmla="*/ 2479 h 190"/>
                                <a:gd name="T12" fmla="+- 0 14385 14264"/>
                                <a:gd name="T13" fmla="*/ T12 w 1416"/>
                                <a:gd name="T14" fmla="+- 0 2479 2324"/>
                                <a:gd name="T15" fmla="*/ 2479 h 190"/>
                                <a:gd name="T16" fmla="+- 0 14384 14264"/>
                                <a:gd name="T17" fmla="*/ T16 w 1416"/>
                                <a:gd name="T18" fmla="+- 0 2473 2324"/>
                                <a:gd name="T19" fmla="*/ 2473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0" y="149"/>
                                  </a:moveTo>
                                  <a:lnTo>
                                    <a:pt x="113" y="152"/>
                                  </a:lnTo>
                                  <a:lnTo>
                                    <a:pt x="100" y="155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12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889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85 14264"/>
                                <a:gd name="T1" fmla="*/ T0 w 1416"/>
                                <a:gd name="T2" fmla="+- 0 2358 2324"/>
                                <a:gd name="T3" fmla="*/ 2358 h 190"/>
                                <a:gd name="T4" fmla="+- 0 14366 14264"/>
                                <a:gd name="T5" fmla="*/ T4 w 1416"/>
                                <a:gd name="T6" fmla="+- 0 2358 2324"/>
                                <a:gd name="T7" fmla="*/ 2358 h 190"/>
                                <a:gd name="T8" fmla="+- 0 14376 14264"/>
                                <a:gd name="T9" fmla="*/ T8 w 1416"/>
                                <a:gd name="T10" fmla="+- 0 2361 2324"/>
                                <a:gd name="T11" fmla="*/ 2361 h 190"/>
                                <a:gd name="T12" fmla="+- 0 14384 14264"/>
                                <a:gd name="T13" fmla="*/ T12 w 1416"/>
                                <a:gd name="T14" fmla="+- 0 2365 2324"/>
                                <a:gd name="T15" fmla="*/ 2365 h 190"/>
                                <a:gd name="T16" fmla="+- 0 14385 14264"/>
                                <a:gd name="T17" fmla="*/ T16 w 1416"/>
                                <a:gd name="T18" fmla="+- 0 2358 2324"/>
                                <a:gd name="T19" fmla="*/ 2358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1" y="34"/>
                                  </a:moveTo>
                                  <a:lnTo>
                                    <a:pt x="102" y="34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120" y="41"/>
                                  </a:lnTo>
                                  <a:lnTo>
                                    <a:pt x="12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888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482 14264"/>
                                <a:gd name="T1" fmla="*/ T0 w 1416"/>
                                <a:gd name="T2" fmla="+- 0 2324 2324"/>
                                <a:gd name="T3" fmla="*/ 2324 h 190"/>
                                <a:gd name="T4" fmla="+- 0 14426 14264"/>
                                <a:gd name="T5" fmla="*/ T4 w 1416"/>
                                <a:gd name="T6" fmla="+- 0 2349 2324"/>
                                <a:gd name="T7" fmla="*/ 2349 h 190"/>
                                <a:gd name="T8" fmla="+- 0 14404 14264"/>
                                <a:gd name="T9" fmla="*/ T8 w 1416"/>
                                <a:gd name="T10" fmla="+- 0 2414 2324"/>
                                <a:gd name="T11" fmla="*/ 2414 h 190"/>
                                <a:gd name="T12" fmla="+- 0 14406 14264"/>
                                <a:gd name="T13" fmla="*/ T12 w 1416"/>
                                <a:gd name="T14" fmla="+- 0 2441 2324"/>
                                <a:gd name="T15" fmla="*/ 2441 h 190"/>
                                <a:gd name="T16" fmla="+- 0 14436 14264"/>
                                <a:gd name="T17" fmla="*/ T16 w 1416"/>
                                <a:gd name="T18" fmla="+- 0 2499 2324"/>
                                <a:gd name="T19" fmla="*/ 2499 h 190"/>
                                <a:gd name="T20" fmla="+- 0 14474 14264"/>
                                <a:gd name="T21" fmla="*/ T20 w 1416"/>
                                <a:gd name="T22" fmla="+- 0 2513 2324"/>
                                <a:gd name="T23" fmla="*/ 2513 h 190"/>
                                <a:gd name="T24" fmla="+- 0 14497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517 14264"/>
                                <a:gd name="T29" fmla="*/ T28 w 1416"/>
                                <a:gd name="T30" fmla="+- 0 2503 2324"/>
                                <a:gd name="T31" fmla="*/ 2503 h 190"/>
                                <a:gd name="T32" fmla="+- 0 14533 14264"/>
                                <a:gd name="T33" fmla="*/ T32 w 1416"/>
                                <a:gd name="T34" fmla="+- 0 2491 2324"/>
                                <a:gd name="T35" fmla="*/ 2491 h 190"/>
                                <a:gd name="T36" fmla="+- 0 14542 14264"/>
                                <a:gd name="T37" fmla="*/ T36 w 1416"/>
                                <a:gd name="T38" fmla="+- 0 2480 2324"/>
                                <a:gd name="T39" fmla="*/ 2480 h 190"/>
                                <a:gd name="T40" fmla="+- 0 14488 14264"/>
                                <a:gd name="T41" fmla="*/ T40 w 1416"/>
                                <a:gd name="T42" fmla="+- 0 2480 2324"/>
                                <a:gd name="T43" fmla="*/ 2480 h 190"/>
                                <a:gd name="T44" fmla="+- 0 14467 14264"/>
                                <a:gd name="T45" fmla="*/ T44 w 1416"/>
                                <a:gd name="T46" fmla="+- 0 2475 2324"/>
                                <a:gd name="T47" fmla="*/ 2475 h 190"/>
                                <a:gd name="T48" fmla="+- 0 14453 14264"/>
                                <a:gd name="T49" fmla="*/ T48 w 1416"/>
                                <a:gd name="T50" fmla="+- 0 2462 2324"/>
                                <a:gd name="T51" fmla="*/ 2462 h 190"/>
                                <a:gd name="T52" fmla="+- 0 14444 14264"/>
                                <a:gd name="T53" fmla="*/ T52 w 1416"/>
                                <a:gd name="T54" fmla="+- 0 2442 2324"/>
                                <a:gd name="T55" fmla="*/ 2442 h 190"/>
                                <a:gd name="T56" fmla="+- 0 14445 14264"/>
                                <a:gd name="T57" fmla="*/ T56 w 1416"/>
                                <a:gd name="T58" fmla="+- 0 2409 2324"/>
                                <a:gd name="T59" fmla="*/ 2409 h 190"/>
                                <a:gd name="T60" fmla="+- 0 14450 14264"/>
                                <a:gd name="T61" fmla="*/ T60 w 1416"/>
                                <a:gd name="T62" fmla="+- 0 2384 2324"/>
                                <a:gd name="T63" fmla="*/ 2384 h 190"/>
                                <a:gd name="T64" fmla="+- 0 14458 14264"/>
                                <a:gd name="T65" fmla="*/ T64 w 1416"/>
                                <a:gd name="T66" fmla="+- 0 2368 2324"/>
                                <a:gd name="T67" fmla="*/ 2368 h 190"/>
                                <a:gd name="T68" fmla="+- 0 14470 14264"/>
                                <a:gd name="T69" fmla="*/ T68 w 1416"/>
                                <a:gd name="T70" fmla="+- 0 2359 2324"/>
                                <a:gd name="T71" fmla="*/ 2359 h 190"/>
                                <a:gd name="T72" fmla="+- 0 14481 14264"/>
                                <a:gd name="T73" fmla="*/ T72 w 1416"/>
                                <a:gd name="T74" fmla="+- 0 2357 2324"/>
                                <a:gd name="T75" fmla="*/ 2357 h 190"/>
                                <a:gd name="T76" fmla="+- 0 14541 14264"/>
                                <a:gd name="T77" fmla="*/ T76 w 1416"/>
                                <a:gd name="T78" fmla="+- 0 2357 2324"/>
                                <a:gd name="T79" fmla="*/ 2357 h 190"/>
                                <a:gd name="T80" fmla="+- 0 14529 14264"/>
                                <a:gd name="T81" fmla="*/ T80 w 1416"/>
                                <a:gd name="T82" fmla="+- 0 2342 2324"/>
                                <a:gd name="T83" fmla="*/ 2342 h 190"/>
                                <a:gd name="T84" fmla="+- 0 14513 14264"/>
                                <a:gd name="T85" fmla="*/ T84 w 1416"/>
                                <a:gd name="T86" fmla="+- 0 2330 2324"/>
                                <a:gd name="T87" fmla="*/ 2330 h 190"/>
                                <a:gd name="T88" fmla="+- 0 14494 14264"/>
                                <a:gd name="T89" fmla="*/ T88 w 1416"/>
                                <a:gd name="T90" fmla="+- 0 2324 2324"/>
                                <a:gd name="T91" fmla="*/ 2324 h 190"/>
                                <a:gd name="T92" fmla="+- 0 14482 14264"/>
                                <a:gd name="T93" fmla="*/ T92 w 1416"/>
                                <a:gd name="T94" fmla="+- 0 2324 2324"/>
                                <a:gd name="T95" fmla="*/ 23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218" y="0"/>
                                  </a:moveTo>
                                  <a:lnTo>
                                    <a:pt x="162" y="25"/>
                                  </a:lnTo>
                                  <a:lnTo>
                                    <a:pt x="140" y="90"/>
                                  </a:lnTo>
                                  <a:lnTo>
                                    <a:pt x="142" y="117"/>
                                  </a:lnTo>
                                  <a:lnTo>
                                    <a:pt x="172" y="175"/>
                                  </a:lnTo>
                                  <a:lnTo>
                                    <a:pt x="210" y="189"/>
                                  </a:lnTo>
                                  <a:lnTo>
                                    <a:pt x="233" y="187"/>
                                  </a:lnTo>
                                  <a:lnTo>
                                    <a:pt x="253" y="179"/>
                                  </a:lnTo>
                                  <a:lnTo>
                                    <a:pt x="269" y="167"/>
                                  </a:lnTo>
                                  <a:lnTo>
                                    <a:pt x="278" y="156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03" y="151"/>
                                  </a:lnTo>
                                  <a:lnTo>
                                    <a:pt x="189" y="138"/>
                                  </a:lnTo>
                                  <a:lnTo>
                                    <a:pt x="180" y="118"/>
                                  </a:lnTo>
                                  <a:lnTo>
                                    <a:pt x="181" y="85"/>
                                  </a:lnTo>
                                  <a:lnTo>
                                    <a:pt x="186" y="60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206" y="35"/>
                                  </a:lnTo>
                                  <a:lnTo>
                                    <a:pt x="217" y="33"/>
                                  </a:lnTo>
                                  <a:lnTo>
                                    <a:pt x="277" y="33"/>
                                  </a:lnTo>
                                  <a:lnTo>
                                    <a:pt x="265" y="18"/>
                                  </a:lnTo>
                                  <a:lnTo>
                                    <a:pt x="249" y="6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887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541 14264"/>
                                <a:gd name="T1" fmla="*/ T0 w 1416"/>
                                <a:gd name="T2" fmla="+- 0 2357 2324"/>
                                <a:gd name="T3" fmla="*/ 2357 h 190"/>
                                <a:gd name="T4" fmla="+- 0 14481 14264"/>
                                <a:gd name="T5" fmla="*/ T4 w 1416"/>
                                <a:gd name="T6" fmla="+- 0 2357 2324"/>
                                <a:gd name="T7" fmla="*/ 2357 h 190"/>
                                <a:gd name="T8" fmla="+- 0 14499 14264"/>
                                <a:gd name="T9" fmla="*/ T8 w 1416"/>
                                <a:gd name="T10" fmla="+- 0 2363 2324"/>
                                <a:gd name="T11" fmla="*/ 2363 h 190"/>
                                <a:gd name="T12" fmla="+- 0 14512 14264"/>
                                <a:gd name="T13" fmla="*/ T12 w 1416"/>
                                <a:gd name="T14" fmla="+- 0 2378 2324"/>
                                <a:gd name="T15" fmla="*/ 2378 h 190"/>
                                <a:gd name="T16" fmla="+- 0 14519 14264"/>
                                <a:gd name="T17" fmla="*/ T16 w 1416"/>
                                <a:gd name="T18" fmla="+- 0 2401 2324"/>
                                <a:gd name="T19" fmla="*/ 2401 h 190"/>
                                <a:gd name="T20" fmla="+- 0 14518 14264"/>
                                <a:gd name="T21" fmla="*/ T20 w 1416"/>
                                <a:gd name="T22" fmla="+- 0 2433 2324"/>
                                <a:gd name="T23" fmla="*/ 2433 h 190"/>
                                <a:gd name="T24" fmla="+- 0 14512 14264"/>
                                <a:gd name="T25" fmla="*/ T24 w 1416"/>
                                <a:gd name="T26" fmla="+- 0 2456 2324"/>
                                <a:gd name="T27" fmla="*/ 2456 h 190"/>
                                <a:gd name="T28" fmla="+- 0 14502 14264"/>
                                <a:gd name="T29" fmla="*/ T28 w 1416"/>
                                <a:gd name="T30" fmla="+- 0 2472 2324"/>
                                <a:gd name="T31" fmla="*/ 2472 h 190"/>
                                <a:gd name="T32" fmla="+- 0 14488 14264"/>
                                <a:gd name="T33" fmla="*/ T32 w 1416"/>
                                <a:gd name="T34" fmla="+- 0 2480 2324"/>
                                <a:gd name="T35" fmla="*/ 2480 h 190"/>
                                <a:gd name="T36" fmla="+- 0 14542 14264"/>
                                <a:gd name="T37" fmla="*/ T36 w 1416"/>
                                <a:gd name="T38" fmla="+- 0 2480 2324"/>
                                <a:gd name="T39" fmla="*/ 2480 h 190"/>
                                <a:gd name="T40" fmla="+- 0 14545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4554 14264"/>
                                <a:gd name="T45" fmla="*/ T44 w 1416"/>
                                <a:gd name="T46" fmla="+- 0 2454 2324"/>
                                <a:gd name="T47" fmla="*/ 2454 h 190"/>
                                <a:gd name="T48" fmla="+- 0 14558 14264"/>
                                <a:gd name="T49" fmla="*/ T48 w 1416"/>
                                <a:gd name="T50" fmla="+- 0 2429 2324"/>
                                <a:gd name="T51" fmla="*/ 2429 h 190"/>
                                <a:gd name="T52" fmla="+- 0 14557 14264"/>
                                <a:gd name="T53" fmla="*/ T52 w 1416"/>
                                <a:gd name="T54" fmla="+- 0 2402 2324"/>
                                <a:gd name="T55" fmla="*/ 2402 h 190"/>
                                <a:gd name="T56" fmla="+- 0 14551 14264"/>
                                <a:gd name="T57" fmla="*/ T56 w 1416"/>
                                <a:gd name="T58" fmla="+- 0 2378 2324"/>
                                <a:gd name="T59" fmla="*/ 2378 h 190"/>
                                <a:gd name="T60" fmla="+- 0 14542 14264"/>
                                <a:gd name="T61" fmla="*/ T60 w 1416"/>
                                <a:gd name="T62" fmla="+- 0 2357 2324"/>
                                <a:gd name="T63" fmla="*/ 2357 h 190"/>
                                <a:gd name="T64" fmla="+- 0 14541 14264"/>
                                <a:gd name="T65" fmla="*/ T64 w 1416"/>
                                <a:gd name="T66" fmla="+- 0 2357 2324"/>
                                <a:gd name="T67" fmla="*/ 235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277" y="33"/>
                                  </a:moveTo>
                                  <a:lnTo>
                                    <a:pt x="217" y="33"/>
                                  </a:lnTo>
                                  <a:lnTo>
                                    <a:pt x="235" y="39"/>
                                  </a:lnTo>
                                  <a:lnTo>
                                    <a:pt x="248" y="54"/>
                                  </a:lnTo>
                                  <a:lnTo>
                                    <a:pt x="255" y="77"/>
                                  </a:lnTo>
                                  <a:lnTo>
                                    <a:pt x="254" y="109"/>
                                  </a:lnTo>
                                  <a:lnTo>
                                    <a:pt x="248" y="132"/>
                                  </a:lnTo>
                                  <a:lnTo>
                                    <a:pt x="238" y="148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78" y="156"/>
                                  </a:lnTo>
                                  <a:lnTo>
                                    <a:pt x="281" y="151"/>
                                  </a:lnTo>
                                  <a:lnTo>
                                    <a:pt x="290" y="130"/>
                                  </a:lnTo>
                                  <a:lnTo>
                                    <a:pt x="294" y="105"/>
                                  </a:lnTo>
                                  <a:lnTo>
                                    <a:pt x="293" y="78"/>
                                  </a:lnTo>
                                  <a:lnTo>
                                    <a:pt x="287" y="54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7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886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643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594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584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4618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4621 14264"/>
                                <a:gd name="T17" fmla="*/ T16 w 1416"/>
                                <a:gd name="T18" fmla="+- 0 2434 2324"/>
                                <a:gd name="T19" fmla="*/ 2434 h 190"/>
                                <a:gd name="T20" fmla="+- 0 14622 14264"/>
                                <a:gd name="T21" fmla="*/ T20 w 1416"/>
                                <a:gd name="T22" fmla="+- 0 2422 2324"/>
                                <a:gd name="T23" fmla="*/ 2422 h 190"/>
                                <a:gd name="T24" fmla="+- 0 14623 14264"/>
                                <a:gd name="T25" fmla="*/ T24 w 1416"/>
                                <a:gd name="T26" fmla="+- 0 2381 2324"/>
                                <a:gd name="T27" fmla="*/ 2381 h 190"/>
                                <a:gd name="T28" fmla="+- 0 14624 14264"/>
                                <a:gd name="T29" fmla="*/ T28 w 1416"/>
                                <a:gd name="T30" fmla="+- 0 2365 2324"/>
                                <a:gd name="T31" fmla="*/ 2365 h 190"/>
                                <a:gd name="T32" fmla="+- 0 14653 14264"/>
                                <a:gd name="T33" fmla="*/ T32 w 1416"/>
                                <a:gd name="T34" fmla="+- 0 2365 2324"/>
                                <a:gd name="T35" fmla="*/ 2365 h 190"/>
                                <a:gd name="T36" fmla="+- 0 14643 14264"/>
                                <a:gd name="T37" fmla="*/ T36 w 1416"/>
                                <a:gd name="T38" fmla="+- 0 2327 2324"/>
                                <a:gd name="T3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379" y="3"/>
                                  </a:moveTo>
                                  <a:lnTo>
                                    <a:pt x="330" y="3"/>
                                  </a:lnTo>
                                  <a:lnTo>
                                    <a:pt x="320" y="187"/>
                                  </a:lnTo>
                                  <a:lnTo>
                                    <a:pt x="354" y="18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8" y="98"/>
                                  </a:lnTo>
                                  <a:lnTo>
                                    <a:pt x="359" y="57"/>
                                  </a:lnTo>
                                  <a:lnTo>
                                    <a:pt x="360" y="41"/>
                                  </a:lnTo>
                                  <a:lnTo>
                                    <a:pt x="389" y="41"/>
                                  </a:lnTo>
                                  <a:lnTo>
                                    <a:pt x="3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885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755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723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723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723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724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727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4763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755 14264"/>
                                <a:gd name="T29" fmla="*/ T28 w 1416"/>
                                <a:gd name="T30" fmla="+- 0 2365 2324"/>
                                <a:gd name="T3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491" y="41"/>
                                  </a:moveTo>
                                  <a:lnTo>
                                    <a:pt x="459" y="41"/>
                                  </a:lnTo>
                                  <a:lnTo>
                                    <a:pt x="459" y="64"/>
                                  </a:lnTo>
                                  <a:lnTo>
                                    <a:pt x="459" y="83"/>
                                  </a:lnTo>
                                  <a:lnTo>
                                    <a:pt x="460" y="103"/>
                                  </a:lnTo>
                                  <a:lnTo>
                                    <a:pt x="463" y="187"/>
                                  </a:lnTo>
                                  <a:lnTo>
                                    <a:pt x="499" y="187"/>
                                  </a:lnTo>
                                  <a:lnTo>
                                    <a:pt x="49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884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653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624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628 14264"/>
                                <a:gd name="T9" fmla="*/ T8 w 1416"/>
                                <a:gd name="T10" fmla="+- 0 2385 2324"/>
                                <a:gd name="T11" fmla="*/ 2385 h 190"/>
                                <a:gd name="T12" fmla="+- 0 14632 14264"/>
                                <a:gd name="T13" fmla="*/ T12 w 1416"/>
                                <a:gd name="T14" fmla="+- 0 2405 2324"/>
                                <a:gd name="T15" fmla="*/ 2405 h 190"/>
                                <a:gd name="T16" fmla="+- 0 14636 14264"/>
                                <a:gd name="T17" fmla="*/ T16 w 1416"/>
                                <a:gd name="T18" fmla="+- 0 2424 2324"/>
                                <a:gd name="T19" fmla="*/ 2424 h 190"/>
                                <a:gd name="T20" fmla="+- 0 14656 14264"/>
                                <a:gd name="T21" fmla="*/ T20 w 1416"/>
                                <a:gd name="T22" fmla="+- 0 2508 2324"/>
                                <a:gd name="T23" fmla="*/ 2508 h 190"/>
                                <a:gd name="T24" fmla="+- 0 14685 14264"/>
                                <a:gd name="T25" fmla="*/ T24 w 1416"/>
                                <a:gd name="T26" fmla="+- 0 2508 2324"/>
                                <a:gd name="T27" fmla="*/ 2508 h 190"/>
                                <a:gd name="T28" fmla="+- 0 14699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673 14264"/>
                                <a:gd name="T33" fmla="*/ T32 w 1416"/>
                                <a:gd name="T34" fmla="+- 0 2454 2324"/>
                                <a:gd name="T35" fmla="*/ 2454 h 190"/>
                                <a:gd name="T36" fmla="+- 0 14669 14264"/>
                                <a:gd name="T37" fmla="*/ T36 w 1416"/>
                                <a:gd name="T38" fmla="+- 0 2434 2324"/>
                                <a:gd name="T39" fmla="*/ 2434 h 190"/>
                                <a:gd name="T40" fmla="+- 0 14665 14264"/>
                                <a:gd name="T41" fmla="*/ T40 w 1416"/>
                                <a:gd name="T42" fmla="+- 0 2414 2324"/>
                                <a:gd name="T43" fmla="*/ 2414 h 190"/>
                                <a:gd name="T44" fmla="+- 0 14660 14264"/>
                                <a:gd name="T45" fmla="*/ T44 w 1416"/>
                                <a:gd name="T46" fmla="+- 0 2395 2324"/>
                                <a:gd name="T47" fmla="*/ 2395 h 190"/>
                                <a:gd name="T48" fmla="+- 0 14653 14264"/>
                                <a:gd name="T49" fmla="*/ T48 w 1416"/>
                                <a:gd name="T50" fmla="+- 0 2365 2324"/>
                                <a:gd name="T5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389" y="41"/>
                                  </a:moveTo>
                                  <a:lnTo>
                                    <a:pt x="360" y="41"/>
                                  </a:lnTo>
                                  <a:lnTo>
                                    <a:pt x="364" y="61"/>
                                  </a:lnTo>
                                  <a:lnTo>
                                    <a:pt x="368" y="81"/>
                                  </a:lnTo>
                                  <a:lnTo>
                                    <a:pt x="372" y="100"/>
                                  </a:lnTo>
                                  <a:lnTo>
                                    <a:pt x="392" y="184"/>
                                  </a:lnTo>
                                  <a:lnTo>
                                    <a:pt x="421" y="184"/>
                                  </a:lnTo>
                                  <a:lnTo>
                                    <a:pt x="435" y="130"/>
                                  </a:lnTo>
                                  <a:lnTo>
                                    <a:pt x="409" y="130"/>
                                  </a:lnTo>
                                  <a:lnTo>
                                    <a:pt x="405" y="110"/>
                                  </a:lnTo>
                                  <a:lnTo>
                                    <a:pt x="401" y="90"/>
                                  </a:lnTo>
                                  <a:lnTo>
                                    <a:pt x="396" y="71"/>
                                  </a:lnTo>
                                  <a:lnTo>
                                    <a:pt x="38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883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754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706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689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684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679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675 14264"/>
                                <a:gd name="T21" fmla="*/ T20 w 1416"/>
                                <a:gd name="T22" fmla="+- 0 2446 2324"/>
                                <a:gd name="T23" fmla="*/ 2446 h 190"/>
                                <a:gd name="T24" fmla="+- 0 14673 14264"/>
                                <a:gd name="T25" fmla="*/ T24 w 1416"/>
                                <a:gd name="T26" fmla="+- 0 2454 2324"/>
                                <a:gd name="T27" fmla="*/ 2454 h 190"/>
                                <a:gd name="T28" fmla="+- 0 14699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704 14264"/>
                                <a:gd name="T33" fmla="*/ T32 w 1416"/>
                                <a:gd name="T34" fmla="+- 0 2436 2324"/>
                                <a:gd name="T35" fmla="*/ 2436 h 190"/>
                                <a:gd name="T36" fmla="+- 0 14709 14264"/>
                                <a:gd name="T37" fmla="*/ T36 w 1416"/>
                                <a:gd name="T38" fmla="+- 0 2417 2324"/>
                                <a:gd name="T39" fmla="*/ 2417 h 190"/>
                                <a:gd name="T40" fmla="+- 0 14714 14264"/>
                                <a:gd name="T41" fmla="*/ T40 w 1416"/>
                                <a:gd name="T42" fmla="+- 0 2398 2324"/>
                                <a:gd name="T43" fmla="*/ 2398 h 190"/>
                                <a:gd name="T44" fmla="+- 0 14719 14264"/>
                                <a:gd name="T45" fmla="*/ T44 w 1416"/>
                                <a:gd name="T46" fmla="+- 0 2378 2324"/>
                                <a:gd name="T47" fmla="*/ 2378 h 190"/>
                                <a:gd name="T48" fmla="+- 0 14723 14264"/>
                                <a:gd name="T49" fmla="*/ T48 w 1416"/>
                                <a:gd name="T50" fmla="+- 0 2365 2324"/>
                                <a:gd name="T51" fmla="*/ 2365 h 190"/>
                                <a:gd name="T52" fmla="+- 0 14755 14264"/>
                                <a:gd name="T53" fmla="*/ T52 w 1416"/>
                                <a:gd name="T54" fmla="+- 0 2365 2324"/>
                                <a:gd name="T55" fmla="*/ 2365 h 190"/>
                                <a:gd name="T56" fmla="+- 0 14754 14264"/>
                                <a:gd name="T57" fmla="*/ T56 w 1416"/>
                                <a:gd name="T58" fmla="+- 0 2327 2324"/>
                                <a:gd name="T5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490" y="3"/>
                                  </a:moveTo>
                                  <a:lnTo>
                                    <a:pt x="442" y="3"/>
                                  </a:lnTo>
                                  <a:lnTo>
                                    <a:pt x="425" y="64"/>
                                  </a:lnTo>
                                  <a:lnTo>
                                    <a:pt x="420" y="83"/>
                                  </a:lnTo>
                                  <a:lnTo>
                                    <a:pt x="415" y="103"/>
                                  </a:lnTo>
                                  <a:lnTo>
                                    <a:pt x="411" y="122"/>
                                  </a:lnTo>
                                  <a:lnTo>
                                    <a:pt x="409" y="130"/>
                                  </a:lnTo>
                                  <a:lnTo>
                                    <a:pt x="435" y="130"/>
                                  </a:lnTo>
                                  <a:lnTo>
                                    <a:pt x="440" y="112"/>
                                  </a:lnTo>
                                  <a:lnTo>
                                    <a:pt x="445" y="93"/>
                                  </a:lnTo>
                                  <a:lnTo>
                                    <a:pt x="450" y="74"/>
                                  </a:lnTo>
                                  <a:lnTo>
                                    <a:pt x="455" y="54"/>
                                  </a:lnTo>
                                  <a:lnTo>
                                    <a:pt x="459" y="41"/>
                                  </a:lnTo>
                                  <a:lnTo>
                                    <a:pt x="491" y="41"/>
                                  </a:lnTo>
                                  <a:lnTo>
                                    <a:pt x="49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882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85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80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792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4826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4829 14264"/>
                                <a:gd name="T17" fmla="*/ T16 w 1416"/>
                                <a:gd name="T18" fmla="+- 0 2434 2324"/>
                                <a:gd name="T19" fmla="*/ 2434 h 190"/>
                                <a:gd name="T20" fmla="+- 0 14829 14264"/>
                                <a:gd name="T21" fmla="*/ T20 w 1416"/>
                                <a:gd name="T22" fmla="+- 0 2422 2324"/>
                                <a:gd name="T23" fmla="*/ 2422 h 190"/>
                                <a:gd name="T24" fmla="+- 0 14831 14264"/>
                                <a:gd name="T25" fmla="*/ T24 w 1416"/>
                                <a:gd name="T26" fmla="+- 0 2381 2324"/>
                                <a:gd name="T27" fmla="*/ 2381 h 190"/>
                                <a:gd name="T28" fmla="+- 0 14832 14264"/>
                                <a:gd name="T29" fmla="*/ T28 w 1416"/>
                                <a:gd name="T30" fmla="+- 0 2365 2324"/>
                                <a:gd name="T31" fmla="*/ 2365 h 190"/>
                                <a:gd name="T32" fmla="+- 0 14860 14264"/>
                                <a:gd name="T33" fmla="*/ T32 w 1416"/>
                                <a:gd name="T34" fmla="+- 0 2365 2324"/>
                                <a:gd name="T35" fmla="*/ 2365 h 190"/>
                                <a:gd name="T36" fmla="+- 0 14851 14264"/>
                                <a:gd name="T37" fmla="*/ T36 w 1416"/>
                                <a:gd name="T38" fmla="+- 0 2327 2324"/>
                                <a:gd name="T3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587" y="3"/>
                                  </a:moveTo>
                                  <a:lnTo>
                                    <a:pt x="538" y="3"/>
                                  </a:lnTo>
                                  <a:lnTo>
                                    <a:pt x="528" y="187"/>
                                  </a:lnTo>
                                  <a:lnTo>
                                    <a:pt x="562" y="187"/>
                                  </a:lnTo>
                                  <a:lnTo>
                                    <a:pt x="565" y="110"/>
                                  </a:lnTo>
                                  <a:lnTo>
                                    <a:pt x="565" y="98"/>
                                  </a:lnTo>
                                  <a:lnTo>
                                    <a:pt x="567" y="57"/>
                                  </a:lnTo>
                                  <a:lnTo>
                                    <a:pt x="568" y="41"/>
                                  </a:lnTo>
                                  <a:lnTo>
                                    <a:pt x="596" y="41"/>
                                  </a:lnTo>
                                  <a:lnTo>
                                    <a:pt x="58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881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963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931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931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931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932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934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4970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963 14264"/>
                                <a:gd name="T29" fmla="*/ T28 w 1416"/>
                                <a:gd name="T30" fmla="+- 0 2365 2324"/>
                                <a:gd name="T3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699" y="41"/>
                                  </a:moveTo>
                                  <a:lnTo>
                                    <a:pt x="667" y="41"/>
                                  </a:lnTo>
                                  <a:lnTo>
                                    <a:pt x="667" y="64"/>
                                  </a:lnTo>
                                  <a:lnTo>
                                    <a:pt x="667" y="83"/>
                                  </a:lnTo>
                                  <a:lnTo>
                                    <a:pt x="668" y="103"/>
                                  </a:lnTo>
                                  <a:lnTo>
                                    <a:pt x="670" y="187"/>
                                  </a:lnTo>
                                  <a:lnTo>
                                    <a:pt x="706" y="187"/>
                                  </a:lnTo>
                                  <a:lnTo>
                                    <a:pt x="69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880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860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832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835 14264"/>
                                <a:gd name="T9" fmla="*/ T8 w 1416"/>
                                <a:gd name="T10" fmla="+- 0 2385 2324"/>
                                <a:gd name="T11" fmla="*/ 2385 h 190"/>
                                <a:gd name="T12" fmla="+- 0 14839 14264"/>
                                <a:gd name="T13" fmla="*/ T12 w 1416"/>
                                <a:gd name="T14" fmla="+- 0 2405 2324"/>
                                <a:gd name="T15" fmla="*/ 2405 h 190"/>
                                <a:gd name="T16" fmla="+- 0 14844 14264"/>
                                <a:gd name="T17" fmla="*/ T16 w 1416"/>
                                <a:gd name="T18" fmla="+- 0 2424 2324"/>
                                <a:gd name="T19" fmla="*/ 2424 h 190"/>
                                <a:gd name="T20" fmla="+- 0 14864 14264"/>
                                <a:gd name="T21" fmla="*/ T20 w 1416"/>
                                <a:gd name="T22" fmla="+- 0 2508 2324"/>
                                <a:gd name="T23" fmla="*/ 2508 h 190"/>
                                <a:gd name="T24" fmla="+- 0 14892 14264"/>
                                <a:gd name="T25" fmla="*/ T24 w 1416"/>
                                <a:gd name="T26" fmla="+- 0 2508 2324"/>
                                <a:gd name="T27" fmla="*/ 2508 h 190"/>
                                <a:gd name="T28" fmla="+- 0 14907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880 14264"/>
                                <a:gd name="T33" fmla="*/ T32 w 1416"/>
                                <a:gd name="T34" fmla="+- 0 2454 2324"/>
                                <a:gd name="T35" fmla="*/ 2454 h 190"/>
                                <a:gd name="T36" fmla="+- 0 14877 14264"/>
                                <a:gd name="T37" fmla="*/ T36 w 1416"/>
                                <a:gd name="T38" fmla="+- 0 2434 2324"/>
                                <a:gd name="T39" fmla="*/ 2434 h 190"/>
                                <a:gd name="T40" fmla="+- 0 14873 14264"/>
                                <a:gd name="T41" fmla="*/ T40 w 1416"/>
                                <a:gd name="T42" fmla="+- 0 2414 2324"/>
                                <a:gd name="T43" fmla="*/ 2414 h 190"/>
                                <a:gd name="T44" fmla="+- 0 14868 14264"/>
                                <a:gd name="T45" fmla="*/ T44 w 1416"/>
                                <a:gd name="T46" fmla="+- 0 2395 2324"/>
                                <a:gd name="T47" fmla="*/ 2395 h 190"/>
                                <a:gd name="T48" fmla="+- 0 14860 14264"/>
                                <a:gd name="T49" fmla="*/ T48 w 1416"/>
                                <a:gd name="T50" fmla="+- 0 2365 2324"/>
                                <a:gd name="T5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596" y="41"/>
                                  </a:moveTo>
                                  <a:lnTo>
                                    <a:pt x="568" y="41"/>
                                  </a:lnTo>
                                  <a:lnTo>
                                    <a:pt x="571" y="61"/>
                                  </a:lnTo>
                                  <a:lnTo>
                                    <a:pt x="575" y="81"/>
                                  </a:lnTo>
                                  <a:lnTo>
                                    <a:pt x="580" y="100"/>
                                  </a:lnTo>
                                  <a:lnTo>
                                    <a:pt x="600" y="184"/>
                                  </a:lnTo>
                                  <a:lnTo>
                                    <a:pt x="628" y="184"/>
                                  </a:lnTo>
                                  <a:lnTo>
                                    <a:pt x="643" y="130"/>
                                  </a:lnTo>
                                  <a:lnTo>
                                    <a:pt x="616" y="130"/>
                                  </a:lnTo>
                                  <a:lnTo>
                                    <a:pt x="613" y="110"/>
                                  </a:lnTo>
                                  <a:lnTo>
                                    <a:pt x="609" y="90"/>
                                  </a:lnTo>
                                  <a:lnTo>
                                    <a:pt x="604" y="71"/>
                                  </a:lnTo>
                                  <a:lnTo>
                                    <a:pt x="59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879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96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914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896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892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887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883 14264"/>
                                <a:gd name="T21" fmla="*/ T20 w 1416"/>
                                <a:gd name="T22" fmla="+- 0 2446 2324"/>
                                <a:gd name="T23" fmla="*/ 2446 h 190"/>
                                <a:gd name="T24" fmla="+- 0 14880 14264"/>
                                <a:gd name="T25" fmla="*/ T24 w 1416"/>
                                <a:gd name="T26" fmla="+- 0 2454 2324"/>
                                <a:gd name="T27" fmla="*/ 2454 h 190"/>
                                <a:gd name="T28" fmla="+- 0 14907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912 14264"/>
                                <a:gd name="T33" fmla="*/ T32 w 1416"/>
                                <a:gd name="T34" fmla="+- 0 2436 2324"/>
                                <a:gd name="T35" fmla="*/ 2436 h 190"/>
                                <a:gd name="T36" fmla="+- 0 14917 14264"/>
                                <a:gd name="T37" fmla="*/ T36 w 1416"/>
                                <a:gd name="T38" fmla="+- 0 2417 2324"/>
                                <a:gd name="T39" fmla="*/ 2417 h 190"/>
                                <a:gd name="T40" fmla="+- 0 14922 14264"/>
                                <a:gd name="T41" fmla="*/ T40 w 1416"/>
                                <a:gd name="T42" fmla="+- 0 2398 2324"/>
                                <a:gd name="T43" fmla="*/ 2398 h 190"/>
                                <a:gd name="T44" fmla="+- 0 14927 14264"/>
                                <a:gd name="T45" fmla="*/ T44 w 1416"/>
                                <a:gd name="T46" fmla="+- 0 2378 2324"/>
                                <a:gd name="T47" fmla="*/ 2378 h 190"/>
                                <a:gd name="T48" fmla="+- 0 14931 14264"/>
                                <a:gd name="T49" fmla="*/ T48 w 1416"/>
                                <a:gd name="T50" fmla="+- 0 2365 2324"/>
                                <a:gd name="T51" fmla="*/ 2365 h 190"/>
                                <a:gd name="T52" fmla="+- 0 14963 14264"/>
                                <a:gd name="T53" fmla="*/ T52 w 1416"/>
                                <a:gd name="T54" fmla="+- 0 2365 2324"/>
                                <a:gd name="T55" fmla="*/ 2365 h 190"/>
                                <a:gd name="T56" fmla="+- 0 14961 14264"/>
                                <a:gd name="T57" fmla="*/ T56 w 1416"/>
                                <a:gd name="T58" fmla="+- 0 2327 2324"/>
                                <a:gd name="T5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697" y="3"/>
                                  </a:moveTo>
                                  <a:lnTo>
                                    <a:pt x="650" y="3"/>
                                  </a:lnTo>
                                  <a:lnTo>
                                    <a:pt x="632" y="64"/>
                                  </a:lnTo>
                                  <a:lnTo>
                                    <a:pt x="628" y="83"/>
                                  </a:lnTo>
                                  <a:lnTo>
                                    <a:pt x="623" y="103"/>
                                  </a:lnTo>
                                  <a:lnTo>
                                    <a:pt x="619" y="122"/>
                                  </a:lnTo>
                                  <a:lnTo>
                                    <a:pt x="616" y="130"/>
                                  </a:lnTo>
                                  <a:lnTo>
                                    <a:pt x="643" y="130"/>
                                  </a:lnTo>
                                  <a:lnTo>
                                    <a:pt x="648" y="112"/>
                                  </a:lnTo>
                                  <a:lnTo>
                                    <a:pt x="653" y="93"/>
                                  </a:lnTo>
                                  <a:lnTo>
                                    <a:pt x="658" y="74"/>
                                  </a:lnTo>
                                  <a:lnTo>
                                    <a:pt x="663" y="54"/>
                                  </a:lnTo>
                                  <a:lnTo>
                                    <a:pt x="667" y="41"/>
                                  </a:lnTo>
                                  <a:lnTo>
                                    <a:pt x="699" y="41"/>
                                  </a:lnTo>
                                  <a:lnTo>
                                    <a:pt x="69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878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040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003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003 14264"/>
                                <a:gd name="T9" fmla="*/ T8 w 1416"/>
                                <a:gd name="T10" fmla="+- 0 2429 2324"/>
                                <a:gd name="T11" fmla="*/ 2429 h 190"/>
                                <a:gd name="T12" fmla="+- 0 15024 14264"/>
                                <a:gd name="T13" fmla="*/ T12 w 1416"/>
                                <a:gd name="T14" fmla="+- 0 2498 2324"/>
                                <a:gd name="T15" fmla="*/ 2498 h 190"/>
                                <a:gd name="T16" fmla="+- 0 15061 14264"/>
                                <a:gd name="T17" fmla="*/ T16 w 1416"/>
                                <a:gd name="T18" fmla="+- 0 2513 2324"/>
                                <a:gd name="T19" fmla="*/ 2513 h 190"/>
                                <a:gd name="T20" fmla="+- 0 15085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5104 14264"/>
                                <a:gd name="T25" fmla="*/ T24 w 1416"/>
                                <a:gd name="T26" fmla="+- 0 2503 2324"/>
                                <a:gd name="T27" fmla="*/ 2503 h 190"/>
                                <a:gd name="T28" fmla="+- 0 15119 14264"/>
                                <a:gd name="T29" fmla="*/ T28 w 1416"/>
                                <a:gd name="T30" fmla="+- 0 2490 2324"/>
                                <a:gd name="T31" fmla="*/ 2490 h 190"/>
                                <a:gd name="T32" fmla="+- 0 15126 14264"/>
                                <a:gd name="T33" fmla="*/ T32 w 1416"/>
                                <a:gd name="T34" fmla="+- 0 2476 2324"/>
                                <a:gd name="T35" fmla="*/ 2476 h 190"/>
                                <a:gd name="T36" fmla="+- 0 15083 14264"/>
                                <a:gd name="T37" fmla="*/ T36 w 1416"/>
                                <a:gd name="T38" fmla="+- 0 2476 2324"/>
                                <a:gd name="T39" fmla="*/ 2476 h 190"/>
                                <a:gd name="T40" fmla="+- 0 15059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5046 14264"/>
                                <a:gd name="T45" fmla="*/ T44 w 1416"/>
                                <a:gd name="T46" fmla="+- 0 2463 2324"/>
                                <a:gd name="T47" fmla="*/ 2463 h 190"/>
                                <a:gd name="T48" fmla="+- 0 15040 14264"/>
                                <a:gd name="T49" fmla="*/ T48 w 1416"/>
                                <a:gd name="T50" fmla="+- 0 2443 2324"/>
                                <a:gd name="T51" fmla="*/ 2443 h 190"/>
                                <a:gd name="T52" fmla="+- 0 15040 14264"/>
                                <a:gd name="T53" fmla="*/ T52 w 1416"/>
                                <a:gd name="T54" fmla="+- 0 2327 2324"/>
                                <a:gd name="T55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776" y="3"/>
                                  </a:moveTo>
                                  <a:lnTo>
                                    <a:pt x="739" y="3"/>
                                  </a:lnTo>
                                  <a:lnTo>
                                    <a:pt x="739" y="105"/>
                                  </a:lnTo>
                                  <a:lnTo>
                                    <a:pt x="760" y="174"/>
                                  </a:lnTo>
                                  <a:lnTo>
                                    <a:pt x="797" y="189"/>
                                  </a:lnTo>
                                  <a:lnTo>
                                    <a:pt x="821" y="187"/>
                                  </a:lnTo>
                                  <a:lnTo>
                                    <a:pt x="840" y="179"/>
                                  </a:lnTo>
                                  <a:lnTo>
                                    <a:pt x="855" y="166"/>
                                  </a:lnTo>
                                  <a:lnTo>
                                    <a:pt x="862" y="152"/>
                                  </a:lnTo>
                                  <a:lnTo>
                                    <a:pt x="819" y="152"/>
                                  </a:lnTo>
                                  <a:lnTo>
                                    <a:pt x="795" y="151"/>
                                  </a:lnTo>
                                  <a:lnTo>
                                    <a:pt x="782" y="139"/>
                                  </a:lnTo>
                                  <a:lnTo>
                                    <a:pt x="776" y="119"/>
                                  </a:lnTo>
                                  <a:lnTo>
                                    <a:pt x="77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877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135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09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099 14264"/>
                                <a:gd name="T9" fmla="*/ T8 w 1416"/>
                                <a:gd name="T10" fmla="+- 0 2433 2324"/>
                                <a:gd name="T11" fmla="*/ 2433 h 190"/>
                                <a:gd name="T12" fmla="+- 0 15095 14264"/>
                                <a:gd name="T13" fmla="*/ T12 w 1416"/>
                                <a:gd name="T14" fmla="+- 0 2461 2324"/>
                                <a:gd name="T15" fmla="*/ 2461 h 190"/>
                                <a:gd name="T16" fmla="+- 0 15083 14264"/>
                                <a:gd name="T17" fmla="*/ T16 w 1416"/>
                                <a:gd name="T18" fmla="+- 0 2476 2324"/>
                                <a:gd name="T19" fmla="*/ 2476 h 190"/>
                                <a:gd name="T20" fmla="+- 0 15126 14264"/>
                                <a:gd name="T21" fmla="*/ T20 w 1416"/>
                                <a:gd name="T22" fmla="+- 0 2476 2324"/>
                                <a:gd name="T23" fmla="*/ 2476 h 190"/>
                                <a:gd name="T24" fmla="+- 0 15129 14264"/>
                                <a:gd name="T25" fmla="*/ T24 w 1416"/>
                                <a:gd name="T26" fmla="+- 0 2471 2324"/>
                                <a:gd name="T27" fmla="*/ 2471 h 190"/>
                                <a:gd name="T28" fmla="+- 0 15134 14264"/>
                                <a:gd name="T29" fmla="*/ T28 w 1416"/>
                                <a:gd name="T30" fmla="+- 0 2447 2324"/>
                                <a:gd name="T31" fmla="*/ 2447 h 190"/>
                                <a:gd name="T32" fmla="+- 0 15135 14264"/>
                                <a:gd name="T33" fmla="*/ T32 w 1416"/>
                                <a:gd name="T34" fmla="+- 0 2327 2324"/>
                                <a:gd name="T35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871" y="3"/>
                                  </a:moveTo>
                                  <a:lnTo>
                                    <a:pt x="835" y="3"/>
                                  </a:lnTo>
                                  <a:lnTo>
                                    <a:pt x="835" y="109"/>
                                  </a:lnTo>
                                  <a:lnTo>
                                    <a:pt x="831" y="137"/>
                                  </a:lnTo>
                                  <a:lnTo>
                                    <a:pt x="819" y="152"/>
                                  </a:lnTo>
                                  <a:lnTo>
                                    <a:pt x="862" y="152"/>
                                  </a:lnTo>
                                  <a:lnTo>
                                    <a:pt x="865" y="147"/>
                                  </a:lnTo>
                                  <a:lnTo>
                                    <a:pt x="870" y="123"/>
                                  </a:lnTo>
                                  <a:lnTo>
                                    <a:pt x="87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876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214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171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171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205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205 14264"/>
                                <a:gd name="T17" fmla="*/ T16 w 1416"/>
                                <a:gd name="T18" fmla="+- 0 2430 2324"/>
                                <a:gd name="T19" fmla="*/ 2430 h 190"/>
                                <a:gd name="T20" fmla="+- 0 15205 14264"/>
                                <a:gd name="T21" fmla="*/ T20 w 1416"/>
                                <a:gd name="T22" fmla="+- 0 2412 2324"/>
                                <a:gd name="T23" fmla="*/ 2412 h 190"/>
                                <a:gd name="T24" fmla="+- 0 15204 14264"/>
                                <a:gd name="T25" fmla="*/ T24 w 1416"/>
                                <a:gd name="T26" fmla="+- 0 2393 2324"/>
                                <a:gd name="T27" fmla="*/ 2393 h 190"/>
                                <a:gd name="T28" fmla="+- 0 15204 14264"/>
                                <a:gd name="T29" fmla="*/ T28 w 1416"/>
                                <a:gd name="T30" fmla="+- 0 2375 2324"/>
                                <a:gd name="T31" fmla="*/ 2375 h 190"/>
                                <a:gd name="T32" fmla="+- 0 15204 14264"/>
                                <a:gd name="T33" fmla="*/ T32 w 1416"/>
                                <a:gd name="T34" fmla="+- 0 2375 2324"/>
                                <a:gd name="T35" fmla="*/ 2375 h 190"/>
                                <a:gd name="T36" fmla="+- 0 15238 14264"/>
                                <a:gd name="T37" fmla="*/ T36 w 1416"/>
                                <a:gd name="T38" fmla="+- 0 2375 2324"/>
                                <a:gd name="T39" fmla="*/ 2375 h 190"/>
                                <a:gd name="T40" fmla="+- 0 15214 14264"/>
                                <a:gd name="T41" fmla="*/ T40 w 1416"/>
                                <a:gd name="T42" fmla="+- 0 2327 2324"/>
                                <a:gd name="T43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950" y="3"/>
                                  </a:moveTo>
                                  <a:lnTo>
                                    <a:pt x="907" y="3"/>
                                  </a:lnTo>
                                  <a:lnTo>
                                    <a:pt x="907" y="187"/>
                                  </a:lnTo>
                                  <a:lnTo>
                                    <a:pt x="941" y="187"/>
                                  </a:lnTo>
                                  <a:lnTo>
                                    <a:pt x="941" y="106"/>
                                  </a:lnTo>
                                  <a:lnTo>
                                    <a:pt x="941" y="88"/>
                                  </a:lnTo>
                                  <a:lnTo>
                                    <a:pt x="940" y="69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974" y="51"/>
                                  </a:lnTo>
                                  <a:lnTo>
                                    <a:pt x="95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875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238 14264"/>
                                <a:gd name="T1" fmla="*/ T0 w 1416"/>
                                <a:gd name="T2" fmla="+- 0 2375 2324"/>
                                <a:gd name="T3" fmla="*/ 2375 h 190"/>
                                <a:gd name="T4" fmla="+- 0 15204 14264"/>
                                <a:gd name="T5" fmla="*/ T4 w 1416"/>
                                <a:gd name="T6" fmla="+- 0 2375 2324"/>
                                <a:gd name="T7" fmla="*/ 2375 h 190"/>
                                <a:gd name="T8" fmla="+- 0 15212 14264"/>
                                <a:gd name="T9" fmla="*/ T8 w 1416"/>
                                <a:gd name="T10" fmla="+- 0 2394 2324"/>
                                <a:gd name="T11" fmla="*/ 2394 h 190"/>
                                <a:gd name="T12" fmla="+- 0 15220 14264"/>
                                <a:gd name="T13" fmla="*/ T12 w 1416"/>
                                <a:gd name="T14" fmla="+- 0 2412 2324"/>
                                <a:gd name="T15" fmla="*/ 2412 h 190"/>
                                <a:gd name="T16" fmla="+- 0 15228 14264"/>
                                <a:gd name="T17" fmla="*/ T16 w 1416"/>
                                <a:gd name="T18" fmla="+- 0 2430 2324"/>
                                <a:gd name="T19" fmla="*/ 2430 h 190"/>
                                <a:gd name="T20" fmla="+- 0 15267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5305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5305 14264"/>
                                <a:gd name="T29" fmla="*/ T28 w 1416"/>
                                <a:gd name="T30" fmla="+- 0 2457 2324"/>
                                <a:gd name="T31" fmla="*/ 2457 h 190"/>
                                <a:gd name="T32" fmla="+- 0 15274 14264"/>
                                <a:gd name="T33" fmla="*/ T32 w 1416"/>
                                <a:gd name="T34" fmla="+- 0 2457 2324"/>
                                <a:gd name="T35" fmla="*/ 2457 h 190"/>
                                <a:gd name="T36" fmla="+- 0 15267 14264"/>
                                <a:gd name="T37" fmla="*/ T36 w 1416"/>
                                <a:gd name="T38" fmla="+- 0 2438 2324"/>
                                <a:gd name="T39" fmla="*/ 2438 h 190"/>
                                <a:gd name="T40" fmla="+- 0 15260 14264"/>
                                <a:gd name="T41" fmla="*/ T40 w 1416"/>
                                <a:gd name="T42" fmla="+- 0 2420 2324"/>
                                <a:gd name="T43" fmla="*/ 2420 h 190"/>
                                <a:gd name="T44" fmla="+- 0 15251 14264"/>
                                <a:gd name="T45" fmla="*/ T44 w 1416"/>
                                <a:gd name="T46" fmla="+- 0 2401 2324"/>
                                <a:gd name="T47" fmla="*/ 2401 h 190"/>
                                <a:gd name="T48" fmla="+- 0 15238 14264"/>
                                <a:gd name="T49" fmla="*/ T48 w 1416"/>
                                <a:gd name="T50" fmla="+- 0 2375 2324"/>
                                <a:gd name="T51" fmla="*/ 237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974" y="51"/>
                                  </a:moveTo>
                                  <a:lnTo>
                                    <a:pt x="940" y="51"/>
                                  </a:lnTo>
                                  <a:lnTo>
                                    <a:pt x="948" y="70"/>
                                  </a:lnTo>
                                  <a:lnTo>
                                    <a:pt x="956" y="88"/>
                                  </a:lnTo>
                                  <a:lnTo>
                                    <a:pt x="964" y="106"/>
                                  </a:lnTo>
                                  <a:lnTo>
                                    <a:pt x="1003" y="187"/>
                                  </a:lnTo>
                                  <a:lnTo>
                                    <a:pt x="1041" y="187"/>
                                  </a:lnTo>
                                  <a:lnTo>
                                    <a:pt x="1041" y="133"/>
                                  </a:lnTo>
                                  <a:lnTo>
                                    <a:pt x="1010" y="133"/>
                                  </a:lnTo>
                                  <a:lnTo>
                                    <a:pt x="1003" y="114"/>
                                  </a:lnTo>
                                  <a:lnTo>
                                    <a:pt x="996" y="96"/>
                                  </a:lnTo>
                                  <a:lnTo>
                                    <a:pt x="987" y="77"/>
                                  </a:lnTo>
                                  <a:lnTo>
                                    <a:pt x="97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874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305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27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272 14264"/>
                                <a:gd name="T9" fmla="*/ T8 w 1416"/>
                                <a:gd name="T10" fmla="+- 0 2401 2324"/>
                                <a:gd name="T11" fmla="*/ 2401 h 190"/>
                                <a:gd name="T12" fmla="+- 0 15272 14264"/>
                                <a:gd name="T13" fmla="*/ T12 w 1416"/>
                                <a:gd name="T14" fmla="+- 0 2422 2324"/>
                                <a:gd name="T15" fmla="*/ 2422 h 190"/>
                                <a:gd name="T16" fmla="+- 0 15274 14264"/>
                                <a:gd name="T17" fmla="*/ T16 w 1416"/>
                                <a:gd name="T18" fmla="+- 0 2441 2324"/>
                                <a:gd name="T19" fmla="*/ 2441 h 190"/>
                                <a:gd name="T20" fmla="+- 0 15274 14264"/>
                                <a:gd name="T21" fmla="*/ T20 w 1416"/>
                                <a:gd name="T22" fmla="+- 0 2457 2324"/>
                                <a:gd name="T23" fmla="*/ 2457 h 190"/>
                                <a:gd name="T24" fmla="+- 0 15305 14264"/>
                                <a:gd name="T25" fmla="*/ T24 w 1416"/>
                                <a:gd name="T26" fmla="+- 0 2457 2324"/>
                                <a:gd name="T27" fmla="*/ 2457 h 190"/>
                                <a:gd name="T28" fmla="+- 0 15305 14264"/>
                                <a:gd name="T29" fmla="*/ T28 w 1416"/>
                                <a:gd name="T30" fmla="+- 0 2327 2324"/>
                                <a:gd name="T31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041" y="3"/>
                                  </a:moveTo>
                                  <a:lnTo>
                                    <a:pt x="1008" y="3"/>
                                  </a:lnTo>
                                  <a:lnTo>
                                    <a:pt x="1008" y="77"/>
                                  </a:lnTo>
                                  <a:lnTo>
                                    <a:pt x="1008" y="98"/>
                                  </a:lnTo>
                                  <a:lnTo>
                                    <a:pt x="1010" y="117"/>
                                  </a:lnTo>
                                  <a:lnTo>
                                    <a:pt x="1010" y="133"/>
                                  </a:lnTo>
                                  <a:lnTo>
                                    <a:pt x="1041" y="133"/>
                                  </a:lnTo>
                                  <a:lnTo>
                                    <a:pt x="104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873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378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34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342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378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378 14264"/>
                                <a:gd name="T17" fmla="*/ T16 w 1416"/>
                                <a:gd name="T18" fmla="+- 0 2327 2324"/>
                                <a:gd name="T1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114" y="3"/>
                                  </a:moveTo>
                                  <a:lnTo>
                                    <a:pt x="1078" y="3"/>
                                  </a:lnTo>
                                  <a:lnTo>
                                    <a:pt x="1078" y="187"/>
                                  </a:lnTo>
                                  <a:lnTo>
                                    <a:pt x="1114" y="187"/>
                                  </a:lnTo>
                                  <a:lnTo>
                                    <a:pt x="11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872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483 14264"/>
                                <a:gd name="T1" fmla="*/ T0 w 1416"/>
                                <a:gd name="T2" fmla="+- 0 2362 2324"/>
                                <a:gd name="T3" fmla="*/ 2362 h 190"/>
                                <a:gd name="T4" fmla="+- 0 15446 14264"/>
                                <a:gd name="T5" fmla="*/ T4 w 1416"/>
                                <a:gd name="T6" fmla="+- 0 2362 2324"/>
                                <a:gd name="T7" fmla="*/ 2362 h 190"/>
                                <a:gd name="T8" fmla="+- 0 15446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483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483 14264"/>
                                <a:gd name="T17" fmla="*/ T16 w 1416"/>
                                <a:gd name="T18" fmla="+- 0 2362 2324"/>
                                <a:gd name="T19" fmla="*/ 2362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19" y="38"/>
                                  </a:moveTo>
                                  <a:lnTo>
                                    <a:pt x="1182" y="38"/>
                                  </a:lnTo>
                                  <a:lnTo>
                                    <a:pt x="1182" y="187"/>
                                  </a:lnTo>
                                  <a:lnTo>
                                    <a:pt x="1219" y="187"/>
                                  </a:lnTo>
                                  <a:lnTo>
                                    <a:pt x="121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871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527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403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403 14264"/>
                                <a:gd name="T9" fmla="*/ T8 w 1416"/>
                                <a:gd name="T10" fmla="+- 0 2362 2324"/>
                                <a:gd name="T11" fmla="*/ 2362 h 190"/>
                                <a:gd name="T12" fmla="+- 0 15527 14264"/>
                                <a:gd name="T13" fmla="*/ T12 w 1416"/>
                                <a:gd name="T14" fmla="+- 0 2362 2324"/>
                                <a:gd name="T15" fmla="*/ 2362 h 190"/>
                                <a:gd name="T16" fmla="+- 0 15527 14264"/>
                                <a:gd name="T17" fmla="*/ T16 w 1416"/>
                                <a:gd name="T18" fmla="+- 0 2327 2324"/>
                                <a:gd name="T1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63" y="3"/>
                                  </a:moveTo>
                                  <a:lnTo>
                                    <a:pt x="1139" y="3"/>
                                  </a:lnTo>
                                  <a:lnTo>
                                    <a:pt x="1139" y="38"/>
                                  </a:lnTo>
                                  <a:lnTo>
                                    <a:pt x="1263" y="38"/>
                                  </a:lnTo>
                                  <a:lnTo>
                                    <a:pt x="126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870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58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53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590 14264"/>
                                <a:gd name="T9" fmla="*/ T8 w 1416"/>
                                <a:gd name="T10" fmla="+- 0 2435 2324"/>
                                <a:gd name="T11" fmla="*/ 2435 h 190"/>
                                <a:gd name="T12" fmla="+- 0 15590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627 14264"/>
                                <a:gd name="T17" fmla="*/ T16 w 1416"/>
                                <a:gd name="T18" fmla="+- 0 2511 2324"/>
                                <a:gd name="T19" fmla="*/ 2511 h 190"/>
                                <a:gd name="T20" fmla="+- 0 15627 14264"/>
                                <a:gd name="T21" fmla="*/ T20 w 1416"/>
                                <a:gd name="T22" fmla="+- 0 2434 2324"/>
                                <a:gd name="T23" fmla="*/ 2434 h 190"/>
                                <a:gd name="T24" fmla="+- 0 15641 14264"/>
                                <a:gd name="T25" fmla="*/ T24 w 1416"/>
                                <a:gd name="T26" fmla="+- 0 2406 2324"/>
                                <a:gd name="T27" fmla="*/ 2406 h 190"/>
                                <a:gd name="T28" fmla="+- 0 15610 14264"/>
                                <a:gd name="T29" fmla="*/ T28 w 1416"/>
                                <a:gd name="T30" fmla="+- 0 2406 2324"/>
                                <a:gd name="T31" fmla="*/ 2406 h 190"/>
                                <a:gd name="T32" fmla="+- 0 15602 14264"/>
                                <a:gd name="T33" fmla="*/ T32 w 1416"/>
                                <a:gd name="T34" fmla="+- 0 2384 2324"/>
                                <a:gd name="T35" fmla="*/ 2384 h 190"/>
                                <a:gd name="T36" fmla="+- 0 15597 14264"/>
                                <a:gd name="T37" fmla="*/ T36 w 1416"/>
                                <a:gd name="T38" fmla="+- 0 2371 2324"/>
                                <a:gd name="T39" fmla="*/ 2371 h 190"/>
                                <a:gd name="T40" fmla="+- 0 15581 14264"/>
                                <a:gd name="T41" fmla="*/ T40 w 1416"/>
                                <a:gd name="T42" fmla="+- 0 2327 2324"/>
                                <a:gd name="T43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317" y="3"/>
                                  </a:moveTo>
                                  <a:lnTo>
                                    <a:pt x="1275" y="3"/>
                                  </a:lnTo>
                                  <a:lnTo>
                                    <a:pt x="1326" y="111"/>
                                  </a:lnTo>
                                  <a:lnTo>
                                    <a:pt x="1326" y="187"/>
                                  </a:lnTo>
                                  <a:lnTo>
                                    <a:pt x="1363" y="187"/>
                                  </a:lnTo>
                                  <a:lnTo>
                                    <a:pt x="1363" y="110"/>
                                  </a:lnTo>
                                  <a:lnTo>
                                    <a:pt x="1377" y="82"/>
                                  </a:lnTo>
                                  <a:lnTo>
                                    <a:pt x="1346" y="82"/>
                                  </a:lnTo>
                                  <a:lnTo>
                                    <a:pt x="1338" y="60"/>
                                  </a:lnTo>
                                  <a:lnTo>
                                    <a:pt x="1333" y="47"/>
                                  </a:lnTo>
                                  <a:lnTo>
                                    <a:pt x="131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869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680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63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618 14264"/>
                                <a:gd name="T9" fmla="*/ T8 w 1416"/>
                                <a:gd name="T10" fmla="+- 0 2384 2324"/>
                                <a:gd name="T11" fmla="*/ 2384 h 190"/>
                                <a:gd name="T12" fmla="+- 0 15614 14264"/>
                                <a:gd name="T13" fmla="*/ T12 w 1416"/>
                                <a:gd name="T14" fmla="+- 0 2395 2324"/>
                                <a:gd name="T15" fmla="*/ 2395 h 190"/>
                                <a:gd name="T16" fmla="+- 0 15610 14264"/>
                                <a:gd name="T17" fmla="*/ T16 w 1416"/>
                                <a:gd name="T18" fmla="+- 0 2406 2324"/>
                                <a:gd name="T19" fmla="*/ 2406 h 190"/>
                                <a:gd name="T20" fmla="+- 0 15641 14264"/>
                                <a:gd name="T21" fmla="*/ T20 w 1416"/>
                                <a:gd name="T22" fmla="+- 0 2406 2324"/>
                                <a:gd name="T23" fmla="*/ 2406 h 190"/>
                                <a:gd name="T24" fmla="+- 0 15680 14264"/>
                                <a:gd name="T25" fmla="*/ T24 w 1416"/>
                                <a:gd name="T26" fmla="+- 0 2327 2324"/>
                                <a:gd name="T27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416" y="3"/>
                                  </a:moveTo>
                                  <a:lnTo>
                                    <a:pt x="1375" y="3"/>
                                  </a:lnTo>
                                  <a:lnTo>
                                    <a:pt x="1354" y="60"/>
                                  </a:lnTo>
                                  <a:lnTo>
                                    <a:pt x="1350" y="71"/>
                                  </a:lnTo>
                                  <a:lnTo>
                                    <a:pt x="1346" y="82"/>
                                  </a:lnTo>
                                  <a:lnTo>
                                    <a:pt x="1377" y="82"/>
                                  </a:lnTo>
                                  <a:lnTo>
                                    <a:pt x="141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866"/>
                        <wpg:cNvGrpSpPr>
                          <a:grpSpLocks/>
                        </wpg:cNvGrpSpPr>
                        <wpg:grpSpPr bwMode="auto">
                          <a:xfrm>
                            <a:off x="14263" y="2234"/>
                            <a:ext cx="1417" cy="2"/>
                            <a:chOff x="14263" y="2234"/>
                            <a:chExt cx="1417" cy="2"/>
                          </a:xfrm>
                        </wpg:grpSpPr>
                        <wps:wsp>
                          <wps:cNvPr id="908" name="Freeform 867"/>
                          <wps:cNvSpPr>
                            <a:spLocks/>
                          </wps:cNvSpPr>
                          <wps:spPr bwMode="auto">
                            <a:xfrm>
                              <a:off x="14263" y="2234"/>
                              <a:ext cx="1417" cy="2"/>
                            </a:xfrm>
                            <a:custGeom>
                              <a:avLst/>
                              <a:gdLst>
                                <a:gd name="T0" fmla="+- 0 14263 14263"/>
                                <a:gd name="T1" fmla="*/ T0 w 1417"/>
                                <a:gd name="T2" fmla="+- 0 15680 14263"/>
                                <a:gd name="T3" fmla="*/ T2 w 14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7">
                                  <a:moveTo>
                                    <a:pt x="0" y="0"/>
                                  </a:moveTo>
                                  <a:lnTo>
                                    <a:pt x="1417" y="0"/>
                                  </a:lnTo>
                                </a:path>
                              </a:pathLst>
                            </a:custGeom>
                            <a:noFill/>
                            <a:ln w="25667">
                              <a:solidFill>
                                <a:srgbClr val="ABAD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864"/>
                        <wpg:cNvGrpSpPr>
                          <a:grpSpLocks/>
                        </wpg:cNvGrpSpPr>
                        <wpg:grpSpPr bwMode="auto">
                          <a:xfrm>
                            <a:off x="1291" y="9458"/>
                            <a:ext cx="3889" cy="2"/>
                            <a:chOff x="1291" y="9458"/>
                            <a:chExt cx="3889" cy="2"/>
                          </a:xfrm>
                        </wpg:grpSpPr>
                        <wps:wsp>
                          <wps:cNvPr id="910" name="Freeform 865"/>
                          <wps:cNvSpPr>
                            <a:spLocks/>
                          </wps:cNvSpPr>
                          <wps:spPr bwMode="auto">
                            <a:xfrm>
                              <a:off x="1291" y="9458"/>
                              <a:ext cx="3889" cy="2"/>
                            </a:xfrm>
                            <a:custGeom>
                              <a:avLst/>
                              <a:gdLst>
                                <a:gd name="T0" fmla="+- 0 1291 1291"/>
                                <a:gd name="T1" fmla="*/ T0 w 3889"/>
                                <a:gd name="T2" fmla="+- 0 5180 1291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9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862"/>
                        <wpg:cNvGrpSpPr>
                          <a:grpSpLocks/>
                        </wpg:cNvGrpSpPr>
                        <wpg:grpSpPr bwMode="auto">
                          <a:xfrm>
                            <a:off x="1251" y="9458"/>
                            <a:ext cx="2" cy="2"/>
                            <a:chOff x="1251" y="9458"/>
                            <a:chExt cx="2" cy="2"/>
                          </a:xfrm>
                        </wpg:grpSpPr>
                        <wps:wsp>
                          <wps:cNvPr id="912" name="Freeform 863"/>
                          <wps:cNvSpPr>
                            <a:spLocks/>
                          </wps:cNvSpPr>
                          <wps:spPr bwMode="auto">
                            <a:xfrm>
                              <a:off x="1251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860"/>
                        <wpg:cNvGrpSpPr>
                          <a:grpSpLocks/>
                        </wpg:cNvGrpSpPr>
                        <wpg:grpSpPr bwMode="auto">
                          <a:xfrm>
                            <a:off x="5200" y="9458"/>
                            <a:ext cx="2" cy="2"/>
                            <a:chOff x="5200" y="9458"/>
                            <a:chExt cx="2" cy="2"/>
                          </a:xfrm>
                        </wpg:grpSpPr>
                        <wps:wsp>
                          <wps:cNvPr id="914" name="Freeform 861"/>
                          <wps:cNvSpPr>
                            <a:spLocks/>
                          </wps:cNvSpPr>
                          <wps:spPr bwMode="auto">
                            <a:xfrm>
                              <a:off x="5200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858"/>
                        <wpg:cNvGrpSpPr>
                          <a:grpSpLocks/>
                        </wpg:cNvGrpSpPr>
                        <wpg:grpSpPr bwMode="auto">
                          <a:xfrm>
                            <a:off x="11644" y="9458"/>
                            <a:ext cx="3889" cy="2"/>
                            <a:chOff x="11644" y="9458"/>
                            <a:chExt cx="3889" cy="2"/>
                          </a:xfrm>
                        </wpg:grpSpPr>
                        <wps:wsp>
                          <wps:cNvPr id="916" name="Freeform 859"/>
                          <wps:cNvSpPr>
                            <a:spLocks/>
                          </wps:cNvSpPr>
                          <wps:spPr bwMode="auto">
                            <a:xfrm>
                              <a:off x="11644" y="9458"/>
                              <a:ext cx="3889" cy="2"/>
                            </a:xfrm>
                            <a:custGeom>
                              <a:avLst/>
                              <a:gdLst>
                                <a:gd name="T0" fmla="+- 0 11644 11644"/>
                                <a:gd name="T1" fmla="*/ T0 w 3889"/>
                                <a:gd name="T2" fmla="+- 0 15532 11644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8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856"/>
                        <wpg:cNvGrpSpPr>
                          <a:grpSpLocks/>
                        </wpg:cNvGrpSpPr>
                        <wpg:grpSpPr bwMode="auto">
                          <a:xfrm>
                            <a:off x="11604" y="9458"/>
                            <a:ext cx="2" cy="2"/>
                            <a:chOff x="11604" y="9458"/>
                            <a:chExt cx="2" cy="2"/>
                          </a:xfrm>
                        </wpg:grpSpPr>
                        <wps:wsp>
                          <wps:cNvPr id="918" name="Freeform 857"/>
                          <wps:cNvSpPr>
                            <a:spLocks/>
                          </wps:cNvSpPr>
                          <wps:spPr bwMode="auto">
                            <a:xfrm>
                              <a:off x="11604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854"/>
                        <wpg:cNvGrpSpPr>
                          <a:grpSpLocks/>
                        </wpg:cNvGrpSpPr>
                        <wpg:grpSpPr bwMode="auto">
                          <a:xfrm>
                            <a:off x="15552" y="9458"/>
                            <a:ext cx="2" cy="2"/>
                            <a:chOff x="15552" y="9458"/>
                            <a:chExt cx="2" cy="2"/>
                          </a:xfrm>
                        </wpg:grpSpPr>
                        <wps:wsp>
                          <wps:cNvPr id="920" name="Freeform 855"/>
                          <wps:cNvSpPr>
                            <a:spLocks/>
                          </wps:cNvSpPr>
                          <wps:spPr bwMode="auto">
                            <a:xfrm>
                              <a:off x="15552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850"/>
                        <wpg:cNvGrpSpPr>
                          <a:grpSpLocks/>
                        </wpg:cNvGrpSpPr>
                        <wpg:grpSpPr bwMode="auto">
                          <a:xfrm>
                            <a:off x="737" y="573"/>
                            <a:ext cx="15369" cy="10829"/>
                            <a:chOff x="737" y="573"/>
                            <a:chExt cx="15369" cy="10829"/>
                          </a:xfrm>
                        </wpg:grpSpPr>
                        <wps:wsp>
                          <wps:cNvPr id="922" name="Freeform 853"/>
                          <wps:cNvSpPr>
                            <a:spLocks/>
                          </wps:cNvSpPr>
                          <wps:spPr bwMode="auto">
                            <a:xfrm>
                              <a:off x="737" y="573"/>
                              <a:ext cx="15369" cy="10829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5369"/>
                                <a:gd name="T2" fmla="+- 0 11401 573"/>
                                <a:gd name="T3" fmla="*/ 11401 h 10829"/>
                                <a:gd name="T4" fmla="+- 0 16105 737"/>
                                <a:gd name="T5" fmla="*/ T4 w 15369"/>
                                <a:gd name="T6" fmla="+- 0 11401 573"/>
                                <a:gd name="T7" fmla="*/ 11401 h 10829"/>
                                <a:gd name="T8" fmla="+- 0 16105 737"/>
                                <a:gd name="T9" fmla="*/ T8 w 15369"/>
                                <a:gd name="T10" fmla="+- 0 573 573"/>
                                <a:gd name="T11" fmla="*/ 573 h 10829"/>
                                <a:gd name="T12" fmla="+- 0 737 737"/>
                                <a:gd name="T13" fmla="*/ T12 w 15369"/>
                                <a:gd name="T14" fmla="+- 0 573 573"/>
                                <a:gd name="T15" fmla="*/ 573 h 10829"/>
                                <a:gd name="T16" fmla="+- 0 737 737"/>
                                <a:gd name="T17" fmla="*/ T16 w 15369"/>
                                <a:gd name="T18" fmla="+- 0 11401 573"/>
                                <a:gd name="T19" fmla="*/ 11401 h 108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69" h="10829">
                                  <a:moveTo>
                                    <a:pt x="0" y="10828"/>
                                  </a:moveTo>
                                  <a:lnTo>
                                    <a:pt x="15368" y="10828"/>
                                  </a:lnTo>
                                  <a:lnTo>
                                    <a:pt x="15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005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3" name="Picture 852"/>
                            <pic:cNvPicPr>
                              <a:picLocks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3" y="8787"/>
                              <a:ext cx="1404" cy="6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4" name="Picture 851"/>
                            <pic:cNvPicPr>
                              <a:picLocks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36" y="8708"/>
                              <a:ext cx="1642" cy="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E3FCF" id="Group 849" o:spid="_x0000_s1026" style="position:absolute;margin-left:35.45pt;margin-top:27.2pt;width:771.25pt;height:544.3pt;z-index:-20104;mso-position-horizontal-relative:page;mso-position-vertical-relative:page" coordorigin="709,544" coordsize="15425,108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">
                <v:shape id="Picture 925" o:spid="_x0000_s1027" type="#_x0000_t75" style="position:absolute;left:964;top:896;width:1714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">
                  <v:imagedata r:id="rId9" o:title=""/>
                  <v:path arrowok="t"/>
                  <o:lock v:ext="edit" aspectratio="f"/>
                </v:shape>
                <v:shape id="Picture 924" o:spid="_x0000_s1028" type="#_x0000_t75" style="position:absolute;left:709;top:10716;width:15406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">
                  <v:imagedata r:id="rId10" o:title=""/>
                  <v:path arrowok="t"/>
                  <o:lock v:ext="edit" aspectratio="f"/>
                </v:shape>
                <v:group id="Group 922" o:spid="_x0000_s1029" style="position:absolute;left:4663;top:5794;width:7524;height:2" coordorigin="4663,5794" coordsize="7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shape id="Freeform 923" o:spid="_x0000_s1030" style="position:absolute;left:4663;top:5794;width:7524;height:2;visibility:visible;mso-wrap-style:square;v-text-anchor:top" coordsize="7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" path="m,l7523,e" filled="f" strokecolor="#231f20" strokeweight=".34994mm">
                    <v:stroke dashstyle="dash"/>
                    <v:path arrowok="t" o:connecttype="custom" o:connectlocs="0,0;7523,0" o:connectangles="0,0"/>
                  </v:shape>
                </v:group>
                <v:group id="Group 920" o:spid="_x0000_s1031" style="position:absolute;left:4623;top:5794;width:2;height:2" coordorigin="4623,579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    <v:shape id="Freeform 921" o:spid="_x0000_s1032" style="position:absolute;left:4623;top:579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917" o:spid="_x0000_s1033" style="position:absolute;left:12206;top:5794;width:2;height:2" coordorigin="12206,579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<v:shape id="Freeform 919" o:spid="_x0000_s1034" style="position:absolute;left:12206;top:579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" path="m,l,e" filled="f" strokecolor="#231f20" strokeweight=".34994mm">
                    <v:path arrowok="t" o:connecttype="custom" o:connectlocs="0,0;0,0" o:connectangles="0,0"/>
                  </v:shape>
                  <v:shape id="Picture 918" o:spid="_x0000_s1035" type="#_x0000_t75" style="position:absolute;left:14363;top:925;width:1172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">
                    <v:imagedata r:id="rId11" o:title=""/>
                    <v:path arrowok="t"/>
                    <o:lock v:ext="edit" aspectratio="f"/>
                  </v:shape>
                </v:group>
                <v:group id="Group 892" o:spid="_x0000_s1036" style="position:absolute;left:14263;top:2552;width:1417;height:150" coordorigin="14263,2552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shape id="Freeform 916" o:spid="_x0000_s103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" path="m91,2l,2,,149r94,l94,122r-60,l34,87r54,l88,60r-54,l34,29r57,l91,2xe" fillcolor="#0061af" stroked="f">
                    <v:path arrowok="t" o:connecttype="custom" o:connectlocs="91,2554;0,2554;0,2701;94,2701;94,2674;34,2674;34,2639;88,2639;88,2612;34,2612;34,2581;91,2581;91,2554" o:connectangles="0,0,0,0,0,0,0,0,0,0,0,0,0"/>
                  </v:shape>
                  <v:shape id="Freeform 915" o:spid="_x0000_s103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" path="m160,2r-39,l121,149r31,l152,83r,-20l151,45r,-5l182,40,160,2xe" fillcolor="#0061af" stroked="f">
                    <v:path arrowok="t" o:connecttype="custom" o:connectlocs="160,2554;121,2554;121,2701;152,2701;152,2635;152,2615;151,2597;151,2592;182,2592;160,2554" o:connectangles="0,0,0,0,0,0,0,0,0,0"/>
                  </v:shape>
                  <v:shape id="Freeform 914" o:spid="_x0000_s103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" path="m182,40r-31,l160,59r9,18l209,149r35,l244,106r-29,l207,88,199,70,182,40xe" fillcolor="#0061af" stroked="f">
                    <v:path arrowok="t" o:connecttype="custom" o:connectlocs="182,2592;151,2592;160,2611;169,2629;209,2701;244,2701;244,2658;215,2658;207,2640;199,2622;182,2592" o:connectangles="0,0,0,0,0,0,0,0,0,0,0"/>
                  </v:shape>
                  <v:shape id="Freeform 913" o:spid="_x0000_s104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" path="m244,2r-31,l213,59r,4l213,70r1,16l216,105r-1,1l244,106,244,2xe" fillcolor="#0061af" stroked="f">
                    <v:path arrowok="t" o:connecttype="custom" o:connectlocs="244,2554;213,2554;213,2611;213,2615;213,2622;214,2638;216,2657;215,2658;244,2658;244,2554" o:connectangles="0,0,0,0,0,0,0,0,0,0"/>
                  </v:shape>
                  <v:shape id="Freeform 912" o:spid="_x0000_s1041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" path="m357,l293,22,272,58r,28l318,146r19,4l364,149r20,-2l398,143r1,-19l352,124r-22,-5l314,106,306,85r4,-28l321,39r17,-9l367,29r17,l395,7,380,3,357,xe" fillcolor="#0061af" stroked="f">
                    <v:path arrowok="t" o:connecttype="custom" o:connectlocs="357,2552;293,2574;272,2610;272,2638;318,2698;337,2702;364,2701;384,2699;398,2695;399,2676;352,2676;330,2671;314,2658;306,2637;310,2609;321,2591;338,2582;367,2581;384,2581;395,2559;380,2555;357,2552" o:connectangles="0,0,0,0,0,0,0,0,0,0,0,0,0,0,0,0,0,0,0,0,0,0"/>
                  </v:shape>
                  <v:shape id="Freeform 911" o:spid="_x0000_s1042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" path="m400,65r-55,l345,91r23,l368,122r-3,1l359,124r40,l400,65xe" fillcolor="#0061af" stroked="f">
                    <v:path arrowok="t" o:connecttype="custom" o:connectlocs="400,2617;345,2617;345,2643;368,2643;368,2674;365,2675;359,2676;399,2676;400,2617" o:connectangles="0,0,0,0,0,0,0,0,0"/>
                  </v:shape>
                  <v:shape id="Freeform 910" o:spid="_x0000_s1043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" path="m384,29r-17,l383,32r1,-3xe" fillcolor="#0061af" stroked="f">
                    <v:path arrowok="t" o:connecttype="custom" o:connectlocs="384,2581;367,2581;383,2584;384,2581" o:connectangles="0,0,0,0"/>
                  </v:shape>
                  <v:shape id="Freeform 909" o:spid="_x0000_s1044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" path="m509,2r-44,l420,149r35,l465,111r78,l535,87r-65,l481,46r2,-10l485,27r32,l509,2xe" fillcolor="#0061af" stroked="f">
                    <v:path arrowok="t" o:connecttype="custom" o:connectlocs="509,2554;465,2554;420,2701;455,2701;465,2663;543,2663;535,2639;470,2639;481,2598;483,2588;485,2579;517,2579;509,2554" o:connectangles="0,0,0,0,0,0,0,0,0,0,0,0,0"/>
                  </v:shape>
                  <v:shape id="Freeform 908" o:spid="_x0000_s1045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" path="m543,111r-36,l519,149r36,l543,111xe" fillcolor="#0061af" stroked="f">
                    <v:path arrowok="t" o:connecttype="custom" o:connectlocs="543,2663;507,2663;519,2701;555,2701;543,2663" o:connectangles="0,0,0,0,0"/>
                  </v:shape>
                  <v:shape id="Freeform 907" o:spid="_x0000_s1046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" path="m517,27r-31,l488,36r3,11l493,55r9,32l535,87,517,27xe" fillcolor="#0061af" stroked="f">
                    <v:path arrowok="t" o:connecttype="custom" o:connectlocs="517,2579;486,2579;488,2588;491,2599;493,2607;502,2639;535,2639;517,2579" o:connectangles="0,0,0,0,0,0,0,0"/>
                  </v:shape>
                  <v:shape id="Freeform 906" o:spid="_x0000_s104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" path="m653,l589,22,568,58r1,28l614,146r19,4l660,149r21,-2l694,143r1,-19l648,124r-22,-5l610,106,602,85r4,-28l617,39r17,-9l663,29r17,l692,7,676,3,653,xe" fillcolor="#0061af" stroked="f">
                    <v:path arrowok="t" o:connecttype="custom" o:connectlocs="653,2552;589,2574;568,2610;569,2638;614,2698;633,2702;660,2701;681,2699;694,2695;695,2676;648,2676;626,2671;610,2658;602,2637;606,2609;617,2591;634,2582;663,2581;680,2581;692,2559;676,2555;653,2552" o:connectangles="0,0,0,0,0,0,0,0,0,0,0,0,0,0,0,0,0,0,0,0,0,0"/>
                  </v:shape>
                  <v:shape id="Freeform 905" o:spid="_x0000_s104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" path="m696,65r-54,l642,91r22,l664,122r-2,1l656,124r39,l696,65xe" fillcolor="#0061af" stroked="f">
                    <v:path arrowok="t" o:connecttype="custom" o:connectlocs="696,2617;642,2617;642,2643;664,2643;664,2674;662,2675;656,2676;695,2676;696,2617" o:connectangles="0,0,0,0,0,0,0,0,0"/>
                  </v:shape>
                  <v:shape id="Freeform 904" o:spid="_x0000_s104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" path="m680,29r-17,l679,32r1,-3xe" fillcolor="#0061af" stroked="f">
                    <v:path arrowok="t" o:connecttype="custom" o:connectlocs="680,2581;663,2581;679,2584;680,2581" o:connectangles="0,0,0,0"/>
                  </v:shape>
                  <v:shape id="Freeform 903" o:spid="_x0000_s105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" path="m818,2r-91,l727,149r94,l821,122r-61,l760,87r55,l815,60r-55,l760,29r58,l818,2xe" fillcolor="#0061af" stroked="f">
                    <v:path arrowok="t" o:connecttype="custom" o:connectlocs="818,2554;727,2554;727,2701;821,2701;821,2674;760,2674;760,2639;815,2639;815,2612;760,2612;760,2581;818,2581;818,2554" o:connectangles="0,0,0,0,0,0,0,0,0,0,0,0,0"/>
                  </v:shape>
                  <v:shape id="Freeform 902" o:spid="_x0000_s1051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" path="m899,2r-45,l845,149r31,l879,89r,-15l881,33r1,-1l908,32,899,2xe" fillcolor="#0061af" stroked="f">
                    <v:path arrowok="t" o:connecttype="custom" o:connectlocs="899,2554;854,2554;845,2701;876,2701;879,2641;879,2626;881,2585;882,2584;908,2584;899,2554" o:connectangles="0,0,0,0,0,0,0,0,0,0"/>
                  </v:shape>
                  <v:shape id="Freeform 901" o:spid="_x0000_s1052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" path="m1001,32r-29,l972,53r,21l973,93r2,56l1008,149,1001,32xe" fillcolor="#0061af" stroked="f">
                    <v:path arrowok="t" o:connecttype="custom" o:connectlocs="1001,2584;972,2584;972,2605;972,2626;973,2645;975,2701;1008,2701;1001,2584" o:connectangles="0,0,0,0,0,0,0,0"/>
                  </v:shape>
                  <v:shape id="Freeform 900" o:spid="_x0000_s1053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" path="m908,32r-26,l886,52r4,20l911,147r26,l950,104r-24,l922,84,917,65,908,32xe" fillcolor="#0061af" stroked="f">
                    <v:path arrowok="t" o:connecttype="custom" o:connectlocs="908,2584;882,2584;886,2604;890,2624;911,2699;937,2699;950,2656;926,2656;922,2636;917,2617;908,2584" o:connectangles="0,0,0,0,0,0,0,0,0,0,0"/>
                  </v:shape>
                  <v:shape id="Freeform 899" o:spid="_x0000_s1054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" path="m1000,2r-44,l940,51r-5,19l930,90r-4,14l950,104r5,-15l961,71r5,-20l972,32r29,l1000,2xe" fillcolor="#0061af" stroked="f">
                    <v:path arrowok="t" o:connecttype="custom" o:connectlocs="1000,2554;956,2554;940,2603;935,2622;930,2642;926,2656;950,2656;955,2641;961,2623;966,2603;972,2584;1001,2584;1000,2554" o:connectangles="0,0,0,0,0,0,0,0,0,0,0,0,0"/>
                  </v:shape>
                  <v:shape id="Freeform 898" o:spid="_x0000_s1055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" path="m1129,2r-91,l1038,149r94,l1132,122r-61,l1071,87r55,l1126,60r-55,l1071,29r58,l1129,2xe" fillcolor="#0061af" stroked="f">
                    <v:path arrowok="t" o:connecttype="custom" o:connectlocs="1129,2554;1038,2554;1038,2701;1132,2701;1132,2674;1071,2674;1071,2639;1126,2639;1126,2612;1071,2612;1071,2581;1129,2581;1129,2554" o:connectangles="0,0,0,0,0,0,0,0,0,0,0,0,0"/>
                  </v:shape>
                  <v:shape id="Freeform 897" o:spid="_x0000_s1056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" path="m1198,2r-39,l1159,149r31,l1190,83r-1,-20l1189,45r,-5l1220,40,1198,2xe" fillcolor="#0061af" stroked="f">
                    <v:path arrowok="t" o:connecttype="custom" o:connectlocs="1198,2554;1159,2554;1159,2701;1190,2701;1190,2635;1189,2615;1189,2597;1189,2592;1220,2592;1198,2554" o:connectangles="0,0,0,0,0,0,0,0,0,0"/>
                  </v:shape>
                  <v:shape id="Freeform 896" o:spid="_x0000_s105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" path="m1220,40r-31,l1197,59r10,18l1246,149r35,l1281,106r-28,l1245,88r-9,-18l1220,40xe" fillcolor="#0061af" stroked="f">
                    <v:path arrowok="t" o:connecttype="custom" o:connectlocs="1220,2592;1189,2592;1197,2611;1207,2629;1246,2701;1281,2701;1281,2658;1253,2658;1245,2640;1236,2622;1220,2592" o:connectangles="0,0,0,0,0,0,0,0,0,0,0"/>
                  </v:shape>
                  <v:shape id="Freeform 895" o:spid="_x0000_s105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" path="m1281,2r-30,l1251,59r,4l1251,70r1,16l1253,105r,1l1281,106r,-104xe" fillcolor="#0061af" stroked="f">
                    <v:path arrowok="t" o:connecttype="custom" o:connectlocs="1281,2554;1251,2554;1251,2611;1251,2615;1251,2622;1252,2638;1253,2657;1253,2658;1281,2658;1281,2554" o:connectangles="0,0,0,0,0,0,0,0,0,0"/>
                  </v:shape>
                  <v:shape id="Freeform 894" o:spid="_x0000_s105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" path="m1377,30r-34,l1343,149r34,l1377,30xe" fillcolor="#0061af" stroked="f">
                    <v:path arrowok="t" o:connecttype="custom" o:connectlocs="1377,2582;1343,2582;1343,2701;1377,2701;1377,2582" o:connectangles="0,0,0,0,0"/>
                  </v:shape>
                  <v:shape id="Freeform 893" o:spid="_x0000_s106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" path="m1417,2r-113,l1304,30r113,l1417,2xe" fillcolor="#0061af" stroked="f">
                    <v:path arrowok="t" o:connecttype="custom" o:connectlocs="1417,2554;1304,2554;1304,2582;1417,2582;1417,2554" o:connectangles="0,0,0,0,0"/>
                  </v:shape>
                </v:group>
                <v:group id="Group 868" o:spid="_x0000_s1061" style="position:absolute;left:14264;top:2324;width:1416;height:190" coordorigin="14264,2324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shape id="Freeform 891" o:spid="_x0000_s106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" path="m88,l30,21,,81r2,28l28,169r66,19l114,185r10,-3l121,155r-32,l67,151,51,138,41,119,42,86,88,34r33,l127,8,112,2,88,xe" fillcolor="#0061af" stroked="f">
                    <v:path arrowok="t" o:connecttype="custom" o:connectlocs="88,2324;30,2345;0,2405;2,2433;28,2493;94,2512;114,2509;124,2506;121,2479;89,2479;67,2475;51,2462;41,2443;42,2410;88,2358;121,2358;127,2332;112,2326;88,2324" o:connectangles="0,0,0,0,0,0,0,0,0,0,0,0,0,0,0,0,0,0,0"/>
                  </v:shape>
                  <v:shape id="Freeform 890" o:spid="_x0000_s106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" path="m120,149r-7,3l100,155r21,l120,149xe" fillcolor="#0061af" stroked="f">
                    <v:path arrowok="t" o:connecttype="custom" o:connectlocs="120,2473;113,2476;100,2479;121,2479;120,2473" o:connectangles="0,0,0,0,0"/>
                  </v:shape>
                  <v:shape id="Freeform 889" o:spid="_x0000_s106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" path="m121,34r-19,l112,37r8,4l121,34xe" fillcolor="#0061af" stroked="f">
                    <v:path arrowok="t" o:connecttype="custom" o:connectlocs="121,2358;102,2358;112,2361;120,2365;121,2358" o:connectangles="0,0,0,0,0"/>
                  </v:shape>
                  <v:shape id="Freeform 888" o:spid="_x0000_s1065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" path="m218,l162,25,140,90r2,27l172,175r38,14l233,187r20,-8l269,167r9,-11l224,156r-21,-5l189,138r-9,-20l181,85r5,-25l194,44r12,-9l217,33r60,l265,18,249,6,230,,218,xe" fillcolor="#0061af" stroked="f">
                    <v:path arrowok="t" o:connecttype="custom" o:connectlocs="218,2324;162,2349;140,2414;142,2441;172,2499;210,2513;233,2511;253,2503;269,2491;278,2480;224,2480;203,2475;189,2462;180,2442;181,2409;186,2384;194,2368;206,2359;217,2357;277,2357;265,2342;249,2330;230,2324;218,2324" o:connectangles="0,0,0,0,0,0,0,0,0,0,0,0,0,0,0,0,0,0,0,0,0,0,0,0"/>
                  </v:shape>
                  <v:shape id="Freeform 887" o:spid="_x0000_s1066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" path="m277,33r-60,l235,39r13,15l255,77r-1,32l248,132r-10,16l224,156r54,l281,151r9,-21l294,105,293,78,287,54,278,33r-1,xe" fillcolor="#0061af" stroked="f">
                    <v:path arrowok="t" o:connecttype="custom" o:connectlocs="277,2357;217,2357;235,2363;248,2378;255,2401;254,2433;248,2456;238,2472;224,2480;278,2480;281,2475;290,2454;294,2429;293,2402;287,2378;278,2357;277,2357" o:connectangles="0,0,0,0,0,0,0,0,0,0,0,0,0,0,0,0,0"/>
                  </v:shape>
                  <v:shape id="Freeform 886" o:spid="_x0000_s1067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" path="m379,3r-49,l320,187r34,l357,110r1,-12l359,57r1,-16l389,41,379,3xe" fillcolor="#0061af" stroked="f">
                    <v:path arrowok="t" o:connecttype="custom" o:connectlocs="379,2327;330,2327;320,2511;354,2511;357,2434;358,2422;359,2381;360,2365;389,2365;379,2327" o:connectangles="0,0,0,0,0,0,0,0,0,0"/>
                  </v:shape>
                  <v:shape id="Freeform 885" o:spid="_x0000_s1068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" path="m491,41r-32,l459,64r,19l460,103r3,84l499,187,491,41xe" fillcolor="#0061af" stroked="f">
                    <v:path arrowok="t" o:connecttype="custom" o:connectlocs="491,2365;459,2365;459,2388;459,2407;460,2427;463,2511;499,2511;491,2365" o:connectangles="0,0,0,0,0,0,0,0"/>
                  </v:shape>
                  <v:shape id="Freeform 884" o:spid="_x0000_s1069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" path="m389,41r-29,l364,61r4,20l372,100r20,84l421,184r14,-54l409,130r-4,-20l401,90,396,71,389,41xe" fillcolor="#0061af" stroked="f">
                    <v:path arrowok="t" o:connecttype="custom" o:connectlocs="389,2365;360,2365;364,2385;368,2405;372,2424;392,2508;421,2508;435,2454;409,2454;405,2434;401,2414;396,2395;389,2365" o:connectangles="0,0,0,0,0,0,0,0,0,0,0,0,0"/>
                  </v:shape>
                  <v:shape id="Freeform 883" o:spid="_x0000_s1070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" path="m490,3r-48,l425,64r-5,19l415,103r-4,19l409,130r26,l440,112r5,-19l450,74r5,-20l459,41r32,l490,3xe" fillcolor="#0061af" stroked="f">
                    <v:path arrowok="t" o:connecttype="custom" o:connectlocs="490,2327;442,2327;425,2388;420,2407;415,2427;411,2446;409,2454;435,2454;440,2436;445,2417;450,2398;455,2378;459,2365;491,2365;490,2327" o:connectangles="0,0,0,0,0,0,0,0,0,0,0,0,0,0,0"/>
                  </v:shape>
                  <v:shape id="Freeform 882" o:spid="_x0000_s1071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" path="m587,3r-49,l528,187r34,l565,110r,-12l567,57r1,-16l596,41,587,3xe" fillcolor="#0061af" stroked="f">
                    <v:path arrowok="t" o:connecttype="custom" o:connectlocs="587,2327;538,2327;528,2511;562,2511;565,2434;565,2422;567,2381;568,2365;596,2365;587,2327" o:connectangles="0,0,0,0,0,0,0,0,0,0"/>
                  </v:shape>
                  <v:shape id="Freeform 881" o:spid="_x0000_s107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" path="m699,41r-32,l667,64r,19l668,103r2,84l706,187,699,41xe" fillcolor="#0061af" stroked="f">
                    <v:path arrowok="t" o:connecttype="custom" o:connectlocs="699,2365;667,2365;667,2388;667,2407;668,2427;670,2511;706,2511;699,2365" o:connectangles="0,0,0,0,0,0,0,0"/>
                  </v:shape>
                  <v:shape id="Freeform 880" o:spid="_x0000_s107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" path="m596,41r-28,l571,61r4,20l580,100r20,84l628,184r15,-54l616,130r-3,-20l609,90,604,71,596,41xe" fillcolor="#0061af" stroked="f">
                    <v:path arrowok="t" o:connecttype="custom" o:connectlocs="596,2365;568,2365;571,2385;575,2405;580,2424;600,2508;628,2508;643,2454;616,2454;613,2434;609,2414;604,2395;596,2365" o:connectangles="0,0,0,0,0,0,0,0,0,0,0,0,0"/>
                  </v:shape>
                  <v:shape id="Freeform 879" o:spid="_x0000_s107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" path="m697,3r-47,l632,64r-4,19l623,103r-4,19l616,130r27,l648,112r5,-19l658,74r5,-20l667,41r32,l697,3xe" fillcolor="#0061af" stroked="f">
                    <v:path arrowok="t" o:connecttype="custom" o:connectlocs="697,2327;650,2327;632,2388;628,2407;623,2427;619,2446;616,2454;643,2454;648,2436;653,2417;658,2398;663,2378;667,2365;699,2365;697,2327" o:connectangles="0,0,0,0,0,0,0,0,0,0,0,0,0,0,0"/>
                  </v:shape>
                  <v:shape id="Freeform 878" o:spid="_x0000_s1075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" path="m776,3r-37,l739,105r21,69l797,189r24,-2l840,179r15,-13l862,152r-43,l795,151,782,139r-6,-20l776,3xe" fillcolor="#0061af" stroked="f">
                    <v:path arrowok="t" o:connecttype="custom" o:connectlocs="776,2327;739,2327;739,2429;760,2498;797,2513;821,2511;840,2503;855,2490;862,2476;819,2476;795,2475;782,2463;776,2443;776,2327" o:connectangles="0,0,0,0,0,0,0,0,0,0,0,0,0,0"/>
                  </v:shape>
                  <v:shape id="Freeform 877" o:spid="_x0000_s1076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" path="m871,3r-36,l835,109r-4,28l819,152r43,l865,147r5,-24l871,3xe" fillcolor="#0061af" stroked="f">
                    <v:path arrowok="t" o:connecttype="custom" o:connectlocs="871,2327;835,2327;835,2433;831,2461;819,2476;862,2476;865,2471;870,2447;871,2327" o:connectangles="0,0,0,0,0,0,0,0,0"/>
                  </v:shape>
                  <v:shape id="Freeform 876" o:spid="_x0000_s1077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" path="m950,3r-43,l907,187r34,l941,106r,-18l940,69r,-18l974,51,950,3xe" fillcolor="#0061af" stroked="f">
                    <v:path arrowok="t" o:connecttype="custom" o:connectlocs="950,2327;907,2327;907,2511;941,2511;941,2430;941,2412;940,2393;940,2375;940,2375;974,2375;950,2327" o:connectangles="0,0,0,0,0,0,0,0,0,0,0"/>
                  </v:shape>
                  <v:shape id="Freeform 875" o:spid="_x0000_s1078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" path="m974,51r-34,l948,70r8,18l964,106r39,81l1041,187r,-54l1010,133r-7,-19l996,96,987,77,974,51xe" fillcolor="#0061af" stroked="f">
                    <v:path arrowok="t" o:connecttype="custom" o:connectlocs="974,2375;940,2375;948,2394;956,2412;964,2430;1003,2511;1041,2511;1041,2457;1010,2457;1003,2438;996,2420;987,2401;974,2375" o:connectangles="0,0,0,0,0,0,0,0,0,0,0,0,0"/>
                  </v:shape>
                  <v:shape id="Freeform 874" o:spid="_x0000_s1079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" path="m1041,3r-33,l1008,77r,21l1010,117r,16l1041,133r,-130xe" fillcolor="#0061af" stroked="f">
                    <v:path arrowok="t" o:connecttype="custom" o:connectlocs="1041,2327;1008,2327;1008,2401;1008,2422;1010,2441;1010,2457;1041,2457;1041,2327" o:connectangles="0,0,0,0,0,0,0,0"/>
                  </v:shape>
                  <v:shape id="Freeform 873" o:spid="_x0000_s1080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" path="m1114,3r-36,l1078,187r36,l1114,3xe" fillcolor="#0061af" stroked="f">
                    <v:path arrowok="t" o:connecttype="custom" o:connectlocs="1114,2327;1078,2327;1078,2511;1114,2511;1114,2327" o:connectangles="0,0,0,0,0"/>
                  </v:shape>
                  <v:shape id="Freeform 872" o:spid="_x0000_s1081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" path="m1219,38r-37,l1182,187r37,l1219,38xe" fillcolor="#0061af" stroked="f">
                    <v:path arrowok="t" o:connecttype="custom" o:connectlocs="1219,2362;1182,2362;1182,2511;1219,2511;1219,2362" o:connectangles="0,0,0,0,0"/>
                  </v:shape>
                  <v:shape id="Freeform 871" o:spid="_x0000_s108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" path="m1263,3r-124,l1139,38r124,l1263,3xe" fillcolor="#0061af" stroked="f">
                    <v:path arrowok="t" o:connecttype="custom" o:connectlocs="1263,2327;1139,2327;1139,2362;1263,2362;1263,2327" o:connectangles="0,0,0,0,0"/>
                  </v:shape>
                  <v:shape id="Freeform 870" o:spid="_x0000_s108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" path="m1317,3r-42,l1326,111r,76l1363,187r,-77l1377,82r-31,l1338,60r-5,-13l1317,3xe" fillcolor="#0061af" stroked="f">
                    <v:path arrowok="t" o:connecttype="custom" o:connectlocs="1317,2327;1275,2327;1326,2435;1326,2511;1363,2511;1363,2434;1377,2406;1346,2406;1338,2384;1333,2371;1317,2327" o:connectangles="0,0,0,0,0,0,0,0,0,0,0"/>
                  </v:shape>
                  <v:shape id="Freeform 869" o:spid="_x0000_s108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" path="m1416,3r-41,l1354,60r-4,11l1346,82r31,l1416,3xe" fillcolor="#0061af" stroked="f">
                    <v:path arrowok="t" o:connecttype="custom" o:connectlocs="1416,2327;1375,2327;1354,2384;1350,2395;1346,2406;1377,2406;1416,2327" o:connectangles="0,0,0,0,0,0,0"/>
                  </v:shape>
                </v:group>
                <v:group id="Group 866" o:spid="_x0000_s1085" style="position:absolute;left:14263;top:2234;width:1417;height:2" coordorigin="14263,2234" coordsize="1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<v:shape id="Freeform 867" o:spid="_x0000_s1086" style="position:absolute;left:14263;top:2234;width:1417;height:2;visibility:visible;mso-wrap-style:square;v-text-anchor:top" coordsize="1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" path="m,l1417,e" filled="f" strokecolor="#abadb0" strokeweight=".71297mm">
                    <v:path arrowok="t" o:connecttype="custom" o:connectlocs="0,0;1417,0" o:connectangles="0,0"/>
                  </v:shape>
                </v:group>
                <v:group id="Group 864" o:spid="_x0000_s1087" style="position:absolute;left:1291;top:9458;width:3889;height:2" coordorigin="1291,9458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shape id="Freeform 865" o:spid="_x0000_s1088" style="position:absolute;left:1291;top:9458;width:3889;height:2;visibility:visible;mso-wrap-style:square;v-text-anchor:top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" path="m,l3889,e" filled="f" strokecolor="#231f20" strokeweight=".34994mm">
                    <v:stroke dashstyle="dash"/>
                    <v:path arrowok="t" o:connecttype="custom" o:connectlocs="0,0;3889,0" o:connectangles="0,0"/>
                  </v:shape>
                </v:group>
                <v:group id="Group 862" o:spid="_x0000_s1089" style="position:absolute;left:1251;top:9458;width:2;height:2" coordorigin="1251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Freeform 863" o:spid="_x0000_s1090" style="position:absolute;left:1251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860" o:spid="_x0000_s1091" style="position:absolute;left:5200;top:9458;width:2;height:2" coordorigin="5200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shape id="Freeform 861" o:spid="_x0000_s1092" style="position:absolute;left:5200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858" o:spid="_x0000_s1093" style="position:absolute;left:11644;top:9458;width:3889;height:2" coordorigin="11644,9458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shape id="Freeform 859" o:spid="_x0000_s1094" style="position:absolute;left:11644;top:9458;width:3889;height:2;visibility:visible;mso-wrap-style:square;v-text-anchor:top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" path="m,l3888,e" filled="f" strokecolor="#231f20" strokeweight=".34994mm">
                    <v:stroke dashstyle="dash"/>
                    <v:path arrowok="t" o:connecttype="custom" o:connectlocs="0,0;3888,0" o:connectangles="0,0"/>
                  </v:shape>
                </v:group>
                <v:group id="Group 856" o:spid="_x0000_s1095" style="position:absolute;left:11604;top:9458;width:2;height:2" coordorigin="11604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Freeform 857" o:spid="_x0000_s1096" style="position:absolute;left:11604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854" o:spid="_x0000_s1097" style="position:absolute;left:15552;top:9458;width:2;height:2" coordorigin="15552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<v:shape id="Freeform 855" o:spid="_x0000_s1098" style="position:absolute;left:15552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850" o:spid="_x0000_s1099" style="position:absolute;left:737;top:573;width:15369;height:10829" coordorigin="737,573" coordsize="15369,1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shape id="Freeform 853" o:spid="_x0000_s1100" style="position:absolute;left:737;top:573;width:15369;height:10829;visibility:visible;mso-wrap-style:square;v-text-anchor:top" coordsize="15369,1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" path="m,10828r15368,l15368,,,,,10828xe" filled="f" strokecolor="#005aaa" strokeweight="1.0001mm">
                    <v:path arrowok="t" o:connecttype="custom" o:connectlocs="0,11401;15368,11401;15368,573;0,573;0,11401" o:connectangles="0,0,0,0,0"/>
                  </v:shape>
                  <v:shape id="Picture 852" o:spid="_x0000_s1101" type="#_x0000_t75" style="position:absolute;left:1843;top:8787;width:1404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">
                    <v:imagedata r:id="rId12" o:title=""/>
                    <v:path arrowok="t"/>
                    <o:lock v:ext="edit" aspectratio="f"/>
                  </v:shape>
                  <v:shape id="Picture 851" o:spid="_x0000_s1102" type="#_x0000_t75" style="position:absolute;left:12036;top:8708;width:164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">
                    <v:imagedata r:id="rId13" o:title=""/>
                    <v:path arrowok="t"/>
                    <o:lock v:ext="edit" aspectratio="f"/>
                  </v:shape>
                </v:group>
                <w10:wrap anchorx="page" anchory="page"/>
              </v:group>
            </w:pict>
          </mc:Fallback>
        </mc:AlternateContent>
      </w:r>
    </w:p>
    <w:p w:rsidR="00A66D94" w:rsidRDefault="00A66D94">
      <w:pPr>
        <w:spacing w:before="6"/>
        <w:rPr>
          <w:rFonts w:ascii="Calibri" w:eastAsia="Calibri" w:hAnsi="Calibri" w:cs="Calibri"/>
          <w:sz w:val="17"/>
          <w:szCs w:val="17"/>
        </w:rPr>
      </w:pPr>
    </w:p>
    <w:p w:rsidR="00A66D94" w:rsidRDefault="003B177E">
      <w:pPr>
        <w:spacing w:before="60"/>
        <w:ind w:left="4771"/>
        <w:rPr>
          <w:rFonts w:ascii="Helvetica Neue" w:eastAsia="Helvetica Neue" w:hAnsi="Helvetica Neue" w:cs="Helvetica Neue"/>
          <w:sz w:val="21"/>
          <w:szCs w:val="21"/>
        </w:rPr>
      </w:pPr>
      <w:r>
        <w:rPr>
          <w:rFonts w:ascii="Helvetica Neue"/>
          <w:b/>
          <w:i/>
          <w:color w:val="FFFFFF"/>
          <w:sz w:val="21"/>
        </w:rPr>
        <w:t>R E S T R U C T U R E D   F O R   R E L E V A N C</w:t>
      </w:r>
      <w:r>
        <w:rPr>
          <w:rFonts w:ascii="Helvetica Neue"/>
          <w:b/>
          <w:i/>
          <w:color w:val="FFFFFF"/>
          <w:spacing w:val="-40"/>
          <w:sz w:val="21"/>
        </w:rPr>
        <w:t xml:space="preserve"> </w:t>
      </w:r>
      <w:r>
        <w:rPr>
          <w:rFonts w:ascii="Helvetica Neue"/>
          <w:b/>
          <w:i/>
          <w:color w:val="FFFFFF"/>
          <w:sz w:val="21"/>
        </w:rPr>
        <w:t>E</w:t>
      </w:r>
    </w:p>
    <w:p w:rsidR="00A66D94" w:rsidRDefault="00A66D94">
      <w:pPr>
        <w:rPr>
          <w:rFonts w:ascii="Helvetica Neue" w:eastAsia="Helvetica Neue" w:hAnsi="Helvetica Neue" w:cs="Helvetica Neue"/>
          <w:sz w:val="21"/>
          <w:szCs w:val="21"/>
        </w:rPr>
        <w:sectPr w:rsidR="00A66D94">
          <w:type w:val="continuous"/>
          <w:pgSz w:w="16840" w:h="11910" w:orient="landscape"/>
          <w:pgMar w:top="1100" w:right="1740" w:bottom="280" w:left="1140" w:header="720" w:footer="720" w:gutter="0"/>
          <w:cols w:space="720"/>
        </w:sect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3B177E">
      <w:pPr>
        <w:pStyle w:val="Heading1"/>
        <w:ind w:right="1520"/>
        <w:jc w:val="center"/>
        <w:rPr>
          <w:b w:val="0"/>
          <w:bCs w:val="0"/>
        </w:rPr>
      </w:pPr>
      <w:r>
        <w:rPr>
          <w:color w:val="231F20"/>
          <w:spacing w:val="6"/>
        </w:rPr>
        <w:t>ATTENDANCE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5"/>
        </w:rPr>
        <w:t>CERTIFICATE</w:t>
      </w:r>
    </w:p>
    <w:p w:rsidR="00A66D94" w:rsidRDefault="003B177E">
      <w:pPr>
        <w:pStyle w:val="BodyText"/>
        <w:spacing w:before="441"/>
        <w:ind w:right="1520"/>
        <w:jc w:val="center"/>
        <w:rPr>
          <w:i w:val="0"/>
        </w:rPr>
      </w:pPr>
      <w:r>
        <w:rPr>
          <w:color w:val="231F20"/>
          <w:spacing w:val="7"/>
        </w:rPr>
        <w:t>awarded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7"/>
        </w:rPr>
        <w:t>to:</w:t>
      </w:r>
    </w:p>
    <w:p w:rsidR="00A66D94" w:rsidRDefault="00A66D94">
      <w:pPr>
        <w:spacing w:before="9"/>
        <w:rPr>
          <w:rFonts w:ascii="Calibri" w:eastAsia="Calibri" w:hAnsi="Calibri" w:cs="Calibri"/>
          <w:i/>
          <w:sz w:val="32"/>
          <w:szCs w:val="32"/>
        </w:rPr>
      </w:pPr>
    </w:p>
    <w:p w:rsidR="00A66D94" w:rsidRDefault="003B177E">
      <w:pPr>
        <w:pStyle w:val="Heading2"/>
        <w:ind w:left="2132" w:right="1520"/>
        <w:jc w:val="center"/>
        <w:rPr>
          <w:b w:val="0"/>
          <w:bCs w:val="0"/>
        </w:rPr>
      </w:pPr>
      <w:r>
        <w:rPr>
          <w:color w:val="005AAA"/>
        </w:rPr>
        <w:t>Lungile</w:t>
      </w:r>
      <w:r>
        <w:rPr>
          <w:color w:val="005AAA"/>
          <w:spacing w:val="-4"/>
        </w:rPr>
        <w:t xml:space="preserve"> </w:t>
      </w:r>
      <w:r>
        <w:rPr>
          <w:color w:val="005AAA"/>
        </w:rPr>
        <w:t>Luthuli-Ngidi</w:t>
      </w:r>
    </w:p>
    <w:p w:rsidR="00A66D94" w:rsidRDefault="00A66D9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66D94" w:rsidRDefault="00A66D94">
      <w:pPr>
        <w:spacing w:before="1"/>
        <w:rPr>
          <w:rFonts w:ascii="Calibri" w:eastAsia="Calibri" w:hAnsi="Calibri" w:cs="Calibri"/>
          <w:b/>
          <w:bCs/>
          <w:sz w:val="23"/>
          <w:szCs w:val="23"/>
        </w:rPr>
      </w:pPr>
    </w:p>
    <w:p w:rsidR="00A66D94" w:rsidRDefault="003B177E">
      <w:pPr>
        <w:pStyle w:val="BodyText"/>
        <w:spacing w:before="45" w:line="283" w:lineRule="auto"/>
        <w:ind w:right="1520"/>
        <w:jc w:val="center"/>
        <w:rPr>
          <w:i w:val="0"/>
        </w:rPr>
      </w:pPr>
      <w:r>
        <w:rPr>
          <w:color w:val="231F20"/>
          <w:spacing w:val="4"/>
        </w:rPr>
        <w:t xml:space="preserve">For </w:t>
      </w:r>
      <w:r>
        <w:rPr>
          <w:color w:val="231F20"/>
          <w:spacing w:val="6"/>
        </w:rPr>
        <w:t xml:space="preserve">attending </w:t>
      </w:r>
      <w:r>
        <w:rPr>
          <w:color w:val="231F20"/>
          <w:spacing w:val="8"/>
        </w:rPr>
        <w:t xml:space="preserve">Community </w:t>
      </w:r>
      <w:r>
        <w:rPr>
          <w:color w:val="231F20"/>
          <w:spacing w:val="7"/>
        </w:rPr>
        <w:t xml:space="preserve">Engagement </w:t>
      </w:r>
      <w:r>
        <w:rPr>
          <w:color w:val="231F20"/>
          <w:spacing w:val="5"/>
        </w:rPr>
        <w:t xml:space="preserve">Workshop </w:t>
      </w:r>
      <w:r>
        <w:rPr>
          <w:color w:val="231F20"/>
          <w:spacing w:val="4"/>
        </w:rPr>
        <w:t xml:space="preserve">in Teaching </w:t>
      </w:r>
      <w:r>
        <w:rPr>
          <w:color w:val="231F20"/>
          <w:spacing w:val="6"/>
        </w:rPr>
        <w:t>and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9"/>
        </w:rPr>
        <w:t xml:space="preserve">Learning </w:t>
      </w:r>
      <w:r>
        <w:rPr>
          <w:color w:val="231F20"/>
          <w:spacing w:val="7"/>
        </w:rPr>
        <w:t>presented</w:t>
      </w:r>
    </w:p>
    <w:p w:rsidR="00A66D94" w:rsidRDefault="003B177E">
      <w:pPr>
        <w:pStyle w:val="BodyText"/>
        <w:spacing w:line="283" w:lineRule="auto"/>
        <w:ind w:left="3495" w:right="2851"/>
        <w:jc w:val="center"/>
        <w:rPr>
          <w:i w:val="0"/>
        </w:rPr>
      </w:pPr>
      <w:r>
        <w:rPr>
          <w:color w:val="231F20"/>
          <w:spacing w:val="4"/>
        </w:rPr>
        <w:t xml:space="preserve">by </w:t>
      </w:r>
      <w:r>
        <w:rPr>
          <w:color w:val="231F20"/>
          <w:spacing w:val="8"/>
        </w:rPr>
        <w:t xml:space="preserve">Community </w:t>
      </w:r>
      <w:r>
        <w:rPr>
          <w:color w:val="231F20"/>
          <w:spacing w:val="7"/>
        </w:rPr>
        <w:t xml:space="preserve">Engagement Unit, </w:t>
      </w:r>
      <w:r>
        <w:rPr>
          <w:color w:val="231F20"/>
          <w:spacing w:val="8"/>
        </w:rPr>
        <w:t xml:space="preserve">University </w:t>
      </w:r>
      <w:r>
        <w:rPr>
          <w:color w:val="231F20"/>
          <w:spacing w:val="4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8"/>
        </w:rPr>
        <w:t>Zululand</w:t>
      </w:r>
      <w:r>
        <w:rPr>
          <w:color w:val="231F20"/>
          <w:spacing w:val="9"/>
        </w:rPr>
        <w:t xml:space="preserve"> from</w:t>
      </w:r>
    </w:p>
    <w:p w:rsidR="00A66D94" w:rsidRDefault="003B177E">
      <w:pPr>
        <w:pStyle w:val="BodyText"/>
        <w:spacing w:line="390" w:lineRule="exact"/>
        <w:ind w:right="1520"/>
        <w:jc w:val="center"/>
        <w:rPr>
          <w:i w:val="0"/>
        </w:rPr>
      </w:pPr>
      <w:r>
        <w:rPr>
          <w:color w:val="231F20"/>
          <w:spacing w:val="4"/>
        </w:rPr>
        <w:t xml:space="preserve">27 </w:t>
      </w:r>
      <w:r>
        <w:rPr>
          <w:color w:val="231F20"/>
        </w:rPr>
        <w:t xml:space="preserve">- </w:t>
      </w:r>
      <w:r>
        <w:rPr>
          <w:color w:val="231F20"/>
          <w:spacing w:val="4"/>
        </w:rPr>
        <w:t xml:space="preserve">30 </w:t>
      </w:r>
      <w:r>
        <w:rPr>
          <w:color w:val="231F20"/>
          <w:spacing w:val="6"/>
        </w:rPr>
        <w:t>May</w:t>
      </w:r>
      <w:r>
        <w:rPr>
          <w:color w:val="231F20"/>
          <w:spacing w:val="69"/>
        </w:rPr>
        <w:t xml:space="preserve"> </w:t>
      </w:r>
      <w:r>
        <w:rPr>
          <w:color w:val="231F20"/>
          <w:spacing w:val="9"/>
        </w:rPr>
        <w:t>2019</w:t>
      </w: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sz w:val="20"/>
          <w:szCs w:val="20"/>
        </w:rPr>
        <w:sectPr w:rsidR="00A66D94">
          <w:pgSz w:w="16840" w:h="11910" w:orient="landscape"/>
          <w:pgMar w:top="1100" w:right="1740" w:bottom="280" w:left="1140" w:header="720" w:footer="720" w:gutter="0"/>
          <w:cols w:space="720"/>
        </w:sectPr>
      </w:pPr>
    </w:p>
    <w:p w:rsidR="00A66D94" w:rsidRDefault="00A66D94">
      <w:pPr>
        <w:spacing w:before="12"/>
        <w:rPr>
          <w:rFonts w:ascii="Calibri" w:eastAsia="Calibri" w:hAnsi="Calibri" w:cs="Calibri"/>
          <w:i/>
          <w:sz w:val="18"/>
          <w:szCs w:val="18"/>
        </w:rPr>
      </w:pPr>
    </w:p>
    <w:p w:rsidR="00A66D94" w:rsidRDefault="003B177E">
      <w:pPr>
        <w:spacing w:line="290" w:lineRule="exact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sz w:val="24"/>
        </w:rPr>
        <w:t xml:space="preserve">Prof </w:t>
      </w:r>
      <w:r>
        <w:rPr>
          <w:rFonts w:ascii="Calibri"/>
          <w:b/>
          <w:color w:val="231F20"/>
          <w:spacing w:val="-3"/>
          <w:sz w:val="24"/>
        </w:rPr>
        <w:t>VO</w:t>
      </w:r>
      <w:r>
        <w:rPr>
          <w:rFonts w:ascii="Calibri"/>
          <w:b/>
          <w:color w:val="231F20"/>
          <w:spacing w:val="-8"/>
          <w:sz w:val="24"/>
        </w:rPr>
        <w:t xml:space="preserve"> </w:t>
      </w:r>
      <w:r>
        <w:rPr>
          <w:rFonts w:ascii="Calibri"/>
          <w:b/>
          <w:color w:val="231F20"/>
          <w:sz w:val="24"/>
        </w:rPr>
        <w:t>Netshandama</w:t>
      </w:r>
    </w:p>
    <w:p w:rsidR="00A66D94" w:rsidRDefault="003B177E">
      <w:pPr>
        <w:spacing w:before="2" w:line="235" w:lineRule="auto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z w:val="24"/>
        </w:rPr>
        <w:t>Director: Community</w:t>
      </w:r>
      <w:r>
        <w:rPr>
          <w:rFonts w:ascii="Calibri"/>
          <w:color w:val="231F20"/>
          <w:spacing w:val="-27"/>
          <w:sz w:val="24"/>
        </w:rPr>
        <w:t xml:space="preserve"> </w:t>
      </w:r>
      <w:r>
        <w:rPr>
          <w:rFonts w:ascii="Calibri"/>
          <w:color w:val="231F20"/>
          <w:sz w:val="24"/>
        </w:rPr>
        <w:t>Engagement</w:t>
      </w:r>
      <w:r>
        <w:rPr>
          <w:rFonts w:ascii="Calibri"/>
          <w:color w:val="231F20"/>
          <w:w w:val="99"/>
          <w:sz w:val="24"/>
        </w:rPr>
        <w:t xml:space="preserve"> </w:t>
      </w:r>
      <w:r>
        <w:rPr>
          <w:rFonts w:ascii="Calibri"/>
          <w:color w:val="231F20"/>
          <w:sz w:val="24"/>
        </w:rPr>
        <w:t>University of</w:t>
      </w:r>
      <w:r>
        <w:rPr>
          <w:rFonts w:ascii="Calibri"/>
          <w:color w:val="231F20"/>
          <w:spacing w:val="-9"/>
          <w:sz w:val="24"/>
        </w:rPr>
        <w:t xml:space="preserve"> </w:t>
      </w:r>
      <w:r>
        <w:rPr>
          <w:rFonts w:ascii="Calibri"/>
          <w:color w:val="231F20"/>
          <w:spacing w:val="-3"/>
          <w:sz w:val="24"/>
        </w:rPr>
        <w:t>Venda</w:t>
      </w:r>
    </w:p>
    <w:p w:rsidR="00A66D94" w:rsidRDefault="003B177E">
      <w:pPr>
        <w:spacing w:before="12"/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A66D94" w:rsidRDefault="003B177E">
      <w:pPr>
        <w:spacing w:line="290" w:lineRule="exact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sz w:val="24"/>
        </w:rPr>
        <w:t>Mrs Mammusa</w:t>
      </w:r>
      <w:r>
        <w:rPr>
          <w:rFonts w:ascii="Calibri"/>
          <w:b/>
          <w:color w:val="231F20"/>
          <w:spacing w:val="-10"/>
          <w:sz w:val="24"/>
        </w:rPr>
        <w:t xml:space="preserve"> </w:t>
      </w:r>
      <w:r>
        <w:rPr>
          <w:rFonts w:ascii="Calibri"/>
          <w:b/>
          <w:color w:val="231F20"/>
          <w:sz w:val="24"/>
        </w:rPr>
        <w:t>Lekoa</w:t>
      </w:r>
    </w:p>
    <w:p w:rsidR="00A66D94" w:rsidRDefault="003B177E">
      <w:pPr>
        <w:spacing w:before="2" w:line="235" w:lineRule="auto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z w:val="24"/>
        </w:rPr>
        <w:t>Manager: Community</w:t>
      </w:r>
      <w:r>
        <w:rPr>
          <w:rFonts w:ascii="Calibri"/>
          <w:color w:val="231F20"/>
          <w:spacing w:val="-20"/>
          <w:sz w:val="24"/>
        </w:rPr>
        <w:t xml:space="preserve"> </w:t>
      </w:r>
      <w:r>
        <w:rPr>
          <w:rFonts w:ascii="Calibri"/>
          <w:color w:val="231F20"/>
          <w:sz w:val="24"/>
        </w:rPr>
        <w:t>Engagement</w:t>
      </w:r>
      <w:r>
        <w:rPr>
          <w:rFonts w:ascii="Calibri"/>
          <w:color w:val="231F20"/>
          <w:w w:val="99"/>
          <w:sz w:val="24"/>
        </w:rPr>
        <w:t xml:space="preserve"> </w:t>
      </w:r>
      <w:r>
        <w:rPr>
          <w:rFonts w:ascii="Calibri"/>
          <w:color w:val="231F20"/>
          <w:sz w:val="24"/>
        </w:rPr>
        <w:t>University of</w:t>
      </w:r>
      <w:r>
        <w:rPr>
          <w:rFonts w:ascii="Calibri"/>
          <w:color w:val="231F20"/>
          <w:spacing w:val="-20"/>
          <w:sz w:val="24"/>
        </w:rPr>
        <w:t xml:space="preserve"> </w:t>
      </w:r>
      <w:r>
        <w:rPr>
          <w:rFonts w:ascii="Calibri"/>
          <w:color w:val="231F20"/>
          <w:sz w:val="24"/>
        </w:rPr>
        <w:t>Zululand</w:t>
      </w:r>
    </w:p>
    <w:p w:rsidR="00A66D94" w:rsidRDefault="00A66D94">
      <w:pPr>
        <w:spacing w:line="235" w:lineRule="auto"/>
        <w:rPr>
          <w:rFonts w:ascii="Calibri" w:eastAsia="Calibri" w:hAnsi="Calibri" w:cs="Calibri"/>
          <w:sz w:val="24"/>
          <w:szCs w:val="24"/>
        </w:rPr>
        <w:sectPr w:rsidR="00A66D94">
          <w:type w:val="continuous"/>
          <w:pgSz w:w="16840" w:h="11910" w:orient="landscape"/>
          <w:pgMar w:top="1100" w:right="1740" w:bottom="280" w:left="1140" w:header="720" w:footer="720" w:gutter="0"/>
          <w:cols w:num="2" w:space="720" w:equalWidth="0">
            <w:col w:w="3420" w:space="6932"/>
            <w:col w:w="3608"/>
          </w:cols>
        </w:sectPr>
      </w:pPr>
    </w:p>
    <w:p w:rsidR="00A66D94" w:rsidRDefault="003B177E">
      <w:pPr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6400" behindDoc="1" locked="0" layoutInCell="1" allowOverlap="1" wp14:anchorId="2E3F87DE" wp14:editId="564C2EA8">
                <wp:simplePos x="0" y="0"/>
                <wp:positionH relativeFrom="page">
                  <wp:posOffset>450215</wp:posOffset>
                </wp:positionH>
                <wp:positionV relativeFrom="page">
                  <wp:posOffset>345440</wp:posOffset>
                </wp:positionV>
                <wp:extent cx="9794875" cy="6912610"/>
                <wp:effectExtent l="0" t="0" r="0" b="0"/>
                <wp:wrapNone/>
                <wp:docPr id="771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4875" cy="6912610"/>
                          <a:chOff x="709" y="544"/>
                          <a:chExt cx="15425" cy="10886"/>
                        </a:xfrm>
                      </wpg:grpSpPr>
                      <pic:pic xmlns:pic="http://schemas.openxmlformats.org/drawingml/2006/picture">
                        <pic:nvPicPr>
                          <pic:cNvPr id="772" name="Picture 848"/>
                          <pic:cNvPicPr>
                            <a:picLocks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896"/>
                            <a:ext cx="1714" cy="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3" name="Picture 847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716"/>
                            <a:ext cx="15406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74" name="Group 845"/>
                        <wpg:cNvGrpSpPr>
                          <a:grpSpLocks/>
                        </wpg:cNvGrpSpPr>
                        <wpg:grpSpPr bwMode="auto">
                          <a:xfrm>
                            <a:off x="4663" y="5794"/>
                            <a:ext cx="7524" cy="2"/>
                            <a:chOff x="4663" y="5794"/>
                            <a:chExt cx="7524" cy="2"/>
                          </a:xfrm>
                        </wpg:grpSpPr>
                        <wps:wsp>
                          <wps:cNvPr id="775" name="Freeform 846"/>
                          <wps:cNvSpPr>
                            <a:spLocks/>
                          </wps:cNvSpPr>
                          <wps:spPr bwMode="auto">
                            <a:xfrm>
                              <a:off x="4663" y="5794"/>
                              <a:ext cx="7524" cy="2"/>
                            </a:xfrm>
                            <a:custGeom>
                              <a:avLst/>
                              <a:gdLst>
                                <a:gd name="T0" fmla="+- 0 4663 4663"/>
                                <a:gd name="T1" fmla="*/ T0 w 7524"/>
                                <a:gd name="T2" fmla="+- 0 12186 4663"/>
                                <a:gd name="T3" fmla="*/ T2 w 75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24">
                                  <a:moveTo>
                                    <a:pt x="0" y="0"/>
                                  </a:moveTo>
                                  <a:lnTo>
                                    <a:pt x="7523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843"/>
                        <wpg:cNvGrpSpPr>
                          <a:grpSpLocks/>
                        </wpg:cNvGrpSpPr>
                        <wpg:grpSpPr bwMode="auto">
                          <a:xfrm>
                            <a:off x="4623" y="5794"/>
                            <a:ext cx="2" cy="2"/>
                            <a:chOff x="4623" y="5794"/>
                            <a:chExt cx="2" cy="2"/>
                          </a:xfrm>
                        </wpg:grpSpPr>
                        <wps:wsp>
                          <wps:cNvPr id="777" name="Freeform 844"/>
                          <wps:cNvSpPr>
                            <a:spLocks/>
                          </wps:cNvSpPr>
                          <wps:spPr bwMode="auto">
                            <a:xfrm>
                              <a:off x="4623" y="57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840"/>
                        <wpg:cNvGrpSpPr>
                          <a:grpSpLocks/>
                        </wpg:cNvGrpSpPr>
                        <wpg:grpSpPr bwMode="auto">
                          <a:xfrm>
                            <a:off x="12206" y="5794"/>
                            <a:ext cx="2" cy="2"/>
                            <a:chOff x="12206" y="5794"/>
                            <a:chExt cx="2" cy="2"/>
                          </a:xfrm>
                        </wpg:grpSpPr>
                        <wps:wsp>
                          <wps:cNvPr id="779" name="Freeform 842"/>
                          <wps:cNvSpPr>
                            <a:spLocks/>
                          </wps:cNvSpPr>
                          <wps:spPr bwMode="auto">
                            <a:xfrm>
                              <a:off x="12206" y="57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0" name="Picture 841"/>
                            <pic:cNvPicPr>
                              <a:picLocks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63" y="925"/>
                              <a:ext cx="1172" cy="11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81" name="Group 815"/>
                        <wpg:cNvGrpSpPr>
                          <a:grpSpLocks/>
                        </wpg:cNvGrpSpPr>
                        <wpg:grpSpPr bwMode="auto">
                          <a:xfrm>
                            <a:off x="14263" y="2552"/>
                            <a:ext cx="1417" cy="150"/>
                            <a:chOff x="14263" y="2552"/>
                            <a:chExt cx="1417" cy="150"/>
                          </a:xfrm>
                        </wpg:grpSpPr>
                        <wps:wsp>
                          <wps:cNvPr id="782" name="Freeform 839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354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263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263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357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357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297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4297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351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4351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4297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4297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4354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4354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91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94" y="149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34" y="122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838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423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384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384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415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415 14263"/>
                                <a:gd name="T17" fmla="*/ T16 w 1417"/>
                                <a:gd name="T18" fmla="+- 0 2635 2552"/>
                                <a:gd name="T19" fmla="*/ 2635 h 150"/>
                                <a:gd name="T20" fmla="+- 0 14415 14263"/>
                                <a:gd name="T21" fmla="*/ T20 w 1417"/>
                                <a:gd name="T22" fmla="+- 0 2615 2552"/>
                                <a:gd name="T23" fmla="*/ 2615 h 150"/>
                                <a:gd name="T24" fmla="+- 0 14414 14263"/>
                                <a:gd name="T25" fmla="*/ T24 w 1417"/>
                                <a:gd name="T26" fmla="+- 0 2597 2552"/>
                                <a:gd name="T27" fmla="*/ 2597 h 150"/>
                                <a:gd name="T28" fmla="+- 0 14414 14263"/>
                                <a:gd name="T29" fmla="*/ T28 w 1417"/>
                                <a:gd name="T30" fmla="+- 0 2592 2552"/>
                                <a:gd name="T31" fmla="*/ 2592 h 150"/>
                                <a:gd name="T32" fmla="+- 0 14445 14263"/>
                                <a:gd name="T33" fmla="*/ T32 w 1417"/>
                                <a:gd name="T34" fmla="+- 0 2592 2552"/>
                                <a:gd name="T35" fmla="*/ 2592 h 150"/>
                                <a:gd name="T36" fmla="+- 0 14423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60" y="2"/>
                                  </a:moveTo>
                                  <a:lnTo>
                                    <a:pt x="121" y="2"/>
                                  </a:lnTo>
                                  <a:lnTo>
                                    <a:pt x="121" y="149"/>
                                  </a:lnTo>
                                  <a:lnTo>
                                    <a:pt x="152" y="149"/>
                                  </a:lnTo>
                                  <a:lnTo>
                                    <a:pt x="152" y="83"/>
                                  </a:lnTo>
                                  <a:lnTo>
                                    <a:pt x="152" y="63"/>
                                  </a:lnTo>
                                  <a:lnTo>
                                    <a:pt x="151" y="45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82" y="40"/>
                                  </a:lnTo>
                                  <a:lnTo>
                                    <a:pt x="16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837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445 14263"/>
                                <a:gd name="T1" fmla="*/ T0 w 1417"/>
                                <a:gd name="T2" fmla="+- 0 2592 2552"/>
                                <a:gd name="T3" fmla="*/ 2592 h 150"/>
                                <a:gd name="T4" fmla="+- 0 14414 14263"/>
                                <a:gd name="T5" fmla="*/ T4 w 1417"/>
                                <a:gd name="T6" fmla="+- 0 2592 2552"/>
                                <a:gd name="T7" fmla="*/ 2592 h 150"/>
                                <a:gd name="T8" fmla="+- 0 14423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4432 14263"/>
                                <a:gd name="T13" fmla="*/ T12 w 1417"/>
                                <a:gd name="T14" fmla="+- 0 2629 2552"/>
                                <a:gd name="T15" fmla="*/ 2629 h 150"/>
                                <a:gd name="T16" fmla="+- 0 14472 14263"/>
                                <a:gd name="T17" fmla="*/ T16 w 1417"/>
                                <a:gd name="T18" fmla="+- 0 2701 2552"/>
                                <a:gd name="T19" fmla="*/ 2701 h 150"/>
                                <a:gd name="T20" fmla="+- 0 14507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4507 14263"/>
                                <a:gd name="T25" fmla="*/ T24 w 1417"/>
                                <a:gd name="T26" fmla="+- 0 2658 2552"/>
                                <a:gd name="T27" fmla="*/ 2658 h 150"/>
                                <a:gd name="T28" fmla="+- 0 14478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4470 14263"/>
                                <a:gd name="T33" fmla="*/ T32 w 1417"/>
                                <a:gd name="T34" fmla="+- 0 2640 2552"/>
                                <a:gd name="T35" fmla="*/ 2640 h 150"/>
                                <a:gd name="T36" fmla="+- 0 14462 14263"/>
                                <a:gd name="T37" fmla="*/ T36 w 1417"/>
                                <a:gd name="T38" fmla="+- 0 2622 2552"/>
                                <a:gd name="T39" fmla="*/ 2622 h 150"/>
                                <a:gd name="T40" fmla="+- 0 14445 14263"/>
                                <a:gd name="T41" fmla="*/ T40 w 1417"/>
                                <a:gd name="T42" fmla="+- 0 2592 2552"/>
                                <a:gd name="T43" fmla="*/ 259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82" y="40"/>
                                  </a:moveTo>
                                  <a:lnTo>
                                    <a:pt x="151" y="40"/>
                                  </a:lnTo>
                                  <a:lnTo>
                                    <a:pt x="160" y="59"/>
                                  </a:lnTo>
                                  <a:lnTo>
                                    <a:pt x="169" y="77"/>
                                  </a:lnTo>
                                  <a:lnTo>
                                    <a:pt x="209" y="149"/>
                                  </a:lnTo>
                                  <a:lnTo>
                                    <a:pt x="244" y="149"/>
                                  </a:lnTo>
                                  <a:lnTo>
                                    <a:pt x="244" y="106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07" y="88"/>
                                  </a:lnTo>
                                  <a:lnTo>
                                    <a:pt x="199" y="70"/>
                                  </a:lnTo>
                                  <a:lnTo>
                                    <a:pt x="18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836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507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476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476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4476 14263"/>
                                <a:gd name="T13" fmla="*/ T12 w 1417"/>
                                <a:gd name="T14" fmla="+- 0 2615 2552"/>
                                <a:gd name="T15" fmla="*/ 2615 h 150"/>
                                <a:gd name="T16" fmla="+- 0 14476 14263"/>
                                <a:gd name="T17" fmla="*/ T16 w 1417"/>
                                <a:gd name="T18" fmla="+- 0 2622 2552"/>
                                <a:gd name="T19" fmla="*/ 2622 h 150"/>
                                <a:gd name="T20" fmla="+- 0 14477 14263"/>
                                <a:gd name="T21" fmla="*/ T20 w 1417"/>
                                <a:gd name="T22" fmla="+- 0 2638 2552"/>
                                <a:gd name="T23" fmla="*/ 2638 h 150"/>
                                <a:gd name="T24" fmla="+- 0 14479 14263"/>
                                <a:gd name="T25" fmla="*/ T24 w 1417"/>
                                <a:gd name="T26" fmla="+- 0 2657 2552"/>
                                <a:gd name="T27" fmla="*/ 2657 h 150"/>
                                <a:gd name="T28" fmla="+- 0 14478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4507 14263"/>
                                <a:gd name="T33" fmla="*/ T32 w 1417"/>
                                <a:gd name="T34" fmla="+- 0 2658 2552"/>
                                <a:gd name="T35" fmla="*/ 2658 h 150"/>
                                <a:gd name="T36" fmla="+- 0 14507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244" y="2"/>
                                  </a:moveTo>
                                  <a:lnTo>
                                    <a:pt x="213" y="2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13" y="63"/>
                                  </a:lnTo>
                                  <a:lnTo>
                                    <a:pt x="213" y="70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16" y="105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44" y="106"/>
                                  </a:lnTo>
                                  <a:lnTo>
                                    <a:pt x="24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835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20 14263"/>
                                <a:gd name="T1" fmla="*/ T0 w 1417"/>
                                <a:gd name="T2" fmla="+- 0 2552 2552"/>
                                <a:gd name="T3" fmla="*/ 2552 h 150"/>
                                <a:gd name="T4" fmla="+- 0 14556 14263"/>
                                <a:gd name="T5" fmla="*/ T4 w 1417"/>
                                <a:gd name="T6" fmla="+- 0 2574 2552"/>
                                <a:gd name="T7" fmla="*/ 2574 h 150"/>
                                <a:gd name="T8" fmla="+- 0 14535 14263"/>
                                <a:gd name="T9" fmla="*/ T8 w 1417"/>
                                <a:gd name="T10" fmla="+- 0 2610 2552"/>
                                <a:gd name="T11" fmla="*/ 2610 h 150"/>
                                <a:gd name="T12" fmla="+- 0 14535 14263"/>
                                <a:gd name="T13" fmla="*/ T12 w 1417"/>
                                <a:gd name="T14" fmla="+- 0 2638 2552"/>
                                <a:gd name="T15" fmla="*/ 2638 h 150"/>
                                <a:gd name="T16" fmla="+- 0 14581 14263"/>
                                <a:gd name="T17" fmla="*/ T16 w 1417"/>
                                <a:gd name="T18" fmla="+- 0 2698 2552"/>
                                <a:gd name="T19" fmla="*/ 2698 h 150"/>
                                <a:gd name="T20" fmla="+- 0 14600 14263"/>
                                <a:gd name="T21" fmla="*/ T20 w 1417"/>
                                <a:gd name="T22" fmla="+- 0 2702 2552"/>
                                <a:gd name="T23" fmla="*/ 2702 h 150"/>
                                <a:gd name="T24" fmla="+- 0 14627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4647 14263"/>
                                <a:gd name="T29" fmla="*/ T28 w 1417"/>
                                <a:gd name="T30" fmla="+- 0 2699 2552"/>
                                <a:gd name="T31" fmla="*/ 2699 h 150"/>
                                <a:gd name="T32" fmla="+- 0 14661 14263"/>
                                <a:gd name="T33" fmla="*/ T32 w 1417"/>
                                <a:gd name="T34" fmla="+- 0 2695 2552"/>
                                <a:gd name="T35" fmla="*/ 2695 h 150"/>
                                <a:gd name="T36" fmla="+- 0 14662 14263"/>
                                <a:gd name="T37" fmla="*/ T36 w 1417"/>
                                <a:gd name="T38" fmla="+- 0 2676 2552"/>
                                <a:gd name="T39" fmla="*/ 2676 h 150"/>
                                <a:gd name="T40" fmla="+- 0 14615 14263"/>
                                <a:gd name="T41" fmla="*/ T40 w 1417"/>
                                <a:gd name="T42" fmla="+- 0 2676 2552"/>
                                <a:gd name="T43" fmla="*/ 2676 h 150"/>
                                <a:gd name="T44" fmla="+- 0 14593 14263"/>
                                <a:gd name="T45" fmla="*/ T44 w 1417"/>
                                <a:gd name="T46" fmla="+- 0 2671 2552"/>
                                <a:gd name="T47" fmla="*/ 2671 h 150"/>
                                <a:gd name="T48" fmla="+- 0 14577 14263"/>
                                <a:gd name="T49" fmla="*/ T48 w 1417"/>
                                <a:gd name="T50" fmla="+- 0 2658 2552"/>
                                <a:gd name="T51" fmla="*/ 2658 h 150"/>
                                <a:gd name="T52" fmla="+- 0 14569 14263"/>
                                <a:gd name="T53" fmla="*/ T52 w 1417"/>
                                <a:gd name="T54" fmla="+- 0 2637 2552"/>
                                <a:gd name="T55" fmla="*/ 2637 h 150"/>
                                <a:gd name="T56" fmla="+- 0 14573 14263"/>
                                <a:gd name="T57" fmla="*/ T56 w 1417"/>
                                <a:gd name="T58" fmla="+- 0 2609 2552"/>
                                <a:gd name="T59" fmla="*/ 2609 h 150"/>
                                <a:gd name="T60" fmla="+- 0 14584 14263"/>
                                <a:gd name="T61" fmla="*/ T60 w 1417"/>
                                <a:gd name="T62" fmla="+- 0 2591 2552"/>
                                <a:gd name="T63" fmla="*/ 2591 h 150"/>
                                <a:gd name="T64" fmla="+- 0 14601 14263"/>
                                <a:gd name="T65" fmla="*/ T64 w 1417"/>
                                <a:gd name="T66" fmla="+- 0 2582 2552"/>
                                <a:gd name="T67" fmla="*/ 2582 h 150"/>
                                <a:gd name="T68" fmla="+- 0 14630 14263"/>
                                <a:gd name="T69" fmla="*/ T68 w 1417"/>
                                <a:gd name="T70" fmla="+- 0 2581 2552"/>
                                <a:gd name="T71" fmla="*/ 2581 h 150"/>
                                <a:gd name="T72" fmla="+- 0 14647 14263"/>
                                <a:gd name="T73" fmla="*/ T72 w 1417"/>
                                <a:gd name="T74" fmla="+- 0 2581 2552"/>
                                <a:gd name="T75" fmla="*/ 2581 h 150"/>
                                <a:gd name="T76" fmla="+- 0 14658 14263"/>
                                <a:gd name="T77" fmla="*/ T76 w 1417"/>
                                <a:gd name="T78" fmla="+- 0 2559 2552"/>
                                <a:gd name="T79" fmla="*/ 2559 h 150"/>
                                <a:gd name="T80" fmla="+- 0 14643 14263"/>
                                <a:gd name="T81" fmla="*/ T80 w 1417"/>
                                <a:gd name="T82" fmla="+- 0 2555 2552"/>
                                <a:gd name="T83" fmla="*/ 2555 h 150"/>
                                <a:gd name="T84" fmla="+- 0 14620 14263"/>
                                <a:gd name="T85" fmla="*/ T84 w 1417"/>
                                <a:gd name="T86" fmla="+- 0 2552 2552"/>
                                <a:gd name="T87" fmla="*/ 255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357" y="0"/>
                                  </a:moveTo>
                                  <a:lnTo>
                                    <a:pt x="293" y="22"/>
                                  </a:lnTo>
                                  <a:lnTo>
                                    <a:pt x="272" y="58"/>
                                  </a:lnTo>
                                  <a:lnTo>
                                    <a:pt x="272" y="86"/>
                                  </a:lnTo>
                                  <a:lnTo>
                                    <a:pt x="318" y="146"/>
                                  </a:lnTo>
                                  <a:lnTo>
                                    <a:pt x="337" y="150"/>
                                  </a:lnTo>
                                  <a:lnTo>
                                    <a:pt x="364" y="149"/>
                                  </a:lnTo>
                                  <a:lnTo>
                                    <a:pt x="384" y="147"/>
                                  </a:lnTo>
                                  <a:lnTo>
                                    <a:pt x="398" y="143"/>
                                  </a:lnTo>
                                  <a:lnTo>
                                    <a:pt x="399" y="124"/>
                                  </a:lnTo>
                                  <a:lnTo>
                                    <a:pt x="352" y="124"/>
                                  </a:lnTo>
                                  <a:lnTo>
                                    <a:pt x="330" y="119"/>
                                  </a:lnTo>
                                  <a:lnTo>
                                    <a:pt x="314" y="106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310" y="57"/>
                                  </a:lnTo>
                                  <a:lnTo>
                                    <a:pt x="321" y="39"/>
                                  </a:lnTo>
                                  <a:lnTo>
                                    <a:pt x="338" y="30"/>
                                  </a:lnTo>
                                  <a:lnTo>
                                    <a:pt x="367" y="29"/>
                                  </a:lnTo>
                                  <a:lnTo>
                                    <a:pt x="384" y="29"/>
                                  </a:lnTo>
                                  <a:lnTo>
                                    <a:pt x="395" y="7"/>
                                  </a:lnTo>
                                  <a:lnTo>
                                    <a:pt x="380" y="3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834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63 14263"/>
                                <a:gd name="T1" fmla="*/ T0 w 1417"/>
                                <a:gd name="T2" fmla="+- 0 2617 2552"/>
                                <a:gd name="T3" fmla="*/ 2617 h 150"/>
                                <a:gd name="T4" fmla="+- 0 14608 14263"/>
                                <a:gd name="T5" fmla="*/ T4 w 1417"/>
                                <a:gd name="T6" fmla="+- 0 2617 2552"/>
                                <a:gd name="T7" fmla="*/ 2617 h 150"/>
                                <a:gd name="T8" fmla="+- 0 14608 14263"/>
                                <a:gd name="T9" fmla="*/ T8 w 1417"/>
                                <a:gd name="T10" fmla="+- 0 2643 2552"/>
                                <a:gd name="T11" fmla="*/ 2643 h 150"/>
                                <a:gd name="T12" fmla="+- 0 14631 14263"/>
                                <a:gd name="T13" fmla="*/ T12 w 1417"/>
                                <a:gd name="T14" fmla="+- 0 2643 2552"/>
                                <a:gd name="T15" fmla="*/ 2643 h 150"/>
                                <a:gd name="T16" fmla="+- 0 14631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628 14263"/>
                                <a:gd name="T21" fmla="*/ T20 w 1417"/>
                                <a:gd name="T22" fmla="+- 0 2675 2552"/>
                                <a:gd name="T23" fmla="*/ 2675 h 150"/>
                                <a:gd name="T24" fmla="+- 0 14622 14263"/>
                                <a:gd name="T25" fmla="*/ T24 w 1417"/>
                                <a:gd name="T26" fmla="+- 0 2676 2552"/>
                                <a:gd name="T27" fmla="*/ 2676 h 150"/>
                                <a:gd name="T28" fmla="+- 0 14662 14263"/>
                                <a:gd name="T29" fmla="*/ T28 w 1417"/>
                                <a:gd name="T30" fmla="+- 0 2676 2552"/>
                                <a:gd name="T31" fmla="*/ 2676 h 150"/>
                                <a:gd name="T32" fmla="+- 0 14663 14263"/>
                                <a:gd name="T33" fmla="*/ T32 w 1417"/>
                                <a:gd name="T34" fmla="+- 0 2617 2552"/>
                                <a:gd name="T35" fmla="*/ 261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400" y="65"/>
                                  </a:moveTo>
                                  <a:lnTo>
                                    <a:pt x="345" y="65"/>
                                  </a:lnTo>
                                  <a:lnTo>
                                    <a:pt x="345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68" y="122"/>
                                  </a:lnTo>
                                  <a:lnTo>
                                    <a:pt x="365" y="123"/>
                                  </a:lnTo>
                                  <a:lnTo>
                                    <a:pt x="359" y="124"/>
                                  </a:lnTo>
                                  <a:lnTo>
                                    <a:pt x="399" y="124"/>
                                  </a:lnTo>
                                  <a:lnTo>
                                    <a:pt x="40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833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47 14263"/>
                                <a:gd name="T1" fmla="*/ T0 w 1417"/>
                                <a:gd name="T2" fmla="+- 0 2581 2552"/>
                                <a:gd name="T3" fmla="*/ 2581 h 150"/>
                                <a:gd name="T4" fmla="+- 0 14630 14263"/>
                                <a:gd name="T5" fmla="*/ T4 w 1417"/>
                                <a:gd name="T6" fmla="+- 0 2581 2552"/>
                                <a:gd name="T7" fmla="*/ 2581 h 150"/>
                                <a:gd name="T8" fmla="+- 0 14646 14263"/>
                                <a:gd name="T9" fmla="*/ T8 w 1417"/>
                                <a:gd name="T10" fmla="+- 0 2584 2552"/>
                                <a:gd name="T11" fmla="*/ 2584 h 150"/>
                                <a:gd name="T12" fmla="+- 0 14647 14263"/>
                                <a:gd name="T13" fmla="*/ T12 w 1417"/>
                                <a:gd name="T14" fmla="+- 0 2581 2552"/>
                                <a:gd name="T15" fmla="*/ 258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384" y="29"/>
                                  </a:moveTo>
                                  <a:lnTo>
                                    <a:pt x="367" y="29"/>
                                  </a:lnTo>
                                  <a:lnTo>
                                    <a:pt x="383" y="32"/>
                                  </a:lnTo>
                                  <a:lnTo>
                                    <a:pt x="38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832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77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728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683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718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728 14263"/>
                                <a:gd name="T17" fmla="*/ T16 w 1417"/>
                                <a:gd name="T18" fmla="+- 0 2663 2552"/>
                                <a:gd name="T19" fmla="*/ 2663 h 150"/>
                                <a:gd name="T20" fmla="+- 0 14806 14263"/>
                                <a:gd name="T21" fmla="*/ T20 w 1417"/>
                                <a:gd name="T22" fmla="+- 0 2663 2552"/>
                                <a:gd name="T23" fmla="*/ 2663 h 150"/>
                                <a:gd name="T24" fmla="+- 0 14798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733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4744 14263"/>
                                <a:gd name="T33" fmla="*/ T32 w 1417"/>
                                <a:gd name="T34" fmla="+- 0 2598 2552"/>
                                <a:gd name="T35" fmla="*/ 2598 h 150"/>
                                <a:gd name="T36" fmla="+- 0 14746 14263"/>
                                <a:gd name="T37" fmla="*/ T36 w 1417"/>
                                <a:gd name="T38" fmla="+- 0 2588 2552"/>
                                <a:gd name="T39" fmla="*/ 2588 h 150"/>
                                <a:gd name="T40" fmla="+- 0 14748 14263"/>
                                <a:gd name="T41" fmla="*/ T40 w 1417"/>
                                <a:gd name="T42" fmla="+- 0 2579 2552"/>
                                <a:gd name="T43" fmla="*/ 2579 h 150"/>
                                <a:gd name="T44" fmla="+- 0 14780 14263"/>
                                <a:gd name="T45" fmla="*/ T44 w 1417"/>
                                <a:gd name="T46" fmla="+- 0 2579 2552"/>
                                <a:gd name="T47" fmla="*/ 2579 h 150"/>
                                <a:gd name="T48" fmla="+- 0 14772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09" y="2"/>
                                  </a:moveTo>
                                  <a:lnTo>
                                    <a:pt x="465" y="2"/>
                                  </a:lnTo>
                                  <a:lnTo>
                                    <a:pt x="420" y="149"/>
                                  </a:lnTo>
                                  <a:lnTo>
                                    <a:pt x="455" y="149"/>
                                  </a:lnTo>
                                  <a:lnTo>
                                    <a:pt x="465" y="111"/>
                                  </a:lnTo>
                                  <a:lnTo>
                                    <a:pt x="543" y="111"/>
                                  </a:lnTo>
                                  <a:lnTo>
                                    <a:pt x="535" y="87"/>
                                  </a:lnTo>
                                  <a:lnTo>
                                    <a:pt x="470" y="87"/>
                                  </a:lnTo>
                                  <a:lnTo>
                                    <a:pt x="481" y="46"/>
                                  </a:lnTo>
                                  <a:lnTo>
                                    <a:pt x="483" y="36"/>
                                  </a:lnTo>
                                  <a:lnTo>
                                    <a:pt x="485" y="27"/>
                                  </a:lnTo>
                                  <a:lnTo>
                                    <a:pt x="517" y="27"/>
                                  </a:lnTo>
                                  <a:lnTo>
                                    <a:pt x="50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831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806 14263"/>
                                <a:gd name="T1" fmla="*/ T0 w 1417"/>
                                <a:gd name="T2" fmla="+- 0 2663 2552"/>
                                <a:gd name="T3" fmla="*/ 2663 h 150"/>
                                <a:gd name="T4" fmla="+- 0 14770 14263"/>
                                <a:gd name="T5" fmla="*/ T4 w 1417"/>
                                <a:gd name="T6" fmla="+- 0 2663 2552"/>
                                <a:gd name="T7" fmla="*/ 2663 h 150"/>
                                <a:gd name="T8" fmla="+- 0 14782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818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806 14263"/>
                                <a:gd name="T17" fmla="*/ T16 w 1417"/>
                                <a:gd name="T18" fmla="+- 0 2663 2552"/>
                                <a:gd name="T19" fmla="*/ 266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43" y="111"/>
                                  </a:moveTo>
                                  <a:lnTo>
                                    <a:pt x="507" y="111"/>
                                  </a:lnTo>
                                  <a:lnTo>
                                    <a:pt x="519" y="149"/>
                                  </a:lnTo>
                                  <a:lnTo>
                                    <a:pt x="555" y="149"/>
                                  </a:lnTo>
                                  <a:lnTo>
                                    <a:pt x="543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830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780 14263"/>
                                <a:gd name="T1" fmla="*/ T0 w 1417"/>
                                <a:gd name="T2" fmla="+- 0 2579 2552"/>
                                <a:gd name="T3" fmla="*/ 2579 h 150"/>
                                <a:gd name="T4" fmla="+- 0 14749 14263"/>
                                <a:gd name="T5" fmla="*/ T4 w 1417"/>
                                <a:gd name="T6" fmla="+- 0 2579 2552"/>
                                <a:gd name="T7" fmla="*/ 2579 h 150"/>
                                <a:gd name="T8" fmla="+- 0 14751 14263"/>
                                <a:gd name="T9" fmla="*/ T8 w 1417"/>
                                <a:gd name="T10" fmla="+- 0 2588 2552"/>
                                <a:gd name="T11" fmla="*/ 2588 h 150"/>
                                <a:gd name="T12" fmla="+- 0 14754 14263"/>
                                <a:gd name="T13" fmla="*/ T12 w 1417"/>
                                <a:gd name="T14" fmla="+- 0 2599 2552"/>
                                <a:gd name="T15" fmla="*/ 2599 h 150"/>
                                <a:gd name="T16" fmla="+- 0 14756 14263"/>
                                <a:gd name="T17" fmla="*/ T16 w 1417"/>
                                <a:gd name="T18" fmla="+- 0 2607 2552"/>
                                <a:gd name="T19" fmla="*/ 2607 h 150"/>
                                <a:gd name="T20" fmla="+- 0 14765 14263"/>
                                <a:gd name="T21" fmla="*/ T20 w 1417"/>
                                <a:gd name="T22" fmla="+- 0 2639 2552"/>
                                <a:gd name="T23" fmla="*/ 2639 h 150"/>
                                <a:gd name="T24" fmla="+- 0 14798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780 14263"/>
                                <a:gd name="T29" fmla="*/ T28 w 1417"/>
                                <a:gd name="T30" fmla="+- 0 2579 2552"/>
                                <a:gd name="T31" fmla="*/ 2579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17" y="27"/>
                                  </a:moveTo>
                                  <a:lnTo>
                                    <a:pt x="486" y="27"/>
                                  </a:lnTo>
                                  <a:lnTo>
                                    <a:pt x="488" y="36"/>
                                  </a:lnTo>
                                  <a:lnTo>
                                    <a:pt x="491" y="47"/>
                                  </a:lnTo>
                                  <a:lnTo>
                                    <a:pt x="493" y="55"/>
                                  </a:lnTo>
                                  <a:lnTo>
                                    <a:pt x="502" y="87"/>
                                  </a:lnTo>
                                  <a:lnTo>
                                    <a:pt x="535" y="87"/>
                                  </a:lnTo>
                                  <a:lnTo>
                                    <a:pt x="51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829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16 14263"/>
                                <a:gd name="T1" fmla="*/ T0 w 1417"/>
                                <a:gd name="T2" fmla="+- 0 2552 2552"/>
                                <a:gd name="T3" fmla="*/ 2552 h 150"/>
                                <a:gd name="T4" fmla="+- 0 14852 14263"/>
                                <a:gd name="T5" fmla="*/ T4 w 1417"/>
                                <a:gd name="T6" fmla="+- 0 2574 2552"/>
                                <a:gd name="T7" fmla="*/ 2574 h 150"/>
                                <a:gd name="T8" fmla="+- 0 14831 14263"/>
                                <a:gd name="T9" fmla="*/ T8 w 1417"/>
                                <a:gd name="T10" fmla="+- 0 2610 2552"/>
                                <a:gd name="T11" fmla="*/ 2610 h 150"/>
                                <a:gd name="T12" fmla="+- 0 14832 14263"/>
                                <a:gd name="T13" fmla="*/ T12 w 1417"/>
                                <a:gd name="T14" fmla="+- 0 2638 2552"/>
                                <a:gd name="T15" fmla="*/ 2638 h 150"/>
                                <a:gd name="T16" fmla="+- 0 14877 14263"/>
                                <a:gd name="T17" fmla="*/ T16 w 1417"/>
                                <a:gd name="T18" fmla="+- 0 2698 2552"/>
                                <a:gd name="T19" fmla="*/ 2698 h 150"/>
                                <a:gd name="T20" fmla="+- 0 14896 14263"/>
                                <a:gd name="T21" fmla="*/ T20 w 1417"/>
                                <a:gd name="T22" fmla="+- 0 2702 2552"/>
                                <a:gd name="T23" fmla="*/ 2702 h 150"/>
                                <a:gd name="T24" fmla="+- 0 14923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4944 14263"/>
                                <a:gd name="T29" fmla="*/ T28 w 1417"/>
                                <a:gd name="T30" fmla="+- 0 2699 2552"/>
                                <a:gd name="T31" fmla="*/ 2699 h 150"/>
                                <a:gd name="T32" fmla="+- 0 14957 14263"/>
                                <a:gd name="T33" fmla="*/ T32 w 1417"/>
                                <a:gd name="T34" fmla="+- 0 2695 2552"/>
                                <a:gd name="T35" fmla="*/ 2695 h 150"/>
                                <a:gd name="T36" fmla="+- 0 14958 14263"/>
                                <a:gd name="T37" fmla="*/ T36 w 1417"/>
                                <a:gd name="T38" fmla="+- 0 2676 2552"/>
                                <a:gd name="T39" fmla="*/ 2676 h 150"/>
                                <a:gd name="T40" fmla="+- 0 14911 14263"/>
                                <a:gd name="T41" fmla="*/ T40 w 1417"/>
                                <a:gd name="T42" fmla="+- 0 2676 2552"/>
                                <a:gd name="T43" fmla="*/ 2676 h 150"/>
                                <a:gd name="T44" fmla="+- 0 14889 14263"/>
                                <a:gd name="T45" fmla="*/ T44 w 1417"/>
                                <a:gd name="T46" fmla="+- 0 2671 2552"/>
                                <a:gd name="T47" fmla="*/ 2671 h 150"/>
                                <a:gd name="T48" fmla="+- 0 14873 14263"/>
                                <a:gd name="T49" fmla="*/ T48 w 1417"/>
                                <a:gd name="T50" fmla="+- 0 2658 2552"/>
                                <a:gd name="T51" fmla="*/ 2658 h 150"/>
                                <a:gd name="T52" fmla="+- 0 14865 14263"/>
                                <a:gd name="T53" fmla="*/ T52 w 1417"/>
                                <a:gd name="T54" fmla="+- 0 2637 2552"/>
                                <a:gd name="T55" fmla="*/ 2637 h 150"/>
                                <a:gd name="T56" fmla="+- 0 14869 14263"/>
                                <a:gd name="T57" fmla="*/ T56 w 1417"/>
                                <a:gd name="T58" fmla="+- 0 2609 2552"/>
                                <a:gd name="T59" fmla="*/ 2609 h 150"/>
                                <a:gd name="T60" fmla="+- 0 14880 14263"/>
                                <a:gd name="T61" fmla="*/ T60 w 1417"/>
                                <a:gd name="T62" fmla="+- 0 2591 2552"/>
                                <a:gd name="T63" fmla="*/ 2591 h 150"/>
                                <a:gd name="T64" fmla="+- 0 14897 14263"/>
                                <a:gd name="T65" fmla="*/ T64 w 1417"/>
                                <a:gd name="T66" fmla="+- 0 2582 2552"/>
                                <a:gd name="T67" fmla="*/ 2582 h 150"/>
                                <a:gd name="T68" fmla="+- 0 14926 14263"/>
                                <a:gd name="T69" fmla="*/ T68 w 1417"/>
                                <a:gd name="T70" fmla="+- 0 2581 2552"/>
                                <a:gd name="T71" fmla="*/ 2581 h 150"/>
                                <a:gd name="T72" fmla="+- 0 14943 14263"/>
                                <a:gd name="T73" fmla="*/ T72 w 1417"/>
                                <a:gd name="T74" fmla="+- 0 2581 2552"/>
                                <a:gd name="T75" fmla="*/ 2581 h 150"/>
                                <a:gd name="T76" fmla="+- 0 14955 14263"/>
                                <a:gd name="T77" fmla="*/ T76 w 1417"/>
                                <a:gd name="T78" fmla="+- 0 2559 2552"/>
                                <a:gd name="T79" fmla="*/ 2559 h 150"/>
                                <a:gd name="T80" fmla="+- 0 14939 14263"/>
                                <a:gd name="T81" fmla="*/ T80 w 1417"/>
                                <a:gd name="T82" fmla="+- 0 2555 2552"/>
                                <a:gd name="T83" fmla="*/ 2555 h 150"/>
                                <a:gd name="T84" fmla="+- 0 14916 14263"/>
                                <a:gd name="T85" fmla="*/ T84 w 1417"/>
                                <a:gd name="T86" fmla="+- 0 2552 2552"/>
                                <a:gd name="T87" fmla="*/ 255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53" y="0"/>
                                  </a:moveTo>
                                  <a:lnTo>
                                    <a:pt x="589" y="22"/>
                                  </a:lnTo>
                                  <a:lnTo>
                                    <a:pt x="568" y="58"/>
                                  </a:lnTo>
                                  <a:lnTo>
                                    <a:pt x="569" y="86"/>
                                  </a:lnTo>
                                  <a:lnTo>
                                    <a:pt x="614" y="146"/>
                                  </a:lnTo>
                                  <a:lnTo>
                                    <a:pt x="633" y="150"/>
                                  </a:lnTo>
                                  <a:lnTo>
                                    <a:pt x="660" y="149"/>
                                  </a:lnTo>
                                  <a:lnTo>
                                    <a:pt x="681" y="147"/>
                                  </a:lnTo>
                                  <a:lnTo>
                                    <a:pt x="694" y="143"/>
                                  </a:lnTo>
                                  <a:lnTo>
                                    <a:pt x="695" y="124"/>
                                  </a:lnTo>
                                  <a:lnTo>
                                    <a:pt x="648" y="124"/>
                                  </a:lnTo>
                                  <a:lnTo>
                                    <a:pt x="626" y="119"/>
                                  </a:lnTo>
                                  <a:lnTo>
                                    <a:pt x="610" y="106"/>
                                  </a:lnTo>
                                  <a:lnTo>
                                    <a:pt x="602" y="85"/>
                                  </a:lnTo>
                                  <a:lnTo>
                                    <a:pt x="606" y="57"/>
                                  </a:lnTo>
                                  <a:lnTo>
                                    <a:pt x="617" y="39"/>
                                  </a:lnTo>
                                  <a:lnTo>
                                    <a:pt x="634" y="30"/>
                                  </a:lnTo>
                                  <a:lnTo>
                                    <a:pt x="663" y="29"/>
                                  </a:lnTo>
                                  <a:lnTo>
                                    <a:pt x="680" y="29"/>
                                  </a:lnTo>
                                  <a:lnTo>
                                    <a:pt x="692" y="7"/>
                                  </a:lnTo>
                                  <a:lnTo>
                                    <a:pt x="676" y="3"/>
                                  </a:lnTo>
                                  <a:lnTo>
                                    <a:pt x="6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828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59 14263"/>
                                <a:gd name="T1" fmla="*/ T0 w 1417"/>
                                <a:gd name="T2" fmla="+- 0 2617 2552"/>
                                <a:gd name="T3" fmla="*/ 2617 h 150"/>
                                <a:gd name="T4" fmla="+- 0 14905 14263"/>
                                <a:gd name="T5" fmla="*/ T4 w 1417"/>
                                <a:gd name="T6" fmla="+- 0 2617 2552"/>
                                <a:gd name="T7" fmla="*/ 2617 h 150"/>
                                <a:gd name="T8" fmla="+- 0 14905 14263"/>
                                <a:gd name="T9" fmla="*/ T8 w 1417"/>
                                <a:gd name="T10" fmla="+- 0 2643 2552"/>
                                <a:gd name="T11" fmla="*/ 2643 h 150"/>
                                <a:gd name="T12" fmla="+- 0 14927 14263"/>
                                <a:gd name="T13" fmla="*/ T12 w 1417"/>
                                <a:gd name="T14" fmla="+- 0 2643 2552"/>
                                <a:gd name="T15" fmla="*/ 2643 h 150"/>
                                <a:gd name="T16" fmla="+- 0 14927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925 14263"/>
                                <a:gd name="T21" fmla="*/ T20 w 1417"/>
                                <a:gd name="T22" fmla="+- 0 2675 2552"/>
                                <a:gd name="T23" fmla="*/ 2675 h 150"/>
                                <a:gd name="T24" fmla="+- 0 14919 14263"/>
                                <a:gd name="T25" fmla="*/ T24 w 1417"/>
                                <a:gd name="T26" fmla="+- 0 2676 2552"/>
                                <a:gd name="T27" fmla="*/ 2676 h 150"/>
                                <a:gd name="T28" fmla="+- 0 14958 14263"/>
                                <a:gd name="T29" fmla="*/ T28 w 1417"/>
                                <a:gd name="T30" fmla="+- 0 2676 2552"/>
                                <a:gd name="T31" fmla="*/ 2676 h 150"/>
                                <a:gd name="T32" fmla="+- 0 14959 14263"/>
                                <a:gd name="T33" fmla="*/ T32 w 1417"/>
                                <a:gd name="T34" fmla="+- 0 2617 2552"/>
                                <a:gd name="T35" fmla="*/ 261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96" y="65"/>
                                  </a:moveTo>
                                  <a:lnTo>
                                    <a:pt x="642" y="65"/>
                                  </a:lnTo>
                                  <a:lnTo>
                                    <a:pt x="642" y="91"/>
                                  </a:lnTo>
                                  <a:lnTo>
                                    <a:pt x="664" y="91"/>
                                  </a:lnTo>
                                  <a:lnTo>
                                    <a:pt x="664" y="122"/>
                                  </a:lnTo>
                                  <a:lnTo>
                                    <a:pt x="662" y="123"/>
                                  </a:lnTo>
                                  <a:lnTo>
                                    <a:pt x="656" y="124"/>
                                  </a:lnTo>
                                  <a:lnTo>
                                    <a:pt x="695" y="124"/>
                                  </a:lnTo>
                                  <a:lnTo>
                                    <a:pt x="69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827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43 14263"/>
                                <a:gd name="T1" fmla="*/ T0 w 1417"/>
                                <a:gd name="T2" fmla="+- 0 2581 2552"/>
                                <a:gd name="T3" fmla="*/ 2581 h 150"/>
                                <a:gd name="T4" fmla="+- 0 14926 14263"/>
                                <a:gd name="T5" fmla="*/ T4 w 1417"/>
                                <a:gd name="T6" fmla="+- 0 2581 2552"/>
                                <a:gd name="T7" fmla="*/ 2581 h 150"/>
                                <a:gd name="T8" fmla="+- 0 14942 14263"/>
                                <a:gd name="T9" fmla="*/ T8 w 1417"/>
                                <a:gd name="T10" fmla="+- 0 2584 2552"/>
                                <a:gd name="T11" fmla="*/ 2584 h 150"/>
                                <a:gd name="T12" fmla="+- 0 14943 14263"/>
                                <a:gd name="T13" fmla="*/ T12 w 1417"/>
                                <a:gd name="T14" fmla="+- 0 2581 2552"/>
                                <a:gd name="T15" fmla="*/ 258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80" y="29"/>
                                  </a:moveTo>
                                  <a:lnTo>
                                    <a:pt x="663" y="29"/>
                                  </a:lnTo>
                                  <a:lnTo>
                                    <a:pt x="679" y="32"/>
                                  </a:lnTo>
                                  <a:lnTo>
                                    <a:pt x="68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826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081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990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990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084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084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5023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5023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5078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5078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5023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5023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5081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5081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818" y="2"/>
                                  </a:moveTo>
                                  <a:lnTo>
                                    <a:pt x="727" y="2"/>
                                  </a:lnTo>
                                  <a:lnTo>
                                    <a:pt x="727" y="149"/>
                                  </a:lnTo>
                                  <a:lnTo>
                                    <a:pt x="821" y="149"/>
                                  </a:lnTo>
                                  <a:lnTo>
                                    <a:pt x="821" y="122"/>
                                  </a:lnTo>
                                  <a:lnTo>
                                    <a:pt x="760" y="122"/>
                                  </a:lnTo>
                                  <a:lnTo>
                                    <a:pt x="760" y="87"/>
                                  </a:lnTo>
                                  <a:lnTo>
                                    <a:pt x="815" y="87"/>
                                  </a:lnTo>
                                  <a:lnTo>
                                    <a:pt x="815" y="60"/>
                                  </a:lnTo>
                                  <a:lnTo>
                                    <a:pt x="760" y="60"/>
                                  </a:lnTo>
                                  <a:lnTo>
                                    <a:pt x="760" y="29"/>
                                  </a:lnTo>
                                  <a:lnTo>
                                    <a:pt x="818" y="29"/>
                                  </a:lnTo>
                                  <a:lnTo>
                                    <a:pt x="81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825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16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117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108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139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142 14263"/>
                                <a:gd name="T17" fmla="*/ T16 w 1417"/>
                                <a:gd name="T18" fmla="+- 0 2641 2552"/>
                                <a:gd name="T19" fmla="*/ 2641 h 150"/>
                                <a:gd name="T20" fmla="+- 0 15142 14263"/>
                                <a:gd name="T21" fmla="*/ T20 w 1417"/>
                                <a:gd name="T22" fmla="+- 0 2626 2552"/>
                                <a:gd name="T23" fmla="*/ 2626 h 150"/>
                                <a:gd name="T24" fmla="+- 0 15144 14263"/>
                                <a:gd name="T25" fmla="*/ T24 w 1417"/>
                                <a:gd name="T26" fmla="+- 0 2585 2552"/>
                                <a:gd name="T27" fmla="*/ 2585 h 150"/>
                                <a:gd name="T28" fmla="+- 0 15145 14263"/>
                                <a:gd name="T29" fmla="*/ T28 w 1417"/>
                                <a:gd name="T30" fmla="+- 0 2584 2552"/>
                                <a:gd name="T31" fmla="*/ 2584 h 150"/>
                                <a:gd name="T32" fmla="+- 0 15171 14263"/>
                                <a:gd name="T33" fmla="*/ T32 w 1417"/>
                                <a:gd name="T34" fmla="+- 0 2584 2552"/>
                                <a:gd name="T35" fmla="*/ 2584 h 150"/>
                                <a:gd name="T36" fmla="+- 0 15162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899" y="2"/>
                                  </a:moveTo>
                                  <a:lnTo>
                                    <a:pt x="854" y="2"/>
                                  </a:lnTo>
                                  <a:lnTo>
                                    <a:pt x="845" y="149"/>
                                  </a:lnTo>
                                  <a:lnTo>
                                    <a:pt x="876" y="149"/>
                                  </a:lnTo>
                                  <a:lnTo>
                                    <a:pt x="879" y="89"/>
                                  </a:lnTo>
                                  <a:lnTo>
                                    <a:pt x="879" y="74"/>
                                  </a:lnTo>
                                  <a:lnTo>
                                    <a:pt x="881" y="33"/>
                                  </a:lnTo>
                                  <a:lnTo>
                                    <a:pt x="882" y="32"/>
                                  </a:lnTo>
                                  <a:lnTo>
                                    <a:pt x="908" y="32"/>
                                  </a:lnTo>
                                  <a:lnTo>
                                    <a:pt x="89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824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264 14263"/>
                                <a:gd name="T1" fmla="*/ T0 w 1417"/>
                                <a:gd name="T2" fmla="+- 0 2584 2552"/>
                                <a:gd name="T3" fmla="*/ 2584 h 150"/>
                                <a:gd name="T4" fmla="+- 0 15235 14263"/>
                                <a:gd name="T5" fmla="*/ T4 w 1417"/>
                                <a:gd name="T6" fmla="+- 0 2584 2552"/>
                                <a:gd name="T7" fmla="*/ 2584 h 150"/>
                                <a:gd name="T8" fmla="+- 0 15235 14263"/>
                                <a:gd name="T9" fmla="*/ T8 w 1417"/>
                                <a:gd name="T10" fmla="+- 0 2605 2552"/>
                                <a:gd name="T11" fmla="*/ 2605 h 150"/>
                                <a:gd name="T12" fmla="+- 0 15235 14263"/>
                                <a:gd name="T13" fmla="*/ T12 w 1417"/>
                                <a:gd name="T14" fmla="+- 0 2626 2552"/>
                                <a:gd name="T15" fmla="*/ 2626 h 150"/>
                                <a:gd name="T16" fmla="+- 0 15236 14263"/>
                                <a:gd name="T17" fmla="*/ T16 w 1417"/>
                                <a:gd name="T18" fmla="+- 0 2645 2552"/>
                                <a:gd name="T19" fmla="*/ 2645 h 150"/>
                                <a:gd name="T20" fmla="+- 0 15238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5271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5264 14263"/>
                                <a:gd name="T29" fmla="*/ T28 w 1417"/>
                                <a:gd name="T30" fmla="+- 0 2584 2552"/>
                                <a:gd name="T31" fmla="*/ 258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001" y="32"/>
                                  </a:moveTo>
                                  <a:lnTo>
                                    <a:pt x="972" y="32"/>
                                  </a:lnTo>
                                  <a:lnTo>
                                    <a:pt x="972" y="53"/>
                                  </a:lnTo>
                                  <a:lnTo>
                                    <a:pt x="972" y="74"/>
                                  </a:lnTo>
                                  <a:lnTo>
                                    <a:pt x="973" y="93"/>
                                  </a:lnTo>
                                  <a:lnTo>
                                    <a:pt x="975" y="149"/>
                                  </a:lnTo>
                                  <a:lnTo>
                                    <a:pt x="1008" y="149"/>
                                  </a:lnTo>
                                  <a:lnTo>
                                    <a:pt x="100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823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171 14263"/>
                                <a:gd name="T1" fmla="*/ T0 w 1417"/>
                                <a:gd name="T2" fmla="+- 0 2584 2552"/>
                                <a:gd name="T3" fmla="*/ 2584 h 150"/>
                                <a:gd name="T4" fmla="+- 0 15145 14263"/>
                                <a:gd name="T5" fmla="*/ T4 w 1417"/>
                                <a:gd name="T6" fmla="+- 0 2584 2552"/>
                                <a:gd name="T7" fmla="*/ 2584 h 150"/>
                                <a:gd name="T8" fmla="+- 0 15149 14263"/>
                                <a:gd name="T9" fmla="*/ T8 w 1417"/>
                                <a:gd name="T10" fmla="+- 0 2604 2552"/>
                                <a:gd name="T11" fmla="*/ 2604 h 150"/>
                                <a:gd name="T12" fmla="+- 0 15153 14263"/>
                                <a:gd name="T13" fmla="*/ T12 w 1417"/>
                                <a:gd name="T14" fmla="+- 0 2624 2552"/>
                                <a:gd name="T15" fmla="*/ 2624 h 150"/>
                                <a:gd name="T16" fmla="+- 0 15174 14263"/>
                                <a:gd name="T17" fmla="*/ T16 w 1417"/>
                                <a:gd name="T18" fmla="+- 0 2699 2552"/>
                                <a:gd name="T19" fmla="*/ 2699 h 150"/>
                                <a:gd name="T20" fmla="+- 0 15200 14263"/>
                                <a:gd name="T21" fmla="*/ T20 w 1417"/>
                                <a:gd name="T22" fmla="+- 0 2699 2552"/>
                                <a:gd name="T23" fmla="*/ 2699 h 150"/>
                                <a:gd name="T24" fmla="+- 0 15213 14263"/>
                                <a:gd name="T25" fmla="*/ T24 w 1417"/>
                                <a:gd name="T26" fmla="+- 0 2656 2552"/>
                                <a:gd name="T27" fmla="*/ 2656 h 150"/>
                                <a:gd name="T28" fmla="+- 0 15189 14263"/>
                                <a:gd name="T29" fmla="*/ T28 w 1417"/>
                                <a:gd name="T30" fmla="+- 0 2656 2552"/>
                                <a:gd name="T31" fmla="*/ 2656 h 150"/>
                                <a:gd name="T32" fmla="+- 0 15185 14263"/>
                                <a:gd name="T33" fmla="*/ T32 w 1417"/>
                                <a:gd name="T34" fmla="+- 0 2636 2552"/>
                                <a:gd name="T35" fmla="*/ 2636 h 150"/>
                                <a:gd name="T36" fmla="+- 0 15180 14263"/>
                                <a:gd name="T37" fmla="*/ T36 w 1417"/>
                                <a:gd name="T38" fmla="+- 0 2617 2552"/>
                                <a:gd name="T39" fmla="*/ 2617 h 150"/>
                                <a:gd name="T40" fmla="+- 0 15171 14263"/>
                                <a:gd name="T41" fmla="*/ T40 w 1417"/>
                                <a:gd name="T42" fmla="+- 0 2584 2552"/>
                                <a:gd name="T43" fmla="*/ 258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908" y="32"/>
                                  </a:moveTo>
                                  <a:lnTo>
                                    <a:pt x="882" y="32"/>
                                  </a:lnTo>
                                  <a:lnTo>
                                    <a:pt x="886" y="52"/>
                                  </a:lnTo>
                                  <a:lnTo>
                                    <a:pt x="890" y="72"/>
                                  </a:lnTo>
                                  <a:lnTo>
                                    <a:pt x="911" y="147"/>
                                  </a:lnTo>
                                  <a:lnTo>
                                    <a:pt x="937" y="147"/>
                                  </a:lnTo>
                                  <a:lnTo>
                                    <a:pt x="950" y="104"/>
                                  </a:lnTo>
                                  <a:lnTo>
                                    <a:pt x="926" y="104"/>
                                  </a:lnTo>
                                  <a:lnTo>
                                    <a:pt x="922" y="84"/>
                                  </a:lnTo>
                                  <a:lnTo>
                                    <a:pt x="917" y="65"/>
                                  </a:lnTo>
                                  <a:lnTo>
                                    <a:pt x="90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822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263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219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203 14263"/>
                                <a:gd name="T9" fmla="*/ T8 w 1417"/>
                                <a:gd name="T10" fmla="+- 0 2603 2552"/>
                                <a:gd name="T11" fmla="*/ 2603 h 150"/>
                                <a:gd name="T12" fmla="+- 0 15198 14263"/>
                                <a:gd name="T13" fmla="*/ T12 w 1417"/>
                                <a:gd name="T14" fmla="+- 0 2622 2552"/>
                                <a:gd name="T15" fmla="*/ 2622 h 150"/>
                                <a:gd name="T16" fmla="+- 0 15193 14263"/>
                                <a:gd name="T17" fmla="*/ T16 w 1417"/>
                                <a:gd name="T18" fmla="+- 0 2642 2552"/>
                                <a:gd name="T19" fmla="*/ 2642 h 150"/>
                                <a:gd name="T20" fmla="+- 0 15189 14263"/>
                                <a:gd name="T21" fmla="*/ T20 w 1417"/>
                                <a:gd name="T22" fmla="+- 0 2656 2552"/>
                                <a:gd name="T23" fmla="*/ 2656 h 150"/>
                                <a:gd name="T24" fmla="+- 0 15213 14263"/>
                                <a:gd name="T25" fmla="*/ T24 w 1417"/>
                                <a:gd name="T26" fmla="+- 0 2656 2552"/>
                                <a:gd name="T27" fmla="*/ 2656 h 150"/>
                                <a:gd name="T28" fmla="+- 0 15218 14263"/>
                                <a:gd name="T29" fmla="*/ T28 w 1417"/>
                                <a:gd name="T30" fmla="+- 0 2641 2552"/>
                                <a:gd name="T31" fmla="*/ 2641 h 150"/>
                                <a:gd name="T32" fmla="+- 0 15224 14263"/>
                                <a:gd name="T33" fmla="*/ T32 w 1417"/>
                                <a:gd name="T34" fmla="+- 0 2623 2552"/>
                                <a:gd name="T35" fmla="*/ 2623 h 150"/>
                                <a:gd name="T36" fmla="+- 0 15229 14263"/>
                                <a:gd name="T37" fmla="*/ T36 w 1417"/>
                                <a:gd name="T38" fmla="+- 0 2603 2552"/>
                                <a:gd name="T39" fmla="*/ 2603 h 150"/>
                                <a:gd name="T40" fmla="+- 0 15235 14263"/>
                                <a:gd name="T41" fmla="*/ T40 w 1417"/>
                                <a:gd name="T42" fmla="+- 0 2584 2552"/>
                                <a:gd name="T43" fmla="*/ 2584 h 150"/>
                                <a:gd name="T44" fmla="+- 0 15264 14263"/>
                                <a:gd name="T45" fmla="*/ T44 w 1417"/>
                                <a:gd name="T46" fmla="+- 0 2584 2552"/>
                                <a:gd name="T47" fmla="*/ 2584 h 150"/>
                                <a:gd name="T48" fmla="+- 0 15263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000" y="2"/>
                                  </a:moveTo>
                                  <a:lnTo>
                                    <a:pt x="956" y="2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935" y="70"/>
                                  </a:lnTo>
                                  <a:lnTo>
                                    <a:pt x="930" y="90"/>
                                  </a:lnTo>
                                  <a:lnTo>
                                    <a:pt x="926" y="104"/>
                                  </a:lnTo>
                                  <a:lnTo>
                                    <a:pt x="950" y="104"/>
                                  </a:lnTo>
                                  <a:lnTo>
                                    <a:pt x="955" y="89"/>
                                  </a:lnTo>
                                  <a:lnTo>
                                    <a:pt x="961" y="71"/>
                                  </a:lnTo>
                                  <a:lnTo>
                                    <a:pt x="966" y="51"/>
                                  </a:lnTo>
                                  <a:lnTo>
                                    <a:pt x="972" y="32"/>
                                  </a:lnTo>
                                  <a:lnTo>
                                    <a:pt x="1001" y="32"/>
                                  </a:lnTo>
                                  <a:lnTo>
                                    <a:pt x="100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821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39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301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301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395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395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5334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5334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5389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5389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5334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5334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5392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5392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129" y="2"/>
                                  </a:moveTo>
                                  <a:lnTo>
                                    <a:pt x="1038" y="2"/>
                                  </a:lnTo>
                                  <a:lnTo>
                                    <a:pt x="1038" y="149"/>
                                  </a:lnTo>
                                  <a:lnTo>
                                    <a:pt x="1132" y="149"/>
                                  </a:lnTo>
                                  <a:lnTo>
                                    <a:pt x="1132" y="122"/>
                                  </a:lnTo>
                                  <a:lnTo>
                                    <a:pt x="1071" y="122"/>
                                  </a:lnTo>
                                  <a:lnTo>
                                    <a:pt x="1071" y="87"/>
                                  </a:lnTo>
                                  <a:lnTo>
                                    <a:pt x="1126" y="87"/>
                                  </a:lnTo>
                                  <a:lnTo>
                                    <a:pt x="1126" y="60"/>
                                  </a:lnTo>
                                  <a:lnTo>
                                    <a:pt x="1071" y="60"/>
                                  </a:lnTo>
                                  <a:lnTo>
                                    <a:pt x="1071" y="29"/>
                                  </a:lnTo>
                                  <a:lnTo>
                                    <a:pt x="1129" y="29"/>
                                  </a:lnTo>
                                  <a:lnTo>
                                    <a:pt x="112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820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461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422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422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453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453 14263"/>
                                <a:gd name="T17" fmla="*/ T16 w 1417"/>
                                <a:gd name="T18" fmla="+- 0 2635 2552"/>
                                <a:gd name="T19" fmla="*/ 2635 h 150"/>
                                <a:gd name="T20" fmla="+- 0 15452 14263"/>
                                <a:gd name="T21" fmla="*/ T20 w 1417"/>
                                <a:gd name="T22" fmla="+- 0 2615 2552"/>
                                <a:gd name="T23" fmla="*/ 2615 h 150"/>
                                <a:gd name="T24" fmla="+- 0 15452 14263"/>
                                <a:gd name="T25" fmla="*/ T24 w 1417"/>
                                <a:gd name="T26" fmla="+- 0 2597 2552"/>
                                <a:gd name="T27" fmla="*/ 2597 h 150"/>
                                <a:gd name="T28" fmla="+- 0 15452 14263"/>
                                <a:gd name="T29" fmla="*/ T28 w 1417"/>
                                <a:gd name="T30" fmla="+- 0 2592 2552"/>
                                <a:gd name="T31" fmla="*/ 2592 h 150"/>
                                <a:gd name="T32" fmla="+- 0 15483 14263"/>
                                <a:gd name="T33" fmla="*/ T32 w 1417"/>
                                <a:gd name="T34" fmla="+- 0 2592 2552"/>
                                <a:gd name="T35" fmla="*/ 2592 h 150"/>
                                <a:gd name="T36" fmla="+- 0 15461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198" y="2"/>
                                  </a:moveTo>
                                  <a:lnTo>
                                    <a:pt x="1159" y="2"/>
                                  </a:lnTo>
                                  <a:lnTo>
                                    <a:pt x="1159" y="149"/>
                                  </a:lnTo>
                                  <a:lnTo>
                                    <a:pt x="1190" y="149"/>
                                  </a:lnTo>
                                  <a:lnTo>
                                    <a:pt x="1190" y="83"/>
                                  </a:lnTo>
                                  <a:lnTo>
                                    <a:pt x="1189" y="63"/>
                                  </a:lnTo>
                                  <a:lnTo>
                                    <a:pt x="1189" y="45"/>
                                  </a:lnTo>
                                  <a:lnTo>
                                    <a:pt x="1189" y="40"/>
                                  </a:lnTo>
                                  <a:lnTo>
                                    <a:pt x="1220" y="40"/>
                                  </a:lnTo>
                                  <a:lnTo>
                                    <a:pt x="119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819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483 14263"/>
                                <a:gd name="T1" fmla="*/ T0 w 1417"/>
                                <a:gd name="T2" fmla="+- 0 2592 2552"/>
                                <a:gd name="T3" fmla="*/ 2592 h 150"/>
                                <a:gd name="T4" fmla="+- 0 15452 14263"/>
                                <a:gd name="T5" fmla="*/ T4 w 1417"/>
                                <a:gd name="T6" fmla="+- 0 2592 2552"/>
                                <a:gd name="T7" fmla="*/ 2592 h 150"/>
                                <a:gd name="T8" fmla="+- 0 15460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5470 14263"/>
                                <a:gd name="T13" fmla="*/ T12 w 1417"/>
                                <a:gd name="T14" fmla="+- 0 2629 2552"/>
                                <a:gd name="T15" fmla="*/ 2629 h 150"/>
                                <a:gd name="T16" fmla="+- 0 15509 14263"/>
                                <a:gd name="T17" fmla="*/ T16 w 1417"/>
                                <a:gd name="T18" fmla="+- 0 2701 2552"/>
                                <a:gd name="T19" fmla="*/ 2701 h 150"/>
                                <a:gd name="T20" fmla="+- 0 15544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5544 14263"/>
                                <a:gd name="T25" fmla="*/ T24 w 1417"/>
                                <a:gd name="T26" fmla="+- 0 2658 2552"/>
                                <a:gd name="T27" fmla="*/ 2658 h 150"/>
                                <a:gd name="T28" fmla="+- 0 15516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5508 14263"/>
                                <a:gd name="T33" fmla="*/ T32 w 1417"/>
                                <a:gd name="T34" fmla="+- 0 2640 2552"/>
                                <a:gd name="T35" fmla="*/ 2640 h 150"/>
                                <a:gd name="T36" fmla="+- 0 15499 14263"/>
                                <a:gd name="T37" fmla="*/ T36 w 1417"/>
                                <a:gd name="T38" fmla="+- 0 2622 2552"/>
                                <a:gd name="T39" fmla="*/ 2622 h 150"/>
                                <a:gd name="T40" fmla="+- 0 15483 14263"/>
                                <a:gd name="T41" fmla="*/ T40 w 1417"/>
                                <a:gd name="T42" fmla="+- 0 2592 2552"/>
                                <a:gd name="T43" fmla="*/ 259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220" y="40"/>
                                  </a:moveTo>
                                  <a:lnTo>
                                    <a:pt x="1189" y="40"/>
                                  </a:lnTo>
                                  <a:lnTo>
                                    <a:pt x="1197" y="59"/>
                                  </a:lnTo>
                                  <a:lnTo>
                                    <a:pt x="1207" y="77"/>
                                  </a:lnTo>
                                  <a:lnTo>
                                    <a:pt x="1246" y="149"/>
                                  </a:lnTo>
                                  <a:lnTo>
                                    <a:pt x="1281" y="149"/>
                                  </a:lnTo>
                                  <a:lnTo>
                                    <a:pt x="1281" y="106"/>
                                  </a:lnTo>
                                  <a:lnTo>
                                    <a:pt x="1253" y="106"/>
                                  </a:lnTo>
                                  <a:lnTo>
                                    <a:pt x="1245" y="88"/>
                                  </a:lnTo>
                                  <a:lnTo>
                                    <a:pt x="1236" y="70"/>
                                  </a:lnTo>
                                  <a:lnTo>
                                    <a:pt x="12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818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544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514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514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5514 14263"/>
                                <a:gd name="T13" fmla="*/ T12 w 1417"/>
                                <a:gd name="T14" fmla="+- 0 2615 2552"/>
                                <a:gd name="T15" fmla="*/ 2615 h 150"/>
                                <a:gd name="T16" fmla="+- 0 15514 14263"/>
                                <a:gd name="T17" fmla="*/ T16 w 1417"/>
                                <a:gd name="T18" fmla="+- 0 2622 2552"/>
                                <a:gd name="T19" fmla="*/ 2622 h 150"/>
                                <a:gd name="T20" fmla="+- 0 15515 14263"/>
                                <a:gd name="T21" fmla="*/ T20 w 1417"/>
                                <a:gd name="T22" fmla="+- 0 2638 2552"/>
                                <a:gd name="T23" fmla="*/ 2638 h 150"/>
                                <a:gd name="T24" fmla="+- 0 15516 14263"/>
                                <a:gd name="T25" fmla="*/ T24 w 1417"/>
                                <a:gd name="T26" fmla="+- 0 2657 2552"/>
                                <a:gd name="T27" fmla="*/ 2657 h 150"/>
                                <a:gd name="T28" fmla="+- 0 15516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5544 14263"/>
                                <a:gd name="T33" fmla="*/ T32 w 1417"/>
                                <a:gd name="T34" fmla="+- 0 2658 2552"/>
                                <a:gd name="T35" fmla="*/ 2658 h 150"/>
                                <a:gd name="T36" fmla="+- 0 15544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281" y="2"/>
                                  </a:moveTo>
                                  <a:lnTo>
                                    <a:pt x="1251" y="2"/>
                                  </a:lnTo>
                                  <a:lnTo>
                                    <a:pt x="1251" y="59"/>
                                  </a:lnTo>
                                  <a:lnTo>
                                    <a:pt x="1251" y="63"/>
                                  </a:lnTo>
                                  <a:lnTo>
                                    <a:pt x="1251" y="70"/>
                                  </a:lnTo>
                                  <a:lnTo>
                                    <a:pt x="1252" y="86"/>
                                  </a:lnTo>
                                  <a:lnTo>
                                    <a:pt x="1253" y="105"/>
                                  </a:lnTo>
                                  <a:lnTo>
                                    <a:pt x="1253" y="106"/>
                                  </a:lnTo>
                                  <a:lnTo>
                                    <a:pt x="1281" y="106"/>
                                  </a:lnTo>
                                  <a:lnTo>
                                    <a:pt x="128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817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640 14263"/>
                                <a:gd name="T1" fmla="*/ T0 w 1417"/>
                                <a:gd name="T2" fmla="+- 0 2582 2552"/>
                                <a:gd name="T3" fmla="*/ 2582 h 150"/>
                                <a:gd name="T4" fmla="+- 0 15606 14263"/>
                                <a:gd name="T5" fmla="*/ T4 w 1417"/>
                                <a:gd name="T6" fmla="+- 0 2582 2552"/>
                                <a:gd name="T7" fmla="*/ 2582 h 150"/>
                                <a:gd name="T8" fmla="+- 0 15606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640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640 14263"/>
                                <a:gd name="T17" fmla="*/ T16 w 1417"/>
                                <a:gd name="T18" fmla="+- 0 2582 2552"/>
                                <a:gd name="T19" fmla="*/ 258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377" y="30"/>
                                  </a:moveTo>
                                  <a:lnTo>
                                    <a:pt x="1343" y="30"/>
                                  </a:lnTo>
                                  <a:lnTo>
                                    <a:pt x="1343" y="149"/>
                                  </a:lnTo>
                                  <a:lnTo>
                                    <a:pt x="1377" y="149"/>
                                  </a:lnTo>
                                  <a:lnTo>
                                    <a:pt x="137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816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680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567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567 14263"/>
                                <a:gd name="T9" fmla="*/ T8 w 1417"/>
                                <a:gd name="T10" fmla="+- 0 2582 2552"/>
                                <a:gd name="T11" fmla="*/ 2582 h 150"/>
                                <a:gd name="T12" fmla="+- 0 15680 14263"/>
                                <a:gd name="T13" fmla="*/ T12 w 1417"/>
                                <a:gd name="T14" fmla="+- 0 2582 2552"/>
                                <a:gd name="T15" fmla="*/ 2582 h 150"/>
                                <a:gd name="T16" fmla="+- 0 15680 14263"/>
                                <a:gd name="T17" fmla="*/ T16 w 1417"/>
                                <a:gd name="T18" fmla="+- 0 2554 2552"/>
                                <a:gd name="T1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417" y="2"/>
                                  </a:moveTo>
                                  <a:lnTo>
                                    <a:pt x="1304" y="2"/>
                                  </a:lnTo>
                                  <a:lnTo>
                                    <a:pt x="1304" y="30"/>
                                  </a:lnTo>
                                  <a:lnTo>
                                    <a:pt x="1417" y="30"/>
                                  </a:lnTo>
                                  <a:lnTo>
                                    <a:pt x="14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791"/>
                        <wpg:cNvGrpSpPr>
                          <a:grpSpLocks/>
                        </wpg:cNvGrpSpPr>
                        <wpg:grpSpPr bwMode="auto">
                          <a:xfrm>
                            <a:off x="14264" y="2324"/>
                            <a:ext cx="1416" cy="190"/>
                            <a:chOff x="14264" y="2324"/>
                            <a:chExt cx="1416" cy="190"/>
                          </a:xfrm>
                        </wpg:grpSpPr>
                        <wps:wsp>
                          <wps:cNvPr id="807" name="Freeform 814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52 14264"/>
                                <a:gd name="T1" fmla="*/ T0 w 1416"/>
                                <a:gd name="T2" fmla="+- 0 2324 2324"/>
                                <a:gd name="T3" fmla="*/ 2324 h 190"/>
                                <a:gd name="T4" fmla="+- 0 14294 14264"/>
                                <a:gd name="T5" fmla="*/ T4 w 1416"/>
                                <a:gd name="T6" fmla="+- 0 2345 2324"/>
                                <a:gd name="T7" fmla="*/ 2345 h 190"/>
                                <a:gd name="T8" fmla="+- 0 14264 14264"/>
                                <a:gd name="T9" fmla="*/ T8 w 1416"/>
                                <a:gd name="T10" fmla="+- 0 2405 2324"/>
                                <a:gd name="T11" fmla="*/ 2405 h 190"/>
                                <a:gd name="T12" fmla="+- 0 14266 14264"/>
                                <a:gd name="T13" fmla="*/ T12 w 1416"/>
                                <a:gd name="T14" fmla="+- 0 2433 2324"/>
                                <a:gd name="T15" fmla="*/ 2433 h 190"/>
                                <a:gd name="T16" fmla="+- 0 14292 14264"/>
                                <a:gd name="T17" fmla="*/ T16 w 1416"/>
                                <a:gd name="T18" fmla="+- 0 2493 2324"/>
                                <a:gd name="T19" fmla="*/ 2493 h 190"/>
                                <a:gd name="T20" fmla="+- 0 14358 14264"/>
                                <a:gd name="T21" fmla="*/ T20 w 1416"/>
                                <a:gd name="T22" fmla="+- 0 2512 2324"/>
                                <a:gd name="T23" fmla="*/ 2512 h 190"/>
                                <a:gd name="T24" fmla="+- 0 14378 14264"/>
                                <a:gd name="T25" fmla="*/ T24 w 1416"/>
                                <a:gd name="T26" fmla="+- 0 2509 2324"/>
                                <a:gd name="T27" fmla="*/ 2509 h 190"/>
                                <a:gd name="T28" fmla="+- 0 14388 14264"/>
                                <a:gd name="T29" fmla="*/ T28 w 1416"/>
                                <a:gd name="T30" fmla="+- 0 2506 2324"/>
                                <a:gd name="T31" fmla="*/ 2506 h 190"/>
                                <a:gd name="T32" fmla="+- 0 14385 14264"/>
                                <a:gd name="T33" fmla="*/ T32 w 1416"/>
                                <a:gd name="T34" fmla="+- 0 2479 2324"/>
                                <a:gd name="T35" fmla="*/ 2479 h 190"/>
                                <a:gd name="T36" fmla="+- 0 14353 14264"/>
                                <a:gd name="T37" fmla="*/ T36 w 1416"/>
                                <a:gd name="T38" fmla="+- 0 2479 2324"/>
                                <a:gd name="T39" fmla="*/ 2479 h 190"/>
                                <a:gd name="T40" fmla="+- 0 14331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4315 14264"/>
                                <a:gd name="T45" fmla="*/ T44 w 1416"/>
                                <a:gd name="T46" fmla="+- 0 2462 2324"/>
                                <a:gd name="T47" fmla="*/ 2462 h 190"/>
                                <a:gd name="T48" fmla="+- 0 14305 14264"/>
                                <a:gd name="T49" fmla="*/ T48 w 1416"/>
                                <a:gd name="T50" fmla="+- 0 2443 2324"/>
                                <a:gd name="T51" fmla="*/ 2443 h 190"/>
                                <a:gd name="T52" fmla="+- 0 14306 14264"/>
                                <a:gd name="T53" fmla="*/ T52 w 1416"/>
                                <a:gd name="T54" fmla="+- 0 2410 2324"/>
                                <a:gd name="T55" fmla="*/ 2410 h 190"/>
                                <a:gd name="T56" fmla="+- 0 14352 14264"/>
                                <a:gd name="T57" fmla="*/ T56 w 1416"/>
                                <a:gd name="T58" fmla="+- 0 2358 2324"/>
                                <a:gd name="T59" fmla="*/ 2358 h 190"/>
                                <a:gd name="T60" fmla="+- 0 14385 14264"/>
                                <a:gd name="T61" fmla="*/ T60 w 1416"/>
                                <a:gd name="T62" fmla="+- 0 2358 2324"/>
                                <a:gd name="T63" fmla="*/ 2358 h 190"/>
                                <a:gd name="T64" fmla="+- 0 14391 14264"/>
                                <a:gd name="T65" fmla="*/ T64 w 1416"/>
                                <a:gd name="T66" fmla="+- 0 2332 2324"/>
                                <a:gd name="T67" fmla="*/ 2332 h 190"/>
                                <a:gd name="T68" fmla="+- 0 14376 14264"/>
                                <a:gd name="T69" fmla="*/ T68 w 1416"/>
                                <a:gd name="T70" fmla="+- 0 2326 2324"/>
                                <a:gd name="T71" fmla="*/ 2326 h 190"/>
                                <a:gd name="T72" fmla="+- 0 14352 14264"/>
                                <a:gd name="T73" fmla="*/ T72 w 1416"/>
                                <a:gd name="T74" fmla="+- 0 2324 2324"/>
                                <a:gd name="T75" fmla="*/ 23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88" y="0"/>
                                  </a:moveTo>
                                  <a:lnTo>
                                    <a:pt x="30" y="2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28" y="169"/>
                                  </a:lnTo>
                                  <a:lnTo>
                                    <a:pt x="94" y="188"/>
                                  </a:lnTo>
                                  <a:lnTo>
                                    <a:pt x="114" y="185"/>
                                  </a:lnTo>
                                  <a:lnTo>
                                    <a:pt x="124" y="182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89" y="155"/>
                                  </a:lnTo>
                                  <a:lnTo>
                                    <a:pt x="67" y="151"/>
                                  </a:lnTo>
                                  <a:lnTo>
                                    <a:pt x="51" y="138"/>
                                  </a:lnTo>
                                  <a:lnTo>
                                    <a:pt x="41" y="119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121" y="34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813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84 14264"/>
                                <a:gd name="T1" fmla="*/ T0 w 1416"/>
                                <a:gd name="T2" fmla="+- 0 2473 2324"/>
                                <a:gd name="T3" fmla="*/ 2473 h 190"/>
                                <a:gd name="T4" fmla="+- 0 14377 14264"/>
                                <a:gd name="T5" fmla="*/ T4 w 1416"/>
                                <a:gd name="T6" fmla="+- 0 2476 2324"/>
                                <a:gd name="T7" fmla="*/ 2476 h 190"/>
                                <a:gd name="T8" fmla="+- 0 14364 14264"/>
                                <a:gd name="T9" fmla="*/ T8 w 1416"/>
                                <a:gd name="T10" fmla="+- 0 2479 2324"/>
                                <a:gd name="T11" fmla="*/ 2479 h 190"/>
                                <a:gd name="T12" fmla="+- 0 14385 14264"/>
                                <a:gd name="T13" fmla="*/ T12 w 1416"/>
                                <a:gd name="T14" fmla="+- 0 2479 2324"/>
                                <a:gd name="T15" fmla="*/ 2479 h 190"/>
                                <a:gd name="T16" fmla="+- 0 14384 14264"/>
                                <a:gd name="T17" fmla="*/ T16 w 1416"/>
                                <a:gd name="T18" fmla="+- 0 2473 2324"/>
                                <a:gd name="T19" fmla="*/ 2473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0" y="149"/>
                                  </a:moveTo>
                                  <a:lnTo>
                                    <a:pt x="113" y="152"/>
                                  </a:lnTo>
                                  <a:lnTo>
                                    <a:pt x="100" y="155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12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812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85 14264"/>
                                <a:gd name="T1" fmla="*/ T0 w 1416"/>
                                <a:gd name="T2" fmla="+- 0 2358 2324"/>
                                <a:gd name="T3" fmla="*/ 2358 h 190"/>
                                <a:gd name="T4" fmla="+- 0 14366 14264"/>
                                <a:gd name="T5" fmla="*/ T4 w 1416"/>
                                <a:gd name="T6" fmla="+- 0 2358 2324"/>
                                <a:gd name="T7" fmla="*/ 2358 h 190"/>
                                <a:gd name="T8" fmla="+- 0 14376 14264"/>
                                <a:gd name="T9" fmla="*/ T8 w 1416"/>
                                <a:gd name="T10" fmla="+- 0 2361 2324"/>
                                <a:gd name="T11" fmla="*/ 2361 h 190"/>
                                <a:gd name="T12" fmla="+- 0 14384 14264"/>
                                <a:gd name="T13" fmla="*/ T12 w 1416"/>
                                <a:gd name="T14" fmla="+- 0 2365 2324"/>
                                <a:gd name="T15" fmla="*/ 2365 h 190"/>
                                <a:gd name="T16" fmla="+- 0 14385 14264"/>
                                <a:gd name="T17" fmla="*/ T16 w 1416"/>
                                <a:gd name="T18" fmla="+- 0 2358 2324"/>
                                <a:gd name="T19" fmla="*/ 2358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1" y="34"/>
                                  </a:moveTo>
                                  <a:lnTo>
                                    <a:pt x="102" y="34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120" y="41"/>
                                  </a:lnTo>
                                  <a:lnTo>
                                    <a:pt x="12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811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482 14264"/>
                                <a:gd name="T1" fmla="*/ T0 w 1416"/>
                                <a:gd name="T2" fmla="+- 0 2324 2324"/>
                                <a:gd name="T3" fmla="*/ 2324 h 190"/>
                                <a:gd name="T4" fmla="+- 0 14426 14264"/>
                                <a:gd name="T5" fmla="*/ T4 w 1416"/>
                                <a:gd name="T6" fmla="+- 0 2349 2324"/>
                                <a:gd name="T7" fmla="*/ 2349 h 190"/>
                                <a:gd name="T8" fmla="+- 0 14404 14264"/>
                                <a:gd name="T9" fmla="*/ T8 w 1416"/>
                                <a:gd name="T10" fmla="+- 0 2414 2324"/>
                                <a:gd name="T11" fmla="*/ 2414 h 190"/>
                                <a:gd name="T12" fmla="+- 0 14406 14264"/>
                                <a:gd name="T13" fmla="*/ T12 w 1416"/>
                                <a:gd name="T14" fmla="+- 0 2441 2324"/>
                                <a:gd name="T15" fmla="*/ 2441 h 190"/>
                                <a:gd name="T16" fmla="+- 0 14436 14264"/>
                                <a:gd name="T17" fmla="*/ T16 w 1416"/>
                                <a:gd name="T18" fmla="+- 0 2499 2324"/>
                                <a:gd name="T19" fmla="*/ 2499 h 190"/>
                                <a:gd name="T20" fmla="+- 0 14474 14264"/>
                                <a:gd name="T21" fmla="*/ T20 w 1416"/>
                                <a:gd name="T22" fmla="+- 0 2513 2324"/>
                                <a:gd name="T23" fmla="*/ 2513 h 190"/>
                                <a:gd name="T24" fmla="+- 0 14497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517 14264"/>
                                <a:gd name="T29" fmla="*/ T28 w 1416"/>
                                <a:gd name="T30" fmla="+- 0 2503 2324"/>
                                <a:gd name="T31" fmla="*/ 2503 h 190"/>
                                <a:gd name="T32" fmla="+- 0 14533 14264"/>
                                <a:gd name="T33" fmla="*/ T32 w 1416"/>
                                <a:gd name="T34" fmla="+- 0 2491 2324"/>
                                <a:gd name="T35" fmla="*/ 2491 h 190"/>
                                <a:gd name="T36" fmla="+- 0 14542 14264"/>
                                <a:gd name="T37" fmla="*/ T36 w 1416"/>
                                <a:gd name="T38" fmla="+- 0 2480 2324"/>
                                <a:gd name="T39" fmla="*/ 2480 h 190"/>
                                <a:gd name="T40" fmla="+- 0 14488 14264"/>
                                <a:gd name="T41" fmla="*/ T40 w 1416"/>
                                <a:gd name="T42" fmla="+- 0 2480 2324"/>
                                <a:gd name="T43" fmla="*/ 2480 h 190"/>
                                <a:gd name="T44" fmla="+- 0 14467 14264"/>
                                <a:gd name="T45" fmla="*/ T44 w 1416"/>
                                <a:gd name="T46" fmla="+- 0 2475 2324"/>
                                <a:gd name="T47" fmla="*/ 2475 h 190"/>
                                <a:gd name="T48" fmla="+- 0 14453 14264"/>
                                <a:gd name="T49" fmla="*/ T48 w 1416"/>
                                <a:gd name="T50" fmla="+- 0 2462 2324"/>
                                <a:gd name="T51" fmla="*/ 2462 h 190"/>
                                <a:gd name="T52" fmla="+- 0 14444 14264"/>
                                <a:gd name="T53" fmla="*/ T52 w 1416"/>
                                <a:gd name="T54" fmla="+- 0 2442 2324"/>
                                <a:gd name="T55" fmla="*/ 2442 h 190"/>
                                <a:gd name="T56" fmla="+- 0 14445 14264"/>
                                <a:gd name="T57" fmla="*/ T56 w 1416"/>
                                <a:gd name="T58" fmla="+- 0 2409 2324"/>
                                <a:gd name="T59" fmla="*/ 2409 h 190"/>
                                <a:gd name="T60" fmla="+- 0 14450 14264"/>
                                <a:gd name="T61" fmla="*/ T60 w 1416"/>
                                <a:gd name="T62" fmla="+- 0 2384 2324"/>
                                <a:gd name="T63" fmla="*/ 2384 h 190"/>
                                <a:gd name="T64" fmla="+- 0 14458 14264"/>
                                <a:gd name="T65" fmla="*/ T64 w 1416"/>
                                <a:gd name="T66" fmla="+- 0 2368 2324"/>
                                <a:gd name="T67" fmla="*/ 2368 h 190"/>
                                <a:gd name="T68" fmla="+- 0 14470 14264"/>
                                <a:gd name="T69" fmla="*/ T68 w 1416"/>
                                <a:gd name="T70" fmla="+- 0 2359 2324"/>
                                <a:gd name="T71" fmla="*/ 2359 h 190"/>
                                <a:gd name="T72" fmla="+- 0 14481 14264"/>
                                <a:gd name="T73" fmla="*/ T72 w 1416"/>
                                <a:gd name="T74" fmla="+- 0 2357 2324"/>
                                <a:gd name="T75" fmla="*/ 2357 h 190"/>
                                <a:gd name="T76" fmla="+- 0 14541 14264"/>
                                <a:gd name="T77" fmla="*/ T76 w 1416"/>
                                <a:gd name="T78" fmla="+- 0 2357 2324"/>
                                <a:gd name="T79" fmla="*/ 2357 h 190"/>
                                <a:gd name="T80" fmla="+- 0 14529 14264"/>
                                <a:gd name="T81" fmla="*/ T80 w 1416"/>
                                <a:gd name="T82" fmla="+- 0 2342 2324"/>
                                <a:gd name="T83" fmla="*/ 2342 h 190"/>
                                <a:gd name="T84" fmla="+- 0 14513 14264"/>
                                <a:gd name="T85" fmla="*/ T84 w 1416"/>
                                <a:gd name="T86" fmla="+- 0 2330 2324"/>
                                <a:gd name="T87" fmla="*/ 2330 h 190"/>
                                <a:gd name="T88" fmla="+- 0 14494 14264"/>
                                <a:gd name="T89" fmla="*/ T88 w 1416"/>
                                <a:gd name="T90" fmla="+- 0 2324 2324"/>
                                <a:gd name="T91" fmla="*/ 2324 h 190"/>
                                <a:gd name="T92" fmla="+- 0 14482 14264"/>
                                <a:gd name="T93" fmla="*/ T92 w 1416"/>
                                <a:gd name="T94" fmla="+- 0 2324 2324"/>
                                <a:gd name="T95" fmla="*/ 23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218" y="0"/>
                                  </a:moveTo>
                                  <a:lnTo>
                                    <a:pt x="162" y="25"/>
                                  </a:lnTo>
                                  <a:lnTo>
                                    <a:pt x="140" y="90"/>
                                  </a:lnTo>
                                  <a:lnTo>
                                    <a:pt x="142" y="117"/>
                                  </a:lnTo>
                                  <a:lnTo>
                                    <a:pt x="172" y="175"/>
                                  </a:lnTo>
                                  <a:lnTo>
                                    <a:pt x="210" y="189"/>
                                  </a:lnTo>
                                  <a:lnTo>
                                    <a:pt x="233" y="187"/>
                                  </a:lnTo>
                                  <a:lnTo>
                                    <a:pt x="253" y="179"/>
                                  </a:lnTo>
                                  <a:lnTo>
                                    <a:pt x="269" y="167"/>
                                  </a:lnTo>
                                  <a:lnTo>
                                    <a:pt x="278" y="156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03" y="151"/>
                                  </a:lnTo>
                                  <a:lnTo>
                                    <a:pt x="189" y="138"/>
                                  </a:lnTo>
                                  <a:lnTo>
                                    <a:pt x="180" y="118"/>
                                  </a:lnTo>
                                  <a:lnTo>
                                    <a:pt x="181" y="85"/>
                                  </a:lnTo>
                                  <a:lnTo>
                                    <a:pt x="186" y="60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206" y="35"/>
                                  </a:lnTo>
                                  <a:lnTo>
                                    <a:pt x="217" y="33"/>
                                  </a:lnTo>
                                  <a:lnTo>
                                    <a:pt x="277" y="33"/>
                                  </a:lnTo>
                                  <a:lnTo>
                                    <a:pt x="265" y="18"/>
                                  </a:lnTo>
                                  <a:lnTo>
                                    <a:pt x="249" y="6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810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541 14264"/>
                                <a:gd name="T1" fmla="*/ T0 w 1416"/>
                                <a:gd name="T2" fmla="+- 0 2357 2324"/>
                                <a:gd name="T3" fmla="*/ 2357 h 190"/>
                                <a:gd name="T4" fmla="+- 0 14481 14264"/>
                                <a:gd name="T5" fmla="*/ T4 w 1416"/>
                                <a:gd name="T6" fmla="+- 0 2357 2324"/>
                                <a:gd name="T7" fmla="*/ 2357 h 190"/>
                                <a:gd name="T8" fmla="+- 0 14499 14264"/>
                                <a:gd name="T9" fmla="*/ T8 w 1416"/>
                                <a:gd name="T10" fmla="+- 0 2363 2324"/>
                                <a:gd name="T11" fmla="*/ 2363 h 190"/>
                                <a:gd name="T12" fmla="+- 0 14512 14264"/>
                                <a:gd name="T13" fmla="*/ T12 w 1416"/>
                                <a:gd name="T14" fmla="+- 0 2378 2324"/>
                                <a:gd name="T15" fmla="*/ 2378 h 190"/>
                                <a:gd name="T16" fmla="+- 0 14519 14264"/>
                                <a:gd name="T17" fmla="*/ T16 w 1416"/>
                                <a:gd name="T18" fmla="+- 0 2401 2324"/>
                                <a:gd name="T19" fmla="*/ 2401 h 190"/>
                                <a:gd name="T20" fmla="+- 0 14518 14264"/>
                                <a:gd name="T21" fmla="*/ T20 w 1416"/>
                                <a:gd name="T22" fmla="+- 0 2433 2324"/>
                                <a:gd name="T23" fmla="*/ 2433 h 190"/>
                                <a:gd name="T24" fmla="+- 0 14512 14264"/>
                                <a:gd name="T25" fmla="*/ T24 w 1416"/>
                                <a:gd name="T26" fmla="+- 0 2456 2324"/>
                                <a:gd name="T27" fmla="*/ 2456 h 190"/>
                                <a:gd name="T28" fmla="+- 0 14502 14264"/>
                                <a:gd name="T29" fmla="*/ T28 w 1416"/>
                                <a:gd name="T30" fmla="+- 0 2472 2324"/>
                                <a:gd name="T31" fmla="*/ 2472 h 190"/>
                                <a:gd name="T32" fmla="+- 0 14488 14264"/>
                                <a:gd name="T33" fmla="*/ T32 w 1416"/>
                                <a:gd name="T34" fmla="+- 0 2480 2324"/>
                                <a:gd name="T35" fmla="*/ 2480 h 190"/>
                                <a:gd name="T36" fmla="+- 0 14542 14264"/>
                                <a:gd name="T37" fmla="*/ T36 w 1416"/>
                                <a:gd name="T38" fmla="+- 0 2480 2324"/>
                                <a:gd name="T39" fmla="*/ 2480 h 190"/>
                                <a:gd name="T40" fmla="+- 0 14545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4554 14264"/>
                                <a:gd name="T45" fmla="*/ T44 w 1416"/>
                                <a:gd name="T46" fmla="+- 0 2454 2324"/>
                                <a:gd name="T47" fmla="*/ 2454 h 190"/>
                                <a:gd name="T48" fmla="+- 0 14558 14264"/>
                                <a:gd name="T49" fmla="*/ T48 w 1416"/>
                                <a:gd name="T50" fmla="+- 0 2429 2324"/>
                                <a:gd name="T51" fmla="*/ 2429 h 190"/>
                                <a:gd name="T52" fmla="+- 0 14557 14264"/>
                                <a:gd name="T53" fmla="*/ T52 w 1416"/>
                                <a:gd name="T54" fmla="+- 0 2402 2324"/>
                                <a:gd name="T55" fmla="*/ 2402 h 190"/>
                                <a:gd name="T56" fmla="+- 0 14551 14264"/>
                                <a:gd name="T57" fmla="*/ T56 w 1416"/>
                                <a:gd name="T58" fmla="+- 0 2378 2324"/>
                                <a:gd name="T59" fmla="*/ 2378 h 190"/>
                                <a:gd name="T60" fmla="+- 0 14542 14264"/>
                                <a:gd name="T61" fmla="*/ T60 w 1416"/>
                                <a:gd name="T62" fmla="+- 0 2357 2324"/>
                                <a:gd name="T63" fmla="*/ 2357 h 190"/>
                                <a:gd name="T64" fmla="+- 0 14541 14264"/>
                                <a:gd name="T65" fmla="*/ T64 w 1416"/>
                                <a:gd name="T66" fmla="+- 0 2357 2324"/>
                                <a:gd name="T67" fmla="*/ 235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277" y="33"/>
                                  </a:moveTo>
                                  <a:lnTo>
                                    <a:pt x="217" y="33"/>
                                  </a:lnTo>
                                  <a:lnTo>
                                    <a:pt x="235" y="39"/>
                                  </a:lnTo>
                                  <a:lnTo>
                                    <a:pt x="248" y="54"/>
                                  </a:lnTo>
                                  <a:lnTo>
                                    <a:pt x="255" y="77"/>
                                  </a:lnTo>
                                  <a:lnTo>
                                    <a:pt x="254" y="109"/>
                                  </a:lnTo>
                                  <a:lnTo>
                                    <a:pt x="248" y="132"/>
                                  </a:lnTo>
                                  <a:lnTo>
                                    <a:pt x="238" y="148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78" y="156"/>
                                  </a:lnTo>
                                  <a:lnTo>
                                    <a:pt x="281" y="151"/>
                                  </a:lnTo>
                                  <a:lnTo>
                                    <a:pt x="290" y="130"/>
                                  </a:lnTo>
                                  <a:lnTo>
                                    <a:pt x="294" y="105"/>
                                  </a:lnTo>
                                  <a:lnTo>
                                    <a:pt x="293" y="78"/>
                                  </a:lnTo>
                                  <a:lnTo>
                                    <a:pt x="287" y="54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7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809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643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594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584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4618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4621 14264"/>
                                <a:gd name="T17" fmla="*/ T16 w 1416"/>
                                <a:gd name="T18" fmla="+- 0 2434 2324"/>
                                <a:gd name="T19" fmla="*/ 2434 h 190"/>
                                <a:gd name="T20" fmla="+- 0 14622 14264"/>
                                <a:gd name="T21" fmla="*/ T20 w 1416"/>
                                <a:gd name="T22" fmla="+- 0 2422 2324"/>
                                <a:gd name="T23" fmla="*/ 2422 h 190"/>
                                <a:gd name="T24" fmla="+- 0 14623 14264"/>
                                <a:gd name="T25" fmla="*/ T24 w 1416"/>
                                <a:gd name="T26" fmla="+- 0 2381 2324"/>
                                <a:gd name="T27" fmla="*/ 2381 h 190"/>
                                <a:gd name="T28" fmla="+- 0 14624 14264"/>
                                <a:gd name="T29" fmla="*/ T28 w 1416"/>
                                <a:gd name="T30" fmla="+- 0 2365 2324"/>
                                <a:gd name="T31" fmla="*/ 2365 h 190"/>
                                <a:gd name="T32" fmla="+- 0 14653 14264"/>
                                <a:gd name="T33" fmla="*/ T32 w 1416"/>
                                <a:gd name="T34" fmla="+- 0 2365 2324"/>
                                <a:gd name="T35" fmla="*/ 2365 h 190"/>
                                <a:gd name="T36" fmla="+- 0 14643 14264"/>
                                <a:gd name="T37" fmla="*/ T36 w 1416"/>
                                <a:gd name="T38" fmla="+- 0 2327 2324"/>
                                <a:gd name="T3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379" y="3"/>
                                  </a:moveTo>
                                  <a:lnTo>
                                    <a:pt x="330" y="3"/>
                                  </a:lnTo>
                                  <a:lnTo>
                                    <a:pt x="320" y="187"/>
                                  </a:lnTo>
                                  <a:lnTo>
                                    <a:pt x="354" y="18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8" y="98"/>
                                  </a:lnTo>
                                  <a:lnTo>
                                    <a:pt x="359" y="57"/>
                                  </a:lnTo>
                                  <a:lnTo>
                                    <a:pt x="360" y="41"/>
                                  </a:lnTo>
                                  <a:lnTo>
                                    <a:pt x="389" y="41"/>
                                  </a:lnTo>
                                  <a:lnTo>
                                    <a:pt x="3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808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755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723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723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723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724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727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4763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755 14264"/>
                                <a:gd name="T29" fmla="*/ T28 w 1416"/>
                                <a:gd name="T30" fmla="+- 0 2365 2324"/>
                                <a:gd name="T3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491" y="41"/>
                                  </a:moveTo>
                                  <a:lnTo>
                                    <a:pt x="459" y="41"/>
                                  </a:lnTo>
                                  <a:lnTo>
                                    <a:pt x="459" y="64"/>
                                  </a:lnTo>
                                  <a:lnTo>
                                    <a:pt x="459" y="83"/>
                                  </a:lnTo>
                                  <a:lnTo>
                                    <a:pt x="460" y="103"/>
                                  </a:lnTo>
                                  <a:lnTo>
                                    <a:pt x="463" y="187"/>
                                  </a:lnTo>
                                  <a:lnTo>
                                    <a:pt x="499" y="187"/>
                                  </a:lnTo>
                                  <a:lnTo>
                                    <a:pt x="49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807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653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624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628 14264"/>
                                <a:gd name="T9" fmla="*/ T8 w 1416"/>
                                <a:gd name="T10" fmla="+- 0 2385 2324"/>
                                <a:gd name="T11" fmla="*/ 2385 h 190"/>
                                <a:gd name="T12" fmla="+- 0 14632 14264"/>
                                <a:gd name="T13" fmla="*/ T12 w 1416"/>
                                <a:gd name="T14" fmla="+- 0 2405 2324"/>
                                <a:gd name="T15" fmla="*/ 2405 h 190"/>
                                <a:gd name="T16" fmla="+- 0 14636 14264"/>
                                <a:gd name="T17" fmla="*/ T16 w 1416"/>
                                <a:gd name="T18" fmla="+- 0 2424 2324"/>
                                <a:gd name="T19" fmla="*/ 2424 h 190"/>
                                <a:gd name="T20" fmla="+- 0 14656 14264"/>
                                <a:gd name="T21" fmla="*/ T20 w 1416"/>
                                <a:gd name="T22" fmla="+- 0 2508 2324"/>
                                <a:gd name="T23" fmla="*/ 2508 h 190"/>
                                <a:gd name="T24" fmla="+- 0 14685 14264"/>
                                <a:gd name="T25" fmla="*/ T24 w 1416"/>
                                <a:gd name="T26" fmla="+- 0 2508 2324"/>
                                <a:gd name="T27" fmla="*/ 2508 h 190"/>
                                <a:gd name="T28" fmla="+- 0 14699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673 14264"/>
                                <a:gd name="T33" fmla="*/ T32 w 1416"/>
                                <a:gd name="T34" fmla="+- 0 2454 2324"/>
                                <a:gd name="T35" fmla="*/ 2454 h 190"/>
                                <a:gd name="T36" fmla="+- 0 14669 14264"/>
                                <a:gd name="T37" fmla="*/ T36 w 1416"/>
                                <a:gd name="T38" fmla="+- 0 2434 2324"/>
                                <a:gd name="T39" fmla="*/ 2434 h 190"/>
                                <a:gd name="T40" fmla="+- 0 14665 14264"/>
                                <a:gd name="T41" fmla="*/ T40 w 1416"/>
                                <a:gd name="T42" fmla="+- 0 2414 2324"/>
                                <a:gd name="T43" fmla="*/ 2414 h 190"/>
                                <a:gd name="T44" fmla="+- 0 14660 14264"/>
                                <a:gd name="T45" fmla="*/ T44 w 1416"/>
                                <a:gd name="T46" fmla="+- 0 2395 2324"/>
                                <a:gd name="T47" fmla="*/ 2395 h 190"/>
                                <a:gd name="T48" fmla="+- 0 14653 14264"/>
                                <a:gd name="T49" fmla="*/ T48 w 1416"/>
                                <a:gd name="T50" fmla="+- 0 2365 2324"/>
                                <a:gd name="T5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389" y="41"/>
                                  </a:moveTo>
                                  <a:lnTo>
                                    <a:pt x="360" y="41"/>
                                  </a:lnTo>
                                  <a:lnTo>
                                    <a:pt x="364" y="61"/>
                                  </a:lnTo>
                                  <a:lnTo>
                                    <a:pt x="368" y="81"/>
                                  </a:lnTo>
                                  <a:lnTo>
                                    <a:pt x="372" y="100"/>
                                  </a:lnTo>
                                  <a:lnTo>
                                    <a:pt x="392" y="184"/>
                                  </a:lnTo>
                                  <a:lnTo>
                                    <a:pt x="421" y="184"/>
                                  </a:lnTo>
                                  <a:lnTo>
                                    <a:pt x="435" y="130"/>
                                  </a:lnTo>
                                  <a:lnTo>
                                    <a:pt x="409" y="130"/>
                                  </a:lnTo>
                                  <a:lnTo>
                                    <a:pt x="405" y="110"/>
                                  </a:lnTo>
                                  <a:lnTo>
                                    <a:pt x="401" y="90"/>
                                  </a:lnTo>
                                  <a:lnTo>
                                    <a:pt x="396" y="71"/>
                                  </a:lnTo>
                                  <a:lnTo>
                                    <a:pt x="38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806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754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706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689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684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679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675 14264"/>
                                <a:gd name="T21" fmla="*/ T20 w 1416"/>
                                <a:gd name="T22" fmla="+- 0 2446 2324"/>
                                <a:gd name="T23" fmla="*/ 2446 h 190"/>
                                <a:gd name="T24" fmla="+- 0 14673 14264"/>
                                <a:gd name="T25" fmla="*/ T24 w 1416"/>
                                <a:gd name="T26" fmla="+- 0 2454 2324"/>
                                <a:gd name="T27" fmla="*/ 2454 h 190"/>
                                <a:gd name="T28" fmla="+- 0 14699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704 14264"/>
                                <a:gd name="T33" fmla="*/ T32 w 1416"/>
                                <a:gd name="T34" fmla="+- 0 2436 2324"/>
                                <a:gd name="T35" fmla="*/ 2436 h 190"/>
                                <a:gd name="T36" fmla="+- 0 14709 14264"/>
                                <a:gd name="T37" fmla="*/ T36 w 1416"/>
                                <a:gd name="T38" fmla="+- 0 2417 2324"/>
                                <a:gd name="T39" fmla="*/ 2417 h 190"/>
                                <a:gd name="T40" fmla="+- 0 14714 14264"/>
                                <a:gd name="T41" fmla="*/ T40 w 1416"/>
                                <a:gd name="T42" fmla="+- 0 2398 2324"/>
                                <a:gd name="T43" fmla="*/ 2398 h 190"/>
                                <a:gd name="T44" fmla="+- 0 14719 14264"/>
                                <a:gd name="T45" fmla="*/ T44 w 1416"/>
                                <a:gd name="T46" fmla="+- 0 2378 2324"/>
                                <a:gd name="T47" fmla="*/ 2378 h 190"/>
                                <a:gd name="T48" fmla="+- 0 14723 14264"/>
                                <a:gd name="T49" fmla="*/ T48 w 1416"/>
                                <a:gd name="T50" fmla="+- 0 2365 2324"/>
                                <a:gd name="T51" fmla="*/ 2365 h 190"/>
                                <a:gd name="T52" fmla="+- 0 14755 14264"/>
                                <a:gd name="T53" fmla="*/ T52 w 1416"/>
                                <a:gd name="T54" fmla="+- 0 2365 2324"/>
                                <a:gd name="T55" fmla="*/ 2365 h 190"/>
                                <a:gd name="T56" fmla="+- 0 14754 14264"/>
                                <a:gd name="T57" fmla="*/ T56 w 1416"/>
                                <a:gd name="T58" fmla="+- 0 2327 2324"/>
                                <a:gd name="T5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490" y="3"/>
                                  </a:moveTo>
                                  <a:lnTo>
                                    <a:pt x="442" y="3"/>
                                  </a:lnTo>
                                  <a:lnTo>
                                    <a:pt x="425" y="64"/>
                                  </a:lnTo>
                                  <a:lnTo>
                                    <a:pt x="420" y="83"/>
                                  </a:lnTo>
                                  <a:lnTo>
                                    <a:pt x="415" y="103"/>
                                  </a:lnTo>
                                  <a:lnTo>
                                    <a:pt x="411" y="122"/>
                                  </a:lnTo>
                                  <a:lnTo>
                                    <a:pt x="409" y="130"/>
                                  </a:lnTo>
                                  <a:lnTo>
                                    <a:pt x="435" y="130"/>
                                  </a:lnTo>
                                  <a:lnTo>
                                    <a:pt x="440" y="112"/>
                                  </a:lnTo>
                                  <a:lnTo>
                                    <a:pt x="445" y="93"/>
                                  </a:lnTo>
                                  <a:lnTo>
                                    <a:pt x="450" y="74"/>
                                  </a:lnTo>
                                  <a:lnTo>
                                    <a:pt x="455" y="54"/>
                                  </a:lnTo>
                                  <a:lnTo>
                                    <a:pt x="459" y="41"/>
                                  </a:lnTo>
                                  <a:lnTo>
                                    <a:pt x="491" y="41"/>
                                  </a:lnTo>
                                  <a:lnTo>
                                    <a:pt x="49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805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85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80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792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4826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4829 14264"/>
                                <a:gd name="T17" fmla="*/ T16 w 1416"/>
                                <a:gd name="T18" fmla="+- 0 2434 2324"/>
                                <a:gd name="T19" fmla="*/ 2434 h 190"/>
                                <a:gd name="T20" fmla="+- 0 14829 14264"/>
                                <a:gd name="T21" fmla="*/ T20 w 1416"/>
                                <a:gd name="T22" fmla="+- 0 2422 2324"/>
                                <a:gd name="T23" fmla="*/ 2422 h 190"/>
                                <a:gd name="T24" fmla="+- 0 14831 14264"/>
                                <a:gd name="T25" fmla="*/ T24 w 1416"/>
                                <a:gd name="T26" fmla="+- 0 2381 2324"/>
                                <a:gd name="T27" fmla="*/ 2381 h 190"/>
                                <a:gd name="T28" fmla="+- 0 14832 14264"/>
                                <a:gd name="T29" fmla="*/ T28 w 1416"/>
                                <a:gd name="T30" fmla="+- 0 2365 2324"/>
                                <a:gd name="T31" fmla="*/ 2365 h 190"/>
                                <a:gd name="T32" fmla="+- 0 14860 14264"/>
                                <a:gd name="T33" fmla="*/ T32 w 1416"/>
                                <a:gd name="T34" fmla="+- 0 2365 2324"/>
                                <a:gd name="T35" fmla="*/ 2365 h 190"/>
                                <a:gd name="T36" fmla="+- 0 14851 14264"/>
                                <a:gd name="T37" fmla="*/ T36 w 1416"/>
                                <a:gd name="T38" fmla="+- 0 2327 2324"/>
                                <a:gd name="T3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587" y="3"/>
                                  </a:moveTo>
                                  <a:lnTo>
                                    <a:pt x="538" y="3"/>
                                  </a:lnTo>
                                  <a:lnTo>
                                    <a:pt x="528" y="187"/>
                                  </a:lnTo>
                                  <a:lnTo>
                                    <a:pt x="562" y="187"/>
                                  </a:lnTo>
                                  <a:lnTo>
                                    <a:pt x="565" y="110"/>
                                  </a:lnTo>
                                  <a:lnTo>
                                    <a:pt x="565" y="98"/>
                                  </a:lnTo>
                                  <a:lnTo>
                                    <a:pt x="567" y="57"/>
                                  </a:lnTo>
                                  <a:lnTo>
                                    <a:pt x="568" y="41"/>
                                  </a:lnTo>
                                  <a:lnTo>
                                    <a:pt x="596" y="41"/>
                                  </a:lnTo>
                                  <a:lnTo>
                                    <a:pt x="58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804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963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931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931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931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932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934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4970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963 14264"/>
                                <a:gd name="T29" fmla="*/ T28 w 1416"/>
                                <a:gd name="T30" fmla="+- 0 2365 2324"/>
                                <a:gd name="T3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699" y="41"/>
                                  </a:moveTo>
                                  <a:lnTo>
                                    <a:pt x="667" y="41"/>
                                  </a:lnTo>
                                  <a:lnTo>
                                    <a:pt x="667" y="64"/>
                                  </a:lnTo>
                                  <a:lnTo>
                                    <a:pt x="667" y="83"/>
                                  </a:lnTo>
                                  <a:lnTo>
                                    <a:pt x="668" y="103"/>
                                  </a:lnTo>
                                  <a:lnTo>
                                    <a:pt x="670" y="187"/>
                                  </a:lnTo>
                                  <a:lnTo>
                                    <a:pt x="706" y="187"/>
                                  </a:lnTo>
                                  <a:lnTo>
                                    <a:pt x="69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803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860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832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835 14264"/>
                                <a:gd name="T9" fmla="*/ T8 w 1416"/>
                                <a:gd name="T10" fmla="+- 0 2385 2324"/>
                                <a:gd name="T11" fmla="*/ 2385 h 190"/>
                                <a:gd name="T12" fmla="+- 0 14839 14264"/>
                                <a:gd name="T13" fmla="*/ T12 w 1416"/>
                                <a:gd name="T14" fmla="+- 0 2405 2324"/>
                                <a:gd name="T15" fmla="*/ 2405 h 190"/>
                                <a:gd name="T16" fmla="+- 0 14844 14264"/>
                                <a:gd name="T17" fmla="*/ T16 w 1416"/>
                                <a:gd name="T18" fmla="+- 0 2424 2324"/>
                                <a:gd name="T19" fmla="*/ 2424 h 190"/>
                                <a:gd name="T20" fmla="+- 0 14864 14264"/>
                                <a:gd name="T21" fmla="*/ T20 w 1416"/>
                                <a:gd name="T22" fmla="+- 0 2508 2324"/>
                                <a:gd name="T23" fmla="*/ 2508 h 190"/>
                                <a:gd name="T24" fmla="+- 0 14892 14264"/>
                                <a:gd name="T25" fmla="*/ T24 w 1416"/>
                                <a:gd name="T26" fmla="+- 0 2508 2324"/>
                                <a:gd name="T27" fmla="*/ 2508 h 190"/>
                                <a:gd name="T28" fmla="+- 0 14907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880 14264"/>
                                <a:gd name="T33" fmla="*/ T32 w 1416"/>
                                <a:gd name="T34" fmla="+- 0 2454 2324"/>
                                <a:gd name="T35" fmla="*/ 2454 h 190"/>
                                <a:gd name="T36" fmla="+- 0 14877 14264"/>
                                <a:gd name="T37" fmla="*/ T36 w 1416"/>
                                <a:gd name="T38" fmla="+- 0 2434 2324"/>
                                <a:gd name="T39" fmla="*/ 2434 h 190"/>
                                <a:gd name="T40" fmla="+- 0 14873 14264"/>
                                <a:gd name="T41" fmla="*/ T40 w 1416"/>
                                <a:gd name="T42" fmla="+- 0 2414 2324"/>
                                <a:gd name="T43" fmla="*/ 2414 h 190"/>
                                <a:gd name="T44" fmla="+- 0 14868 14264"/>
                                <a:gd name="T45" fmla="*/ T44 w 1416"/>
                                <a:gd name="T46" fmla="+- 0 2395 2324"/>
                                <a:gd name="T47" fmla="*/ 2395 h 190"/>
                                <a:gd name="T48" fmla="+- 0 14860 14264"/>
                                <a:gd name="T49" fmla="*/ T48 w 1416"/>
                                <a:gd name="T50" fmla="+- 0 2365 2324"/>
                                <a:gd name="T5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596" y="41"/>
                                  </a:moveTo>
                                  <a:lnTo>
                                    <a:pt x="568" y="41"/>
                                  </a:lnTo>
                                  <a:lnTo>
                                    <a:pt x="571" y="61"/>
                                  </a:lnTo>
                                  <a:lnTo>
                                    <a:pt x="575" y="81"/>
                                  </a:lnTo>
                                  <a:lnTo>
                                    <a:pt x="580" y="100"/>
                                  </a:lnTo>
                                  <a:lnTo>
                                    <a:pt x="600" y="184"/>
                                  </a:lnTo>
                                  <a:lnTo>
                                    <a:pt x="628" y="184"/>
                                  </a:lnTo>
                                  <a:lnTo>
                                    <a:pt x="643" y="130"/>
                                  </a:lnTo>
                                  <a:lnTo>
                                    <a:pt x="616" y="130"/>
                                  </a:lnTo>
                                  <a:lnTo>
                                    <a:pt x="613" y="110"/>
                                  </a:lnTo>
                                  <a:lnTo>
                                    <a:pt x="609" y="90"/>
                                  </a:lnTo>
                                  <a:lnTo>
                                    <a:pt x="604" y="71"/>
                                  </a:lnTo>
                                  <a:lnTo>
                                    <a:pt x="59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802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96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914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896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892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887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883 14264"/>
                                <a:gd name="T21" fmla="*/ T20 w 1416"/>
                                <a:gd name="T22" fmla="+- 0 2446 2324"/>
                                <a:gd name="T23" fmla="*/ 2446 h 190"/>
                                <a:gd name="T24" fmla="+- 0 14880 14264"/>
                                <a:gd name="T25" fmla="*/ T24 w 1416"/>
                                <a:gd name="T26" fmla="+- 0 2454 2324"/>
                                <a:gd name="T27" fmla="*/ 2454 h 190"/>
                                <a:gd name="T28" fmla="+- 0 14907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912 14264"/>
                                <a:gd name="T33" fmla="*/ T32 w 1416"/>
                                <a:gd name="T34" fmla="+- 0 2436 2324"/>
                                <a:gd name="T35" fmla="*/ 2436 h 190"/>
                                <a:gd name="T36" fmla="+- 0 14917 14264"/>
                                <a:gd name="T37" fmla="*/ T36 w 1416"/>
                                <a:gd name="T38" fmla="+- 0 2417 2324"/>
                                <a:gd name="T39" fmla="*/ 2417 h 190"/>
                                <a:gd name="T40" fmla="+- 0 14922 14264"/>
                                <a:gd name="T41" fmla="*/ T40 w 1416"/>
                                <a:gd name="T42" fmla="+- 0 2398 2324"/>
                                <a:gd name="T43" fmla="*/ 2398 h 190"/>
                                <a:gd name="T44" fmla="+- 0 14927 14264"/>
                                <a:gd name="T45" fmla="*/ T44 w 1416"/>
                                <a:gd name="T46" fmla="+- 0 2378 2324"/>
                                <a:gd name="T47" fmla="*/ 2378 h 190"/>
                                <a:gd name="T48" fmla="+- 0 14931 14264"/>
                                <a:gd name="T49" fmla="*/ T48 w 1416"/>
                                <a:gd name="T50" fmla="+- 0 2365 2324"/>
                                <a:gd name="T51" fmla="*/ 2365 h 190"/>
                                <a:gd name="T52" fmla="+- 0 14963 14264"/>
                                <a:gd name="T53" fmla="*/ T52 w 1416"/>
                                <a:gd name="T54" fmla="+- 0 2365 2324"/>
                                <a:gd name="T55" fmla="*/ 2365 h 190"/>
                                <a:gd name="T56" fmla="+- 0 14961 14264"/>
                                <a:gd name="T57" fmla="*/ T56 w 1416"/>
                                <a:gd name="T58" fmla="+- 0 2327 2324"/>
                                <a:gd name="T5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697" y="3"/>
                                  </a:moveTo>
                                  <a:lnTo>
                                    <a:pt x="650" y="3"/>
                                  </a:lnTo>
                                  <a:lnTo>
                                    <a:pt x="632" y="64"/>
                                  </a:lnTo>
                                  <a:lnTo>
                                    <a:pt x="628" y="83"/>
                                  </a:lnTo>
                                  <a:lnTo>
                                    <a:pt x="623" y="103"/>
                                  </a:lnTo>
                                  <a:lnTo>
                                    <a:pt x="619" y="122"/>
                                  </a:lnTo>
                                  <a:lnTo>
                                    <a:pt x="616" y="130"/>
                                  </a:lnTo>
                                  <a:lnTo>
                                    <a:pt x="643" y="130"/>
                                  </a:lnTo>
                                  <a:lnTo>
                                    <a:pt x="648" y="112"/>
                                  </a:lnTo>
                                  <a:lnTo>
                                    <a:pt x="653" y="93"/>
                                  </a:lnTo>
                                  <a:lnTo>
                                    <a:pt x="658" y="74"/>
                                  </a:lnTo>
                                  <a:lnTo>
                                    <a:pt x="663" y="54"/>
                                  </a:lnTo>
                                  <a:lnTo>
                                    <a:pt x="667" y="41"/>
                                  </a:lnTo>
                                  <a:lnTo>
                                    <a:pt x="699" y="41"/>
                                  </a:lnTo>
                                  <a:lnTo>
                                    <a:pt x="69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801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040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003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003 14264"/>
                                <a:gd name="T9" fmla="*/ T8 w 1416"/>
                                <a:gd name="T10" fmla="+- 0 2429 2324"/>
                                <a:gd name="T11" fmla="*/ 2429 h 190"/>
                                <a:gd name="T12" fmla="+- 0 15024 14264"/>
                                <a:gd name="T13" fmla="*/ T12 w 1416"/>
                                <a:gd name="T14" fmla="+- 0 2498 2324"/>
                                <a:gd name="T15" fmla="*/ 2498 h 190"/>
                                <a:gd name="T16" fmla="+- 0 15061 14264"/>
                                <a:gd name="T17" fmla="*/ T16 w 1416"/>
                                <a:gd name="T18" fmla="+- 0 2513 2324"/>
                                <a:gd name="T19" fmla="*/ 2513 h 190"/>
                                <a:gd name="T20" fmla="+- 0 15085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5104 14264"/>
                                <a:gd name="T25" fmla="*/ T24 w 1416"/>
                                <a:gd name="T26" fmla="+- 0 2503 2324"/>
                                <a:gd name="T27" fmla="*/ 2503 h 190"/>
                                <a:gd name="T28" fmla="+- 0 15119 14264"/>
                                <a:gd name="T29" fmla="*/ T28 w 1416"/>
                                <a:gd name="T30" fmla="+- 0 2490 2324"/>
                                <a:gd name="T31" fmla="*/ 2490 h 190"/>
                                <a:gd name="T32" fmla="+- 0 15126 14264"/>
                                <a:gd name="T33" fmla="*/ T32 w 1416"/>
                                <a:gd name="T34" fmla="+- 0 2476 2324"/>
                                <a:gd name="T35" fmla="*/ 2476 h 190"/>
                                <a:gd name="T36" fmla="+- 0 15083 14264"/>
                                <a:gd name="T37" fmla="*/ T36 w 1416"/>
                                <a:gd name="T38" fmla="+- 0 2476 2324"/>
                                <a:gd name="T39" fmla="*/ 2476 h 190"/>
                                <a:gd name="T40" fmla="+- 0 15059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5046 14264"/>
                                <a:gd name="T45" fmla="*/ T44 w 1416"/>
                                <a:gd name="T46" fmla="+- 0 2463 2324"/>
                                <a:gd name="T47" fmla="*/ 2463 h 190"/>
                                <a:gd name="T48" fmla="+- 0 15040 14264"/>
                                <a:gd name="T49" fmla="*/ T48 w 1416"/>
                                <a:gd name="T50" fmla="+- 0 2443 2324"/>
                                <a:gd name="T51" fmla="*/ 2443 h 190"/>
                                <a:gd name="T52" fmla="+- 0 15040 14264"/>
                                <a:gd name="T53" fmla="*/ T52 w 1416"/>
                                <a:gd name="T54" fmla="+- 0 2327 2324"/>
                                <a:gd name="T55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776" y="3"/>
                                  </a:moveTo>
                                  <a:lnTo>
                                    <a:pt x="739" y="3"/>
                                  </a:lnTo>
                                  <a:lnTo>
                                    <a:pt x="739" y="105"/>
                                  </a:lnTo>
                                  <a:lnTo>
                                    <a:pt x="760" y="174"/>
                                  </a:lnTo>
                                  <a:lnTo>
                                    <a:pt x="797" y="189"/>
                                  </a:lnTo>
                                  <a:lnTo>
                                    <a:pt x="821" y="187"/>
                                  </a:lnTo>
                                  <a:lnTo>
                                    <a:pt x="840" y="179"/>
                                  </a:lnTo>
                                  <a:lnTo>
                                    <a:pt x="855" y="166"/>
                                  </a:lnTo>
                                  <a:lnTo>
                                    <a:pt x="862" y="152"/>
                                  </a:lnTo>
                                  <a:lnTo>
                                    <a:pt x="819" y="152"/>
                                  </a:lnTo>
                                  <a:lnTo>
                                    <a:pt x="795" y="151"/>
                                  </a:lnTo>
                                  <a:lnTo>
                                    <a:pt x="782" y="139"/>
                                  </a:lnTo>
                                  <a:lnTo>
                                    <a:pt x="776" y="119"/>
                                  </a:lnTo>
                                  <a:lnTo>
                                    <a:pt x="77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800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135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09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099 14264"/>
                                <a:gd name="T9" fmla="*/ T8 w 1416"/>
                                <a:gd name="T10" fmla="+- 0 2433 2324"/>
                                <a:gd name="T11" fmla="*/ 2433 h 190"/>
                                <a:gd name="T12" fmla="+- 0 15095 14264"/>
                                <a:gd name="T13" fmla="*/ T12 w 1416"/>
                                <a:gd name="T14" fmla="+- 0 2461 2324"/>
                                <a:gd name="T15" fmla="*/ 2461 h 190"/>
                                <a:gd name="T16" fmla="+- 0 15083 14264"/>
                                <a:gd name="T17" fmla="*/ T16 w 1416"/>
                                <a:gd name="T18" fmla="+- 0 2476 2324"/>
                                <a:gd name="T19" fmla="*/ 2476 h 190"/>
                                <a:gd name="T20" fmla="+- 0 15126 14264"/>
                                <a:gd name="T21" fmla="*/ T20 w 1416"/>
                                <a:gd name="T22" fmla="+- 0 2476 2324"/>
                                <a:gd name="T23" fmla="*/ 2476 h 190"/>
                                <a:gd name="T24" fmla="+- 0 15129 14264"/>
                                <a:gd name="T25" fmla="*/ T24 w 1416"/>
                                <a:gd name="T26" fmla="+- 0 2471 2324"/>
                                <a:gd name="T27" fmla="*/ 2471 h 190"/>
                                <a:gd name="T28" fmla="+- 0 15134 14264"/>
                                <a:gd name="T29" fmla="*/ T28 w 1416"/>
                                <a:gd name="T30" fmla="+- 0 2447 2324"/>
                                <a:gd name="T31" fmla="*/ 2447 h 190"/>
                                <a:gd name="T32" fmla="+- 0 15135 14264"/>
                                <a:gd name="T33" fmla="*/ T32 w 1416"/>
                                <a:gd name="T34" fmla="+- 0 2327 2324"/>
                                <a:gd name="T35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871" y="3"/>
                                  </a:moveTo>
                                  <a:lnTo>
                                    <a:pt x="835" y="3"/>
                                  </a:lnTo>
                                  <a:lnTo>
                                    <a:pt x="835" y="109"/>
                                  </a:lnTo>
                                  <a:lnTo>
                                    <a:pt x="831" y="137"/>
                                  </a:lnTo>
                                  <a:lnTo>
                                    <a:pt x="819" y="152"/>
                                  </a:lnTo>
                                  <a:lnTo>
                                    <a:pt x="862" y="152"/>
                                  </a:lnTo>
                                  <a:lnTo>
                                    <a:pt x="865" y="147"/>
                                  </a:lnTo>
                                  <a:lnTo>
                                    <a:pt x="870" y="123"/>
                                  </a:lnTo>
                                  <a:lnTo>
                                    <a:pt x="87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799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214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171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171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205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205 14264"/>
                                <a:gd name="T17" fmla="*/ T16 w 1416"/>
                                <a:gd name="T18" fmla="+- 0 2430 2324"/>
                                <a:gd name="T19" fmla="*/ 2430 h 190"/>
                                <a:gd name="T20" fmla="+- 0 15205 14264"/>
                                <a:gd name="T21" fmla="*/ T20 w 1416"/>
                                <a:gd name="T22" fmla="+- 0 2412 2324"/>
                                <a:gd name="T23" fmla="*/ 2412 h 190"/>
                                <a:gd name="T24" fmla="+- 0 15204 14264"/>
                                <a:gd name="T25" fmla="*/ T24 w 1416"/>
                                <a:gd name="T26" fmla="+- 0 2393 2324"/>
                                <a:gd name="T27" fmla="*/ 2393 h 190"/>
                                <a:gd name="T28" fmla="+- 0 15204 14264"/>
                                <a:gd name="T29" fmla="*/ T28 w 1416"/>
                                <a:gd name="T30" fmla="+- 0 2375 2324"/>
                                <a:gd name="T31" fmla="*/ 2375 h 190"/>
                                <a:gd name="T32" fmla="+- 0 15204 14264"/>
                                <a:gd name="T33" fmla="*/ T32 w 1416"/>
                                <a:gd name="T34" fmla="+- 0 2375 2324"/>
                                <a:gd name="T35" fmla="*/ 2375 h 190"/>
                                <a:gd name="T36" fmla="+- 0 15238 14264"/>
                                <a:gd name="T37" fmla="*/ T36 w 1416"/>
                                <a:gd name="T38" fmla="+- 0 2375 2324"/>
                                <a:gd name="T39" fmla="*/ 2375 h 190"/>
                                <a:gd name="T40" fmla="+- 0 15214 14264"/>
                                <a:gd name="T41" fmla="*/ T40 w 1416"/>
                                <a:gd name="T42" fmla="+- 0 2327 2324"/>
                                <a:gd name="T43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950" y="3"/>
                                  </a:moveTo>
                                  <a:lnTo>
                                    <a:pt x="907" y="3"/>
                                  </a:lnTo>
                                  <a:lnTo>
                                    <a:pt x="907" y="187"/>
                                  </a:lnTo>
                                  <a:lnTo>
                                    <a:pt x="941" y="187"/>
                                  </a:lnTo>
                                  <a:lnTo>
                                    <a:pt x="941" y="106"/>
                                  </a:lnTo>
                                  <a:lnTo>
                                    <a:pt x="941" y="88"/>
                                  </a:lnTo>
                                  <a:lnTo>
                                    <a:pt x="940" y="69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974" y="51"/>
                                  </a:lnTo>
                                  <a:lnTo>
                                    <a:pt x="95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798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238 14264"/>
                                <a:gd name="T1" fmla="*/ T0 w 1416"/>
                                <a:gd name="T2" fmla="+- 0 2375 2324"/>
                                <a:gd name="T3" fmla="*/ 2375 h 190"/>
                                <a:gd name="T4" fmla="+- 0 15204 14264"/>
                                <a:gd name="T5" fmla="*/ T4 w 1416"/>
                                <a:gd name="T6" fmla="+- 0 2375 2324"/>
                                <a:gd name="T7" fmla="*/ 2375 h 190"/>
                                <a:gd name="T8" fmla="+- 0 15212 14264"/>
                                <a:gd name="T9" fmla="*/ T8 w 1416"/>
                                <a:gd name="T10" fmla="+- 0 2394 2324"/>
                                <a:gd name="T11" fmla="*/ 2394 h 190"/>
                                <a:gd name="T12" fmla="+- 0 15220 14264"/>
                                <a:gd name="T13" fmla="*/ T12 w 1416"/>
                                <a:gd name="T14" fmla="+- 0 2412 2324"/>
                                <a:gd name="T15" fmla="*/ 2412 h 190"/>
                                <a:gd name="T16" fmla="+- 0 15228 14264"/>
                                <a:gd name="T17" fmla="*/ T16 w 1416"/>
                                <a:gd name="T18" fmla="+- 0 2430 2324"/>
                                <a:gd name="T19" fmla="*/ 2430 h 190"/>
                                <a:gd name="T20" fmla="+- 0 15267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5305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5305 14264"/>
                                <a:gd name="T29" fmla="*/ T28 w 1416"/>
                                <a:gd name="T30" fmla="+- 0 2457 2324"/>
                                <a:gd name="T31" fmla="*/ 2457 h 190"/>
                                <a:gd name="T32" fmla="+- 0 15274 14264"/>
                                <a:gd name="T33" fmla="*/ T32 w 1416"/>
                                <a:gd name="T34" fmla="+- 0 2457 2324"/>
                                <a:gd name="T35" fmla="*/ 2457 h 190"/>
                                <a:gd name="T36" fmla="+- 0 15267 14264"/>
                                <a:gd name="T37" fmla="*/ T36 w 1416"/>
                                <a:gd name="T38" fmla="+- 0 2438 2324"/>
                                <a:gd name="T39" fmla="*/ 2438 h 190"/>
                                <a:gd name="T40" fmla="+- 0 15260 14264"/>
                                <a:gd name="T41" fmla="*/ T40 w 1416"/>
                                <a:gd name="T42" fmla="+- 0 2420 2324"/>
                                <a:gd name="T43" fmla="*/ 2420 h 190"/>
                                <a:gd name="T44" fmla="+- 0 15251 14264"/>
                                <a:gd name="T45" fmla="*/ T44 w 1416"/>
                                <a:gd name="T46" fmla="+- 0 2401 2324"/>
                                <a:gd name="T47" fmla="*/ 2401 h 190"/>
                                <a:gd name="T48" fmla="+- 0 15238 14264"/>
                                <a:gd name="T49" fmla="*/ T48 w 1416"/>
                                <a:gd name="T50" fmla="+- 0 2375 2324"/>
                                <a:gd name="T51" fmla="*/ 237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974" y="51"/>
                                  </a:moveTo>
                                  <a:lnTo>
                                    <a:pt x="940" y="51"/>
                                  </a:lnTo>
                                  <a:lnTo>
                                    <a:pt x="948" y="70"/>
                                  </a:lnTo>
                                  <a:lnTo>
                                    <a:pt x="956" y="88"/>
                                  </a:lnTo>
                                  <a:lnTo>
                                    <a:pt x="964" y="106"/>
                                  </a:lnTo>
                                  <a:lnTo>
                                    <a:pt x="1003" y="187"/>
                                  </a:lnTo>
                                  <a:lnTo>
                                    <a:pt x="1041" y="187"/>
                                  </a:lnTo>
                                  <a:lnTo>
                                    <a:pt x="1041" y="133"/>
                                  </a:lnTo>
                                  <a:lnTo>
                                    <a:pt x="1010" y="133"/>
                                  </a:lnTo>
                                  <a:lnTo>
                                    <a:pt x="1003" y="114"/>
                                  </a:lnTo>
                                  <a:lnTo>
                                    <a:pt x="996" y="96"/>
                                  </a:lnTo>
                                  <a:lnTo>
                                    <a:pt x="987" y="77"/>
                                  </a:lnTo>
                                  <a:lnTo>
                                    <a:pt x="97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797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305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27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272 14264"/>
                                <a:gd name="T9" fmla="*/ T8 w 1416"/>
                                <a:gd name="T10" fmla="+- 0 2401 2324"/>
                                <a:gd name="T11" fmla="*/ 2401 h 190"/>
                                <a:gd name="T12" fmla="+- 0 15272 14264"/>
                                <a:gd name="T13" fmla="*/ T12 w 1416"/>
                                <a:gd name="T14" fmla="+- 0 2422 2324"/>
                                <a:gd name="T15" fmla="*/ 2422 h 190"/>
                                <a:gd name="T16" fmla="+- 0 15274 14264"/>
                                <a:gd name="T17" fmla="*/ T16 w 1416"/>
                                <a:gd name="T18" fmla="+- 0 2441 2324"/>
                                <a:gd name="T19" fmla="*/ 2441 h 190"/>
                                <a:gd name="T20" fmla="+- 0 15274 14264"/>
                                <a:gd name="T21" fmla="*/ T20 w 1416"/>
                                <a:gd name="T22" fmla="+- 0 2457 2324"/>
                                <a:gd name="T23" fmla="*/ 2457 h 190"/>
                                <a:gd name="T24" fmla="+- 0 15305 14264"/>
                                <a:gd name="T25" fmla="*/ T24 w 1416"/>
                                <a:gd name="T26" fmla="+- 0 2457 2324"/>
                                <a:gd name="T27" fmla="*/ 2457 h 190"/>
                                <a:gd name="T28" fmla="+- 0 15305 14264"/>
                                <a:gd name="T29" fmla="*/ T28 w 1416"/>
                                <a:gd name="T30" fmla="+- 0 2327 2324"/>
                                <a:gd name="T31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041" y="3"/>
                                  </a:moveTo>
                                  <a:lnTo>
                                    <a:pt x="1008" y="3"/>
                                  </a:lnTo>
                                  <a:lnTo>
                                    <a:pt x="1008" y="77"/>
                                  </a:lnTo>
                                  <a:lnTo>
                                    <a:pt x="1008" y="98"/>
                                  </a:lnTo>
                                  <a:lnTo>
                                    <a:pt x="1010" y="117"/>
                                  </a:lnTo>
                                  <a:lnTo>
                                    <a:pt x="1010" y="133"/>
                                  </a:lnTo>
                                  <a:lnTo>
                                    <a:pt x="1041" y="133"/>
                                  </a:lnTo>
                                  <a:lnTo>
                                    <a:pt x="104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796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378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34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342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378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378 14264"/>
                                <a:gd name="T17" fmla="*/ T16 w 1416"/>
                                <a:gd name="T18" fmla="+- 0 2327 2324"/>
                                <a:gd name="T1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114" y="3"/>
                                  </a:moveTo>
                                  <a:lnTo>
                                    <a:pt x="1078" y="3"/>
                                  </a:lnTo>
                                  <a:lnTo>
                                    <a:pt x="1078" y="187"/>
                                  </a:lnTo>
                                  <a:lnTo>
                                    <a:pt x="1114" y="187"/>
                                  </a:lnTo>
                                  <a:lnTo>
                                    <a:pt x="11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795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483 14264"/>
                                <a:gd name="T1" fmla="*/ T0 w 1416"/>
                                <a:gd name="T2" fmla="+- 0 2362 2324"/>
                                <a:gd name="T3" fmla="*/ 2362 h 190"/>
                                <a:gd name="T4" fmla="+- 0 15446 14264"/>
                                <a:gd name="T5" fmla="*/ T4 w 1416"/>
                                <a:gd name="T6" fmla="+- 0 2362 2324"/>
                                <a:gd name="T7" fmla="*/ 2362 h 190"/>
                                <a:gd name="T8" fmla="+- 0 15446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483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483 14264"/>
                                <a:gd name="T17" fmla="*/ T16 w 1416"/>
                                <a:gd name="T18" fmla="+- 0 2362 2324"/>
                                <a:gd name="T19" fmla="*/ 2362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19" y="38"/>
                                  </a:moveTo>
                                  <a:lnTo>
                                    <a:pt x="1182" y="38"/>
                                  </a:lnTo>
                                  <a:lnTo>
                                    <a:pt x="1182" y="187"/>
                                  </a:lnTo>
                                  <a:lnTo>
                                    <a:pt x="1219" y="187"/>
                                  </a:lnTo>
                                  <a:lnTo>
                                    <a:pt x="121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794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527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403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403 14264"/>
                                <a:gd name="T9" fmla="*/ T8 w 1416"/>
                                <a:gd name="T10" fmla="+- 0 2362 2324"/>
                                <a:gd name="T11" fmla="*/ 2362 h 190"/>
                                <a:gd name="T12" fmla="+- 0 15527 14264"/>
                                <a:gd name="T13" fmla="*/ T12 w 1416"/>
                                <a:gd name="T14" fmla="+- 0 2362 2324"/>
                                <a:gd name="T15" fmla="*/ 2362 h 190"/>
                                <a:gd name="T16" fmla="+- 0 15527 14264"/>
                                <a:gd name="T17" fmla="*/ T16 w 1416"/>
                                <a:gd name="T18" fmla="+- 0 2327 2324"/>
                                <a:gd name="T1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63" y="3"/>
                                  </a:moveTo>
                                  <a:lnTo>
                                    <a:pt x="1139" y="3"/>
                                  </a:lnTo>
                                  <a:lnTo>
                                    <a:pt x="1139" y="38"/>
                                  </a:lnTo>
                                  <a:lnTo>
                                    <a:pt x="1263" y="38"/>
                                  </a:lnTo>
                                  <a:lnTo>
                                    <a:pt x="126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793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58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53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590 14264"/>
                                <a:gd name="T9" fmla="*/ T8 w 1416"/>
                                <a:gd name="T10" fmla="+- 0 2435 2324"/>
                                <a:gd name="T11" fmla="*/ 2435 h 190"/>
                                <a:gd name="T12" fmla="+- 0 15590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627 14264"/>
                                <a:gd name="T17" fmla="*/ T16 w 1416"/>
                                <a:gd name="T18" fmla="+- 0 2511 2324"/>
                                <a:gd name="T19" fmla="*/ 2511 h 190"/>
                                <a:gd name="T20" fmla="+- 0 15627 14264"/>
                                <a:gd name="T21" fmla="*/ T20 w 1416"/>
                                <a:gd name="T22" fmla="+- 0 2434 2324"/>
                                <a:gd name="T23" fmla="*/ 2434 h 190"/>
                                <a:gd name="T24" fmla="+- 0 15641 14264"/>
                                <a:gd name="T25" fmla="*/ T24 w 1416"/>
                                <a:gd name="T26" fmla="+- 0 2406 2324"/>
                                <a:gd name="T27" fmla="*/ 2406 h 190"/>
                                <a:gd name="T28" fmla="+- 0 15610 14264"/>
                                <a:gd name="T29" fmla="*/ T28 w 1416"/>
                                <a:gd name="T30" fmla="+- 0 2406 2324"/>
                                <a:gd name="T31" fmla="*/ 2406 h 190"/>
                                <a:gd name="T32" fmla="+- 0 15602 14264"/>
                                <a:gd name="T33" fmla="*/ T32 w 1416"/>
                                <a:gd name="T34" fmla="+- 0 2384 2324"/>
                                <a:gd name="T35" fmla="*/ 2384 h 190"/>
                                <a:gd name="T36" fmla="+- 0 15597 14264"/>
                                <a:gd name="T37" fmla="*/ T36 w 1416"/>
                                <a:gd name="T38" fmla="+- 0 2371 2324"/>
                                <a:gd name="T39" fmla="*/ 2371 h 190"/>
                                <a:gd name="T40" fmla="+- 0 15581 14264"/>
                                <a:gd name="T41" fmla="*/ T40 w 1416"/>
                                <a:gd name="T42" fmla="+- 0 2327 2324"/>
                                <a:gd name="T43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317" y="3"/>
                                  </a:moveTo>
                                  <a:lnTo>
                                    <a:pt x="1275" y="3"/>
                                  </a:lnTo>
                                  <a:lnTo>
                                    <a:pt x="1326" y="111"/>
                                  </a:lnTo>
                                  <a:lnTo>
                                    <a:pt x="1326" y="187"/>
                                  </a:lnTo>
                                  <a:lnTo>
                                    <a:pt x="1363" y="187"/>
                                  </a:lnTo>
                                  <a:lnTo>
                                    <a:pt x="1363" y="110"/>
                                  </a:lnTo>
                                  <a:lnTo>
                                    <a:pt x="1377" y="82"/>
                                  </a:lnTo>
                                  <a:lnTo>
                                    <a:pt x="1346" y="82"/>
                                  </a:lnTo>
                                  <a:lnTo>
                                    <a:pt x="1338" y="60"/>
                                  </a:lnTo>
                                  <a:lnTo>
                                    <a:pt x="1333" y="47"/>
                                  </a:lnTo>
                                  <a:lnTo>
                                    <a:pt x="131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792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680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63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618 14264"/>
                                <a:gd name="T9" fmla="*/ T8 w 1416"/>
                                <a:gd name="T10" fmla="+- 0 2384 2324"/>
                                <a:gd name="T11" fmla="*/ 2384 h 190"/>
                                <a:gd name="T12" fmla="+- 0 15614 14264"/>
                                <a:gd name="T13" fmla="*/ T12 w 1416"/>
                                <a:gd name="T14" fmla="+- 0 2395 2324"/>
                                <a:gd name="T15" fmla="*/ 2395 h 190"/>
                                <a:gd name="T16" fmla="+- 0 15610 14264"/>
                                <a:gd name="T17" fmla="*/ T16 w 1416"/>
                                <a:gd name="T18" fmla="+- 0 2406 2324"/>
                                <a:gd name="T19" fmla="*/ 2406 h 190"/>
                                <a:gd name="T20" fmla="+- 0 15641 14264"/>
                                <a:gd name="T21" fmla="*/ T20 w 1416"/>
                                <a:gd name="T22" fmla="+- 0 2406 2324"/>
                                <a:gd name="T23" fmla="*/ 2406 h 190"/>
                                <a:gd name="T24" fmla="+- 0 15680 14264"/>
                                <a:gd name="T25" fmla="*/ T24 w 1416"/>
                                <a:gd name="T26" fmla="+- 0 2327 2324"/>
                                <a:gd name="T27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416" y="3"/>
                                  </a:moveTo>
                                  <a:lnTo>
                                    <a:pt x="1375" y="3"/>
                                  </a:lnTo>
                                  <a:lnTo>
                                    <a:pt x="1354" y="60"/>
                                  </a:lnTo>
                                  <a:lnTo>
                                    <a:pt x="1350" y="71"/>
                                  </a:lnTo>
                                  <a:lnTo>
                                    <a:pt x="1346" y="82"/>
                                  </a:lnTo>
                                  <a:lnTo>
                                    <a:pt x="1377" y="82"/>
                                  </a:lnTo>
                                  <a:lnTo>
                                    <a:pt x="141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789"/>
                        <wpg:cNvGrpSpPr>
                          <a:grpSpLocks/>
                        </wpg:cNvGrpSpPr>
                        <wpg:grpSpPr bwMode="auto">
                          <a:xfrm>
                            <a:off x="14263" y="2234"/>
                            <a:ext cx="1417" cy="2"/>
                            <a:chOff x="14263" y="2234"/>
                            <a:chExt cx="1417" cy="2"/>
                          </a:xfrm>
                        </wpg:grpSpPr>
                        <wps:wsp>
                          <wps:cNvPr id="831" name="Freeform 790"/>
                          <wps:cNvSpPr>
                            <a:spLocks/>
                          </wps:cNvSpPr>
                          <wps:spPr bwMode="auto">
                            <a:xfrm>
                              <a:off x="14263" y="2234"/>
                              <a:ext cx="1417" cy="2"/>
                            </a:xfrm>
                            <a:custGeom>
                              <a:avLst/>
                              <a:gdLst>
                                <a:gd name="T0" fmla="+- 0 14263 14263"/>
                                <a:gd name="T1" fmla="*/ T0 w 1417"/>
                                <a:gd name="T2" fmla="+- 0 15680 14263"/>
                                <a:gd name="T3" fmla="*/ T2 w 14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7">
                                  <a:moveTo>
                                    <a:pt x="0" y="0"/>
                                  </a:moveTo>
                                  <a:lnTo>
                                    <a:pt x="1417" y="0"/>
                                  </a:lnTo>
                                </a:path>
                              </a:pathLst>
                            </a:custGeom>
                            <a:noFill/>
                            <a:ln w="25667">
                              <a:solidFill>
                                <a:srgbClr val="ABAD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787"/>
                        <wpg:cNvGrpSpPr>
                          <a:grpSpLocks/>
                        </wpg:cNvGrpSpPr>
                        <wpg:grpSpPr bwMode="auto">
                          <a:xfrm>
                            <a:off x="1291" y="9458"/>
                            <a:ext cx="3889" cy="2"/>
                            <a:chOff x="1291" y="9458"/>
                            <a:chExt cx="3889" cy="2"/>
                          </a:xfrm>
                        </wpg:grpSpPr>
                        <wps:wsp>
                          <wps:cNvPr id="833" name="Freeform 788"/>
                          <wps:cNvSpPr>
                            <a:spLocks/>
                          </wps:cNvSpPr>
                          <wps:spPr bwMode="auto">
                            <a:xfrm>
                              <a:off x="1291" y="9458"/>
                              <a:ext cx="3889" cy="2"/>
                            </a:xfrm>
                            <a:custGeom>
                              <a:avLst/>
                              <a:gdLst>
                                <a:gd name="T0" fmla="+- 0 1291 1291"/>
                                <a:gd name="T1" fmla="*/ T0 w 3889"/>
                                <a:gd name="T2" fmla="+- 0 5180 1291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9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785"/>
                        <wpg:cNvGrpSpPr>
                          <a:grpSpLocks/>
                        </wpg:cNvGrpSpPr>
                        <wpg:grpSpPr bwMode="auto">
                          <a:xfrm>
                            <a:off x="1251" y="9458"/>
                            <a:ext cx="2" cy="2"/>
                            <a:chOff x="1251" y="9458"/>
                            <a:chExt cx="2" cy="2"/>
                          </a:xfrm>
                        </wpg:grpSpPr>
                        <wps:wsp>
                          <wps:cNvPr id="835" name="Freeform 786"/>
                          <wps:cNvSpPr>
                            <a:spLocks/>
                          </wps:cNvSpPr>
                          <wps:spPr bwMode="auto">
                            <a:xfrm>
                              <a:off x="1251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783"/>
                        <wpg:cNvGrpSpPr>
                          <a:grpSpLocks/>
                        </wpg:cNvGrpSpPr>
                        <wpg:grpSpPr bwMode="auto">
                          <a:xfrm>
                            <a:off x="5200" y="9458"/>
                            <a:ext cx="2" cy="2"/>
                            <a:chOff x="5200" y="9458"/>
                            <a:chExt cx="2" cy="2"/>
                          </a:xfrm>
                        </wpg:grpSpPr>
                        <wps:wsp>
                          <wps:cNvPr id="837" name="Freeform 784"/>
                          <wps:cNvSpPr>
                            <a:spLocks/>
                          </wps:cNvSpPr>
                          <wps:spPr bwMode="auto">
                            <a:xfrm>
                              <a:off x="5200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781"/>
                        <wpg:cNvGrpSpPr>
                          <a:grpSpLocks/>
                        </wpg:cNvGrpSpPr>
                        <wpg:grpSpPr bwMode="auto">
                          <a:xfrm>
                            <a:off x="11644" y="9458"/>
                            <a:ext cx="3889" cy="2"/>
                            <a:chOff x="11644" y="9458"/>
                            <a:chExt cx="3889" cy="2"/>
                          </a:xfrm>
                        </wpg:grpSpPr>
                        <wps:wsp>
                          <wps:cNvPr id="839" name="Freeform 782"/>
                          <wps:cNvSpPr>
                            <a:spLocks/>
                          </wps:cNvSpPr>
                          <wps:spPr bwMode="auto">
                            <a:xfrm>
                              <a:off x="11644" y="9458"/>
                              <a:ext cx="3889" cy="2"/>
                            </a:xfrm>
                            <a:custGeom>
                              <a:avLst/>
                              <a:gdLst>
                                <a:gd name="T0" fmla="+- 0 11644 11644"/>
                                <a:gd name="T1" fmla="*/ T0 w 3889"/>
                                <a:gd name="T2" fmla="+- 0 15532 11644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8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779"/>
                        <wpg:cNvGrpSpPr>
                          <a:grpSpLocks/>
                        </wpg:cNvGrpSpPr>
                        <wpg:grpSpPr bwMode="auto">
                          <a:xfrm>
                            <a:off x="11604" y="9458"/>
                            <a:ext cx="2" cy="2"/>
                            <a:chOff x="11604" y="9458"/>
                            <a:chExt cx="2" cy="2"/>
                          </a:xfrm>
                        </wpg:grpSpPr>
                        <wps:wsp>
                          <wps:cNvPr id="841" name="Freeform 780"/>
                          <wps:cNvSpPr>
                            <a:spLocks/>
                          </wps:cNvSpPr>
                          <wps:spPr bwMode="auto">
                            <a:xfrm>
                              <a:off x="11604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777"/>
                        <wpg:cNvGrpSpPr>
                          <a:grpSpLocks/>
                        </wpg:cNvGrpSpPr>
                        <wpg:grpSpPr bwMode="auto">
                          <a:xfrm>
                            <a:off x="15552" y="9458"/>
                            <a:ext cx="2" cy="2"/>
                            <a:chOff x="15552" y="9458"/>
                            <a:chExt cx="2" cy="2"/>
                          </a:xfrm>
                        </wpg:grpSpPr>
                        <wps:wsp>
                          <wps:cNvPr id="843" name="Freeform 778"/>
                          <wps:cNvSpPr>
                            <a:spLocks/>
                          </wps:cNvSpPr>
                          <wps:spPr bwMode="auto">
                            <a:xfrm>
                              <a:off x="15552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773"/>
                        <wpg:cNvGrpSpPr>
                          <a:grpSpLocks/>
                        </wpg:cNvGrpSpPr>
                        <wpg:grpSpPr bwMode="auto">
                          <a:xfrm>
                            <a:off x="737" y="573"/>
                            <a:ext cx="15369" cy="10829"/>
                            <a:chOff x="737" y="573"/>
                            <a:chExt cx="15369" cy="10829"/>
                          </a:xfrm>
                        </wpg:grpSpPr>
                        <wps:wsp>
                          <wps:cNvPr id="845" name="Freeform 776"/>
                          <wps:cNvSpPr>
                            <a:spLocks/>
                          </wps:cNvSpPr>
                          <wps:spPr bwMode="auto">
                            <a:xfrm>
                              <a:off x="737" y="573"/>
                              <a:ext cx="15369" cy="10829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5369"/>
                                <a:gd name="T2" fmla="+- 0 11401 573"/>
                                <a:gd name="T3" fmla="*/ 11401 h 10829"/>
                                <a:gd name="T4" fmla="+- 0 16105 737"/>
                                <a:gd name="T5" fmla="*/ T4 w 15369"/>
                                <a:gd name="T6" fmla="+- 0 11401 573"/>
                                <a:gd name="T7" fmla="*/ 11401 h 10829"/>
                                <a:gd name="T8" fmla="+- 0 16105 737"/>
                                <a:gd name="T9" fmla="*/ T8 w 15369"/>
                                <a:gd name="T10" fmla="+- 0 573 573"/>
                                <a:gd name="T11" fmla="*/ 573 h 10829"/>
                                <a:gd name="T12" fmla="+- 0 737 737"/>
                                <a:gd name="T13" fmla="*/ T12 w 15369"/>
                                <a:gd name="T14" fmla="+- 0 573 573"/>
                                <a:gd name="T15" fmla="*/ 573 h 10829"/>
                                <a:gd name="T16" fmla="+- 0 737 737"/>
                                <a:gd name="T17" fmla="*/ T16 w 15369"/>
                                <a:gd name="T18" fmla="+- 0 11401 573"/>
                                <a:gd name="T19" fmla="*/ 11401 h 108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69" h="10829">
                                  <a:moveTo>
                                    <a:pt x="0" y="10828"/>
                                  </a:moveTo>
                                  <a:lnTo>
                                    <a:pt x="15368" y="10828"/>
                                  </a:lnTo>
                                  <a:lnTo>
                                    <a:pt x="15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005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6" name="Picture 775"/>
                            <pic:cNvPicPr>
                              <a:picLocks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3" y="8787"/>
                              <a:ext cx="1404" cy="6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7" name="Picture 774"/>
                            <pic:cNvPicPr>
                              <a:picLocks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36" y="8708"/>
                              <a:ext cx="1642" cy="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925DD" id="Group 772" o:spid="_x0000_s1026" style="position:absolute;margin-left:35.45pt;margin-top:27.2pt;width:771.25pt;height:544.3pt;z-index:-20080;mso-position-horizontal-relative:page;mso-position-vertical-relative:page" coordorigin="709,544" coordsize="15425,108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">
                <v:shape id="Picture 848" o:spid="_x0000_s1027" type="#_x0000_t75" style="position:absolute;left:964;top:896;width:1714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">
                  <v:imagedata r:id="rId9" o:title=""/>
                  <v:path arrowok="t"/>
                  <o:lock v:ext="edit" aspectratio="f"/>
                </v:shape>
                <v:shape id="Picture 847" o:spid="_x0000_s1028" type="#_x0000_t75" style="position:absolute;left:709;top:10716;width:15406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">
                  <v:imagedata r:id="rId10" o:title=""/>
                  <v:path arrowok="t"/>
                  <o:lock v:ext="edit" aspectratio="f"/>
                </v:shape>
                <v:group id="Group 845" o:spid="_x0000_s1029" style="position:absolute;left:4663;top:5794;width:7524;height:2" coordorigin="4663,5794" coordsize="7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846" o:spid="_x0000_s1030" style="position:absolute;left:4663;top:5794;width:7524;height:2;visibility:visible;mso-wrap-style:square;v-text-anchor:top" coordsize="7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" path="m,l7523,e" filled="f" strokecolor="#231f20" strokeweight=".34994mm">
                    <v:stroke dashstyle="dash"/>
                    <v:path arrowok="t" o:connecttype="custom" o:connectlocs="0,0;7523,0" o:connectangles="0,0"/>
                  </v:shape>
                </v:group>
                <v:group id="Group 843" o:spid="_x0000_s1031" style="position:absolute;left:4623;top:5794;width:2;height:2" coordorigin="4623,579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Freeform 844" o:spid="_x0000_s1032" style="position:absolute;left:4623;top:579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840" o:spid="_x0000_s1033" style="position:absolute;left:12206;top:5794;width:2;height:2" coordorigin="12206,579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<v:shape id="Freeform 842" o:spid="_x0000_s1034" style="position:absolute;left:12206;top:579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" path="m,l,e" filled="f" strokecolor="#231f20" strokeweight=".34994mm">
                    <v:path arrowok="t" o:connecttype="custom" o:connectlocs="0,0;0,0" o:connectangles="0,0"/>
                  </v:shape>
                  <v:shape id="Picture 841" o:spid="_x0000_s1035" type="#_x0000_t75" style="position:absolute;left:14363;top:925;width:1172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">
                    <v:imagedata r:id="rId11" o:title=""/>
                    <v:path arrowok="t"/>
                    <o:lock v:ext="edit" aspectratio="f"/>
                  </v:shape>
                </v:group>
                <v:group id="Group 815" o:spid="_x0000_s1036" style="position:absolute;left:14263;top:2552;width:1417;height:150" coordorigin="14263,2552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<v:shape id="Freeform 839" o:spid="_x0000_s103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" path="m91,2l,2,,149r94,l94,122r-60,l34,87r54,l88,60r-54,l34,29r57,l91,2xe" fillcolor="#0061af" stroked="f">
                    <v:path arrowok="t" o:connecttype="custom" o:connectlocs="91,2554;0,2554;0,2701;94,2701;94,2674;34,2674;34,2639;88,2639;88,2612;34,2612;34,2581;91,2581;91,2554" o:connectangles="0,0,0,0,0,0,0,0,0,0,0,0,0"/>
                  </v:shape>
                  <v:shape id="Freeform 838" o:spid="_x0000_s103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" path="m160,2r-39,l121,149r31,l152,83r,-20l151,45r,-5l182,40,160,2xe" fillcolor="#0061af" stroked="f">
                    <v:path arrowok="t" o:connecttype="custom" o:connectlocs="160,2554;121,2554;121,2701;152,2701;152,2635;152,2615;151,2597;151,2592;182,2592;160,2554" o:connectangles="0,0,0,0,0,0,0,0,0,0"/>
                  </v:shape>
                  <v:shape id="Freeform 837" o:spid="_x0000_s103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" path="m182,40r-31,l160,59r9,18l209,149r35,l244,106r-29,l207,88,199,70,182,40xe" fillcolor="#0061af" stroked="f">
                    <v:path arrowok="t" o:connecttype="custom" o:connectlocs="182,2592;151,2592;160,2611;169,2629;209,2701;244,2701;244,2658;215,2658;207,2640;199,2622;182,2592" o:connectangles="0,0,0,0,0,0,0,0,0,0,0"/>
                  </v:shape>
                  <v:shape id="Freeform 836" o:spid="_x0000_s104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" path="m244,2r-31,l213,59r,4l213,70r1,16l216,105r-1,1l244,106,244,2xe" fillcolor="#0061af" stroked="f">
                    <v:path arrowok="t" o:connecttype="custom" o:connectlocs="244,2554;213,2554;213,2611;213,2615;213,2622;214,2638;216,2657;215,2658;244,2658;244,2554" o:connectangles="0,0,0,0,0,0,0,0,0,0"/>
                  </v:shape>
                  <v:shape id="Freeform 835" o:spid="_x0000_s1041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" path="m357,l293,22,272,58r,28l318,146r19,4l364,149r20,-2l398,143r1,-19l352,124r-22,-5l314,106,306,85r4,-28l321,39r17,-9l367,29r17,l395,7,380,3,357,xe" fillcolor="#0061af" stroked="f">
                    <v:path arrowok="t" o:connecttype="custom" o:connectlocs="357,2552;293,2574;272,2610;272,2638;318,2698;337,2702;364,2701;384,2699;398,2695;399,2676;352,2676;330,2671;314,2658;306,2637;310,2609;321,2591;338,2582;367,2581;384,2581;395,2559;380,2555;357,2552" o:connectangles="0,0,0,0,0,0,0,0,0,0,0,0,0,0,0,0,0,0,0,0,0,0"/>
                  </v:shape>
                  <v:shape id="Freeform 834" o:spid="_x0000_s1042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" path="m400,65r-55,l345,91r23,l368,122r-3,1l359,124r40,l400,65xe" fillcolor="#0061af" stroked="f">
                    <v:path arrowok="t" o:connecttype="custom" o:connectlocs="400,2617;345,2617;345,2643;368,2643;368,2674;365,2675;359,2676;399,2676;400,2617" o:connectangles="0,0,0,0,0,0,0,0,0"/>
                  </v:shape>
                  <v:shape id="Freeform 833" o:spid="_x0000_s1043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" path="m384,29r-17,l383,32r1,-3xe" fillcolor="#0061af" stroked="f">
                    <v:path arrowok="t" o:connecttype="custom" o:connectlocs="384,2581;367,2581;383,2584;384,2581" o:connectangles="0,0,0,0"/>
                  </v:shape>
                  <v:shape id="Freeform 832" o:spid="_x0000_s1044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" path="m509,2r-44,l420,149r35,l465,111r78,l535,87r-65,l481,46r2,-10l485,27r32,l509,2xe" fillcolor="#0061af" stroked="f">
                    <v:path arrowok="t" o:connecttype="custom" o:connectlocs="509,2554;465,2554;420,2701;455,2701;465,2663;543,2663;535,2639;470,2639;481,2598;483,2588;485,2579;517,2579;509,2554" o:connectangles="0,0,0,0,0,0,0,0,0,0,0,0,0"/>
                  </v:shape>
                  <v:shape id="Freeform 831" o:spid="_x0000_s1045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" path="m543,111r-36,l519,149r36,l543,111xe" fillcolor="#0061af" stroked="f">
                    <v:path arrowok="t" o:connecttype="custom" o:connectlocs="543,2663;507,2663;519,2701;555,2701;543,2663" o:connectangles="0,0,0,0,0"/>
                  </v:shape>
                  <v:shape id="Freeform 830" o:spid="_x0000_s1046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" path="m517,27r-31,l488,36r3,11l493,55r9,32l535,87,517,27xe" fillcolor="#0061af" stroked="f">
                    <v:path arrowok="t" o:connecttype="custom" o:connectlocs="517,2579;486,2579;488,2588;491,2599;493,2607;502,2639;535,2639;517,2579" o:connectangles="0,0,0,0,0,0,0,0"/>
                  </v:shape>
                  <v:shape id="Freeform 829" o:spid="_x0000_s104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" path="m653,l589,22,568,58r1,28l614,146r19,4l660,149r21,-2l694,143r1,-19l648,124r-22,-5l610,106,602,85r4,-28l617,39r17,-9l663,29r17,l692,7,676,3,653,xe" fillcolor="#0061af" stroked="f">
                    <v:path arrowok="t" o:connecttype="custom" o:connectlocs="653,2552;589,2574;568,2610;569,2638;614,2698;633,2702;660,2701;681,2699;694,2695;695,2676;648,2676;626,2671;610,2658;602,2637;606,2609;617,2591;634,2582;663,2581;680,2581;692,2559;676,2555;653,2552" o:connectangles="0,0,0,0,0,0,0,0,0,0,0,0,0,0,0,0,0,0,0,0,0,0"/>
                  </v:shape>
                  <v:shape id="Freeform 828" o:spid="_x0000_s104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" path="m696,65r-54,l642,91r22,l664,122r-2,1l656,124r39,l696,65xe" fillcolor="#0061af" stroked="f">
                    <v:path arrowok="t" o:connecttype="custom" o:connectlocs="696,2617;642,2617;642,2643;664,2643;664,2674;662,2675;656,2676;695,2676;696,2617" o:connectangles="0,0,0,0,0,0,0,0,0"/>
                  </v:shape>
                  <v:shape id="Freeform 827" o:spid="_x0000_s104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" path="m680,29r-17,l679,32r1,-3xe" fillcolor="#0061af" stroked="f">
                    <v:path arrowok="t" o:connecttype="custom" o:connectlocs="680,2581;663,2581;679,2584;680,2581" o:connectangles="0,0,0,0"/>
                  </v:shape>
                  <v:shape id="Freeform 826" o:spid="_x0000_s105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" path="m818,2r-91,l727,149r94,l821,122r-61,l760,87r55,l815,60r-55,l760,29r58,l818,2xe" fillcolor="#0061af" stroked="f">
                    <v:path arrowok="t" o:connecttype="custom" o:connectlocs="818,2554;727,2554;727,2701;821,2701;821,2674;760,2674;760,2639;815,2639;815,2612;760,2612;760,2581;818,2581;818,2554" o:connectangles="0,0,0,0,0,0,0,0,0,0,0,0,0"/>
                  </v:shape>
                  <v:shape id="Freeform 825" o:spid="_x0000_s1051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" path="m899,2r-45,l845,149r31,l879,89r,-15l881,33r1,-1l908,32,899,2xe" fillcolor="#0061af" stroked="f">
                    <v:path arrowok="t" o:connecttype="custom" o:connectlocs="899,2554;854,2554;845,2701;876,2701;879,2641;879,2626;881,2585;882,2584;908,2584;899,2554" o:connectangles="0,0,0,0,0,0,0,0,0,0"/>
                  </v:shape>
                  <v:shape id="Freeform 824" o:spid="_x0000_s1052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" path="m1001,32r-29,l972,53r,21l973,93r2,56l1008,149,1001,32xe" fillcolor="#0061af" stroked="f">
                    <v:path arrowok="t" o:connecttype="custom" o:connectlocs="1001,2584;972,2584;972,2605;972,2626;973,2645;975,2701;1008,2701;1001,2584" o:connectangles="0,0,0,0,0,0,0,0"/>
                  </v:shape>
                  <v:shape id="Freeform 823" o:spid="_x0000_s1053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" path="m908,32r-26,l886,52r4,20l911,147r26,l950,104r-24,l922,84,917,65,908,32xe" fillcolor="#0061af" stroked="f">
                    <v:path arrowok="t" o:connecttype="custom" o:connectlocs="908,2584;882,2584;886,2604;890,2624;911,2699;937,2699;950,2656;926,2656;922,2636;917,2617;908,2584" o:connectangles="0,0,0,0,0,0,0,0,0,0,0"/>
                  </v:shape>
                  <v:shape id="Freeform 822" o:spid="_x0000_s1054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" path="m1000,2r-44,l940,51r-5,19l930,90r-4,14l950,104r5,-15l961,71r5,-20l972,32r29,l1000,2xe" fillcolor="#0061af" stroked="f">
                    <v:path arrowok="t" o:connecttype="custom" o:connectlocs="1000,2554;956,2554;940,2603;935,2622;930,2642;926,2656;950,2656;955,2641;961,2623;966,2603;972,2584;1001,2584;1000,2554" o:connectangles="0,0,0,0,0,0,0,0,0,0,0,0,0"/>
                  </v:shape>
                  <v:shape id="Freeform 821" o:spid="_x0000_s1055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" path="m1129,2r-91,l1038,149r94,l1132,122r-61,l1071,87r55,l1126,60r-55,l1071,29r58,l1129,2xe" fillcolor="#0061af" stroked="f">
                    <v:path arrowok="t" o:connecttype="custom" o:connectlocs="1129,2554;1038,2554;1038,2701;1132,2701;1132,2674;1071,2674;1071,2639;1126,2639;1126,2612;1071,2612;1071,2581;1129,2581;1129,2554" o:connectangles="0,0,0,0,0,0,0,0,0,0,0,0,0"/>
                  </v:shape>
                  <v:shape id="Freeform 820" o:spid="_x0000_s1056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" path="m1198,2r-39,l1159,149r31,l1190,83r-1,-20l1189,45r,-5l1220,40,1198,2xe" fillcolor="#0061af" stroked="f">
                    <v:path arrowok="t" o:connecttype="custom" o:connectlocs="1198,2554;1159,2554;1159,2701;1190,2701;1190,2635;1189,2615;1189,2597;1189,2592;1220,2592;1198,2554" o:connectangles="0,0,0,0,0,0,0,0,0,0"/>
                  </v:shape>
                  <v:shape id="Freeform 819" o:spid="_x0000_s105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" path="m1220,40r-31,l1197,59r10,18l1246,149r35,l1281,106r-28,l1245,88r-9,-18l1220,40xe" fillcolor="#0061af" stroked="f">
                    <v:path arrowok="t" o:connecttype="custom" o:connectlocs="1220,2592;1189,2592;1197,2611;1207,2629;1246,2701;1281,2701;1281,2658;1253,2658;1245,2640;1236,2622;1220,2592" o:connectangles="0,0,0,0,0,0,0,0,0,0,0"/>
                  </v:shape>
                  <v:shape id="Freeform 818" o:spid="_x0000_s105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" path="m1281,2r-30,l1251,59r,4l1251,70r1,16l1253,105r,1l1281,106r,-104xe" fillcolor="#0061af" stroked="f">
                    <v:path arrowok="t" o:connecttype="custom" o:connectlocs="1281,2554;1251,2554;1251,2611;1251,2615;1251,2622;1252,2638;1253,2657;1253,2658;1281,2658;1281,2554" o:connectangles="0,0,0,0,0,0,0,0,0,0"/>
                  </v:shape>
                  <v:shape id="Freeform 817" o:spid="_x0000_s105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" path="m1377,30r-34,l1343,149r34,l1377,30xe" fillcolor="#0061af" stroked="f">
                    <v:path arrowok="t" o:connecttype="custom" o:connectlocs="1377,2582;1343,2582;1343,2701;1377,2701;1377,2582" o:connectangles="0,0,0,0,0"/>
                  </v:shape>
                  <v:shape id="Freeform 816" o:spid="_x0000_s106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" path="m1417,2r-113,l1304,30r113,l1417,2xe" fillcolor="#0061af" stroked="f">
                    <v:path arrowok="t" o:connecttype="custom" o:connectlocs="1417,2554;1304,2554;1304,2582;1417,2582;1417,2554" o:connectangles="0,0,0,0,0"/>
                  </v:shape>
                </v:group>
                <v:group id="Group 791" o:spid="_x0000_s1061" style="position:absolute;left:14264;top:2324;width:1416;height:190" coordorigin="14264,2324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814" o:spid="_x0000_s106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" path="m88,l30,21,,81r2,28l28,169r66,19l114,185r10,-3l121,155r-32,l67,151,51,138,41,119,42,86,88,34r33,l127,8,112,2,88,xe" fillcolor="#0061af" stroked="f">
                    <v:path arrowok="t" o:connecttype="custom" o:connectlocs="88,2324;30,2345;0,2405;2,2433;28,2493;94,2512;114,2509;124,2506;121,2479;89,2479;67,2475;51,2462;41,2443;42,2410;88,2358;121,2358;127,2332;112,2326;88,2324" o:connectangles="0,0,0,0,0,0,0,0,0,0,0,0,0,0,0,0,0,0,0"/>
                  </v:shape>
                  <v:shape id="Freeform 813" o:spid="_x0000_s106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" path="m120,149r-7,3l100,155r21,l120,149xe" fillcolor="#0061af" stroked="f">
                    <v:path arrowok="t" o:connecttype="custom" o:connectlocs="120,2473;113,2476;100,2479;121,2479;120,2473" o:connectangles="0,0,0,0,0"/>
                  </v:shape>
                  <v:shape id="Freeform 812" o:spid="_x0000_s106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" path="m121,34r-19,l112,37r8,4l121,34xe" fillcolor="#0061af" stroked="f">
                    <v:path arrowok="t" o:connecttype="custom" o:connectlocs="121,2358;102,2358;112,2361;120,2365;121,2358" o:connectangles="0,0,0,0,0"/>
                  </v:shape>
                  <v:shape id="Freeform 811" o:spid="_x0000_s1065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" path="m218,l162,25,140,90r2,27l172,175r38,14l233,187r20,-8l269,167r9,-11l224,156r-21,-5l189,138r-9,-20l181,85r5,-25l194,44r12,-9l217,33r60,l265,18,249,6,230,,218,xe" fillcolor="#0061af" stroked="f">
                    <v:path arrowok="t" o:connecttype="custom" o:connectlocs="218,2324;162,2349;140,2414;142,2441;172,2499;210,2513;233,2511;253,2503;269,2491;278,2480;224,2480;203,2475;189,2462;180,2442;181,2409;186,2384;194,2368;206,2359;217,2357;277,2357;265,2342;249,2330;230,2324;218,2324" o:connectangles="0,0,0,0,0,0,0,0,0,0,0,0,0,0,0,0,0,0,0,0,0,0,0,0"/>
                  </v:shape>
                  <v:shape id="Freeform 810" o:spid="_x0000_s1066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" path="m277,33r-60,l235,39r13,15l255,77r-1,32l248,132r-10,16l224,156r54,l281,151r9,-21l294,105,293,78,287,54,278,33r-1,xe" fillcolor="#0061af" stroked="f">
                    <v:path arrowok="t" o:connecttype="custom" o:connectlocs="277,2357;217,2357;235,2363;248,2378;255,2401;254,2433;248,2456;238,2472;224,2480;278,2480;281,2475;290,2454;294,2429;293,2402;287,2378;278,2357;277,2357" o:connectangles="0,0,0,0,0,0,0,0,0,0,0,0,0,0,0,0,0"/>
                  </v:shape>
                  <v:shape id="Freeform 809" o:spid="_x0000_s1067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" path="m379,3r-49,l320,187r34,l357,110r1,-12l359,57r1,-16l389,41,379,3xe" fillcolor="#0061af" stroked="f">
                    <v:path arrowok="t" o:connecttype="custom" o:connectlocs="379,2327;330,2327;320,2511;354,2511;357,2434;358,2422;359,2381;360,2365;389,2365;379,2327" o:connectangles="0,0,0,0,0,0,0,0,0,0"/>
                  </v:shape>
                  <v:shape id="Freeform 808" o:spid="_x0000_s1068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" path="m491,41r-32,l459,64r,19l460,103r3,84l499,187,491,41xe" fillcolor="#0061af" stroked="f">
                    <v:path arrowok="t" o:connecttype="custom" o:connectlocs="491,2365;459,2365;459,2388;459,2407;460,2427;463,2511;499,2511;491,2365" o:connectangles="0,0,0,0,0,0,0,0"/>
                  </v:shape>
                  <v:shape id="Freeform 807" o:spid="_x0000_s1069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" path="m389,41r-29,l364,61r4,20l372,100r20,84l421,184r14,-54l409,130r-4,-20l401,90,396,71,389,41xe" fillcolor="#0061af" stroked="f">
                    <v:path arrowok="t" o:connecttype="custom" o:connectlocs="389,2365;360,2365;364,2385;368,2405;372,2424;392,2508;421,2508;435,2454;409,2454;405,2434;401,2414;396,2395;389,2365" o:connectangles="0,0,0,0,0,0,0,0,0,0,0,0,0"/>
                  </v:shape>
                  <v:shape id="Freeform 806" o:spid="_x0000_s1070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" path="m490,3r-48,l425,64r-5,19l415,103r-4,19l409,130r26,l440,112r5,-19l450,74r5,-20l459,41r32,l490,3xe" fillcolor="#0061af" stroked="f">
                    <v:path arrowok="t" o:connecttype="custom" o:connectlocs="490,2327;442,2327;425,2388;420,2407;415,2427;411,2446;409,2454;435,2454;440,2436;445,2417;450,2398;455,2378;459,2365;491,2365;490,2327" o:connectangles="0,0,0,0,0,0,0,0,0,0,0,0,0,0,0"/>
                  </v:shape>
                  <v:shape id="Freeform 805" o:spid="_x0000_s1071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" path="m587,3r-49,l528,187r34,l565,110r,-12l567,57r1,-16l596,41,587,3xe" fillcolor="#0061af" stroked="f">
                    <v:path arrowok="t" o:connecttype="custom" o:connectlocs="587,2327;538,2327;528,2511;562,2511;565,2434;565,2422;567,2381;568,2365;596,2365;587,2327" o:connectangles="0,0,0,0,0,0,0,0,0,0"/>
                  </v:shape>
                  <v:shape id="Freeform 804" o:spid="_x0000_s107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" path="m699,41r-32,l667,64r,19l668,103r2,84l706,187,699,41xe" fillcolor="#0061af" stroked="f">
                    <v:path arrowok="t" o:connecttype="custom" o:connectlocs="699,2365;667,2365;667,2388;667,2407;668,2427;670,2511;706,2511;699,2365" o:connectangles="0,0,0,0,0,0,0,0"/>
                  </v:shape>
                  <v:shape id="Freeform 803" o:spid="_x0000_s107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" path="m596,41r-28,l571,61r4,20l580,100r20,84l628,184r15,-54l616,130r-3,-20l609,90,604,71,596,41xe" fillcolor="#0061af" stroked="f">
                    <v:path arrowok="t" o:connecttype="custom" o:connectlocs="596,2365;568,2365;571,2385;575,2405;580,2424;600,2508;628,2508;643,2454;616,2454;613,2434;609,2414;604,2395;596,2365" o:connectangles="0,0,0,0,0,0,0,0,0,0,0,0,0"/>
                  </v:shape>
                  <v:shape id="Freeform 802" o:spid="_x0000_s107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" path="m697,3r-47,l632,64r-4,19l623,103r-4,19l616,130r27,l648,112r5,-19l658,74r5,-20l667,41r32,l697,3xe" fillcolor="#0061af" stroked="f">
                    <v:path arrowok="t" o:connecttype="custom" o:connectlocs="697,2327;650,2327;632,2388;628,2407;623,2427;619,2446;616,2454;643,2454;648,2436;653,2417;658,2398;663,2378;667,2365;699,2365;697,2327" o:connectangles="0,0,0,0,0,0,0,0,0,0,0,0,0,0,0"/>
                  </v:shape>
                  <v:shape id="Freeform 801" o:spid="_x0000_s1075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" path="m776,3r-37,l739,105r21,69l797,189r24,-2l840,179r15,-13l862,152r-43,l795,151,782,139r-6,-20l776,3xe" fillcolor="#0061af" stroked="f">
                    <v:path arrowok="t" o:connecttype="custom" o:connectlocs="776,2327;739,2327;739,2429;760,2498;797,2513;821,2511;840,2503;855,2490;862,2476;819,2476;795,2475;782,2463;776,2443;776,2327" o:connectangles="0,0,0,0,0,0,0,0,0,0,0,0,0,0"/>
                  </v:shape>
                  <v:shape id="Freeform 800" o:spid="_x0000_s1076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" path="m871,3r-36,l835,109r-4,28l819,152r43,l865,147r5,-24l871,3xe" fillcolor="#0061af" stroked="f">
                    <v:path arrowok="t" o:connecttype="custom" o:connectlocs="871,2327;835,2327;835,2433;831,2461;819,2476;862,2476;865,2471;870,2447;871,2327" o:connectangles="0,0,0,0,0,0,0,0,0"/>
                  </v:shape>
                  <v:shape id="Freeform 799" o:spid="_x0000_s1077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" path="m950,3r-43,l907,187r34,l941,106r,-18l940,69r,-18l974,51,950,3xe" fillcolor="#0061af" stroked="f">
                    <v:path arrowok="t" o:connecttype="custom" o:connectlocs="950,2327;907,2327;907,2511;941,2511;941,2430;941,2412;940,2393;940,2375;940,2375;974,2375;950,2327" o:connectangles="0,0,0,0,0,0,0,0,0,0,0"/>
                  </v:shape>
                  <v:shape id="Freeform 798" o:spid="_x0000_s1078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" path="m974,51r-34,l948,70r8,18l964,106r39,81l1041,187r,-54l1010,133r-7,-19l996,96,987,77,974,51xe" fillcolor="#0061af" stroked="f">
                    <v:path arrowok="t" o:connecttype="custom" o:connectlocs="974,2375;940,2375;948,2394;956,2412;964,2430;1003,2511;1041,2511;1041,2457;1010,2457;1003,2438;996,2420;987,2401;974,2375" o:connectangles="0,0,0,0,0,0,0,0,0,0,0,0,0"/>
                  </v:shape>
                  <v:shape id="Freeform 797" o:spid="_x0000_s1079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" path="m1041,3r-33,l1008,77r,21l1010,117r,16l1041,133r,-130xe" fillcolor="#0061af" stroked="f">
                    <v:path arrowok="t" o:connecttype="custom" o:connectlocs="1041,2327;1008,2327;1008,2401;1008,2422;1010,2441;1010,2457;1041,2457;1041,2327" o:connectangles="0,0,0,0,0,0,0,0"/>
                  </v:shape>
                  <v:shape id="Freeform 796" o:spid="_x0000_s1080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" path="m1114,3r-36,l1078,187r36,l1114,3xe" fillcolor="#0061af" stroked="f">
                    <v:path arrowok="t" o:connecttype="custom" o:connectlocs="1114,2327;1078,2327;1078,2511;1114,2511;1114,2327" o:connectangles="0,0,0,0,0"/>
                  </v:shape>
                  <v:shape id="Freeform 795" o:spid="_x0000_s1081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" path="m1219,38r-37,l1182,187r37,l1219,38xe" fillcolor="#0061af" stroked="f">
                    <v:path arrowok="t" o:connecttype="custom" o:connectlocs="1219,2362;1182,2362;1182,2511;1219,2511;1219,2362" o:connectangles="0,0,0,0,0"/>
                  </v:shape>
                  <v:shape id="Freeform 794" o:spid="_x0000_s108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" path="m1263,3r-124,l1139,38r124,l1263,3xe" fillcolor="#0061af" stroked="f">
                    <v:path arrowok="t" o:connecttype="custom" o:connectlocs="1263,2327;1139,2327;1139,2362;1263,2362;1263,2327" o:connectangles="0,0,0,0,0"/>
                  </v:shape>
                  <v:shape id="Freeform 793" o:spid="_x0000_s108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" path="m1317,3r-42,l1326,111r,76l1363,187r,-77l1377,82r-31,l1338,60r-5,-13l1317,3xe" fillcolor="#0061af" stroked="f">
                    <v:path arrowok="t" o:connecttype="custom" o:connectlocs="1317,2327;1275,2327;1326,2435;1326,2511;1363,2511;1363,2434;1377,2406;1346,2406;1338,2384;1333,2371;1317,2327" o:connectangles="0,0,0,0,0,0,0,0,0,0,0"/>
                  </v:shape>
                  <v:shape id="Freeform 792" o:spid="_x0000_s108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" path="m1416,3r-41,l1354,60r-4,11l1346,82r31,l1416,3xe" fillcolor="#0061af" stroked="f">
                    <v:path arrowok="t" o:connecttype="custom" o:connectlocs="1416,2327;1375,2327;1354,2384;1350,2395;1346,2406;1377,2406;1416,2327" o:connectangles="0,0,0,0,0,0,0"/>
                  </v:shape>
                </v:group>
                <v:group id="Group 789" o:spid="_x0000_s1085" style="position:absolute;left:14263;top:2234;width:1417;height:2" coordorigin="14263,2234" coordsize="1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shape id="Freeform 790" o:spid="_x0000_s1086" style="position:absolute;left:14263;top:2234;width:1417;height:2;visibility:visible;mso-wrap-style:square;v-text-anchor:top" coordsize="1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" path="m,l1417,e" filled="f" strokecolor="#abadb0" strokeweight=".71297mm">
                    <v:path arrowok="t" o:connecttype="custom" o:connectlocs="0,0;1417,0" o:connectangles="0,0"/>
                  </v:shape>
                </v:group>
                <v:group id="Group 787" o:spid="_x0000_s1087" style="position:absolute;left:1291;top:9458;width:3889;height:2" coordorigin="1291,9458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Freeform 788" o:spid="_x0000_s1088" style="position:absolute;left:1291;top:9458;width:3889;height:2;visibility:visible;mso-wrap-style:square;v-text-anchor:top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" path="m,l3889,e" filled="f" strokecolor="#231f20" strokeweight=".34994mm">
                    <v:stroke dashstyle="dash"/>
                    <v:path arrowok="t" o:connecttype="custom" o:connectlocs="0,0;3889,0" o:connectangles="0,0"/>
                  </v:shape>
                </v:group>
                <v:group id="Group 785" o:spid="_x0000_s1089" style="position:absolute;left:1251;top:9458;width:2;height:2" coordorigin="1251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shape id="Freeform 786" o:spid="_x0000_s1090" style="position:absolute;left:1251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783" o:spid="_x0000_s1091" style="position:absolute;left:5200;top:9458;width:2;height:2" coordorigin="5200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784" o:spid="_x0000_s1092" style="position:absolute;left:5200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781" o:spid="_x0000_s1093" style="position:absolute;left:11644;top:9458;width:3889;height:2" coordorigin="11644,9458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Freeform 782" o:spid="_x0000_s1094" style="position:absolute;left:11644;top:9458;width:3889;height:2;visibility:visible;mso-wrap-style:square;v-text-anchor:top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" path="m,l3888,e" filled="f" strokecolor="#231f20" strokeweight=".34994mm">
                    <v:stroke dashstyle="dash"/>
                    <v:path arrowok="t" o:connecttype="custom" o:connectlocs="0,0;3888,0" o:connectangles="0,0"/>
                  </v:shape>
                </v:group>
                <v:group id="Group 779" o:spid="_x0000_s1095" style="position:absolute;left:11604;top:9458;width:2;height:2" coordorigin="11604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<v:shape id="Freeform 780" o:spid="_x0000_s1096" style="position:absolute;left:11604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777" o:spid="_x0000_s1097" style="position:absolute;left:15552;top:9458;width:2;height:2" coordorigin="15552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<v:shape id="Freeform 778" o:spid="_x0000_s1098" style="position:absolute;left:15552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773" o:spid="_x0000_s1099" style="position:absolute;left:737;top:573;width:15369;height:10829" coordorigin="737,573" coordsize="15369,1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Freeform 776" o:spid="_x0000_s1100" style="position:absolute;left:737;top:573;width:15369;height:10829;visibility:visible;mso-wrap-style:square;v-text-anchor:top" coordsize="15369,1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" path="m,10828r15368,l15368,,,,,10828xe" filled="f" strokecolor="#005aaa" strokeweight="1.0001mm">
                    <v:path arrowok="t" o:connecttype="custom" o:connectlocs="0,11401;15368,11401;15368,573;0,573;0,11401" o:connectangles="0,0,0,0,0"/>
                  </v:shape>
                  <v:shape id="Picture 775" o:spid="_x0000_s1101" type="#_x0000_t75" style="position:absolute;left:1843;top:8787;width:1404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">
                    <v:imagedata r:id="rId12" o:title=""/>
                    <v:path arrowok="t"/>
                    <o:lock v:ext="edit" aspectratio="f"/>
                  </v:shape>
                  <v:shape id="Picture 774" o:spid="_x0000_s1102" type="#_x0000_t75" style="position:absolute;left:12036;top:8708;width:164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">
                    <v:imagedata r:id="rId13" o:title=""/>
                    <v:path arrowok="t"/>
                    <o:lock v:ext="edit" aspectratio="f"/>
                  </v:shape>
                </v:group>
                <w10:wrap anchorx="page" anchory="page"/>
              </v:group>
            </w:pict>
          </mc:Fallback>
        </mc:AlternateContent>
      </w:r>
    </w:p>
    <w:p w:rsidR="00A66D94" w:rsidRDefault="00A66D94">
      <w:pPr>
        <w:spacing w:before="6"/>
        <w:rPr>
          <w:rFonts w:ascii="Calibri" w:eastAsia="Calibri" w:hAnsi="Calibri" w:cs="Calibri"/>
          <w:sz w:val="17"/>
          <w:szCs w:val="17"/>
        </w:rPr>
      </w:pPr>
    </w:p>
    <w:p w:rsidR="00A66D94" w:rsidRDefault="003B177E">
      <w:pPr>
        <w:spacing w:before="60"/>
        <w:ind w:left="4771"/>
        <w:rPr>
          <w:rFonts w:ascii="Helvetica Neue" w:eastAsia="Helvetica Neue" w:hAnsi="Helvetica Neue" w:cs="Helvetica Neue"/>
          <w:sz w:val="21"/>
          <w:szCs w:val="21"/>
        </w:rPr>
      </w:pPr>
      <w:r>
        <w:rPr>
          <w:rFonts w:ascii="Helvetica Neue"/>
          <w:b/>
          <w:i/>
          <w:color w:val="FFFFFF"/>
          <w:sz w:val="21"/>
        </w:rPr>
        <w:t>R E S T R U C T U R E D   F O R   R E L E V A N C</w:t>
      </w:r>
      <w:r>
        <w:rPr>
          <w:rFonts w:ascii="Helvetica Neue"/>
          <w:b/>
          <w:i/>
          <w:color w:val="FFFFFF"/>
          <w:spacing w:val="-40"/>
          <w:sz w:val="21"/>
        </w:rPr>
        <w:t xml:space="preserve"> </w:t>
      </w:r>
      <w:r>
        <w:rPr>
          <w:rFonts w:ascii="Helvetica Neue"/>
          <w:b/>
          <w:i/>
          <w:color w:val="FFFFFF"/>
          <w:sz w:val="21"/>
        </w:rPr>
        <w:t>E</w:t>
      </w:r>
    </w:p>
    <w:p w:rsidR="00A66D94" w:rsidRDefault="00A66D94">
      <w:pPr>
        <w:rPr>
          <w:rFonts w:ascii="Helvetica Neue" w:eastAsia="Helvetica Neue" w:hAnsi="Helvetica Neue" w:cs="Helvetica Neue"/>
          <w:sz w:val="21"/>
          <w:szCs w:val="21"/>
        </w:rPr>
        <w:sectPr w:rsidR="00A66D94">
          <w:type w:val="continuous"/>
          <w:pgSz w:w="16840" w:h="11910" w:orient="landscape"/>
          <w:pgMar w:top="1100" w:right="1740" w:bottom="280" w:left="1140" w:header="720" w:footer="720" w:gutter="0"/>
          <w:cols w:space="720"/>
        </w:sect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3B177E">
      <w:pPr>
        <w:pStyle w:val="Heading1"/>
        <w:ind w:right="1520"/>
        <w:jc w:val="center"/>
        <w:rPr>
          <w:b w:val="0"/>
          <w:bCs w:val="0"/>
        </w:rPr>
      </w:pPr>
      <w:r>
        <w:rPr>
          <w:color w:val="231F20"/>
          <w:spacing w:val="6"/>
        </w:rPr>
        <w:t>ATTENDANCE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5"/>
        </w:rPr>
        <w:t>CERTIFICATE</w:t>
      </w:r>
    </w:p>
    <w:p w:rsidR="00A66D94" w:rsidRDefault="003B177E">
      <w:pPr>
        <w:pStyle w:val="BodyText"/>
        <w:spacing w:before="441"/>
        <w:ind w:right="1520"/>
        <w:jc w:val="center"/>
        <w:rPr>
          <w:i w:val="0"/>
        </w:rPr>
      </w:pPr>
      <w:r>
        <w:rPr>
          <w:color w:val="231F20"/>
          <w:spacing w:val="7"/>
        </w:rPr>
        <w:t>awarded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7"/>
        </w:rPr>
        <w:t>to:</w:t>
      </w:r>
    </w:p>
    <w:p w:rsidR="00A66D94" w:rsidRDefault="00A66D94">
      <w:pPr>
        <w:spacing w:before="10"/>
        <w:rPr>
          <w:rFonts w:ascii="Calibri" w:eastAsia="Calibri" w:hAnsi="Calibri" w:cs="Calibri"/>
          <w:i/>
          <w:sz w:val="31"/>
          <w:szCs w:val="31"/>
        </w:rPr>
      </w:pPr>
    </w:p>
    <w:p w:rsidR="00A66D94" w:rsidRDefault="003B177E">
      <w:pPr>
        <w:pStyle w:val="Heading2"/>
        <w:ind w:right="1520"/>
        <w:jc w:val="center"/>
        <w:rPr>
          <w:b w:val="0"/>
          <w:bCs w:val="0"/>
        </w:rPr>
      </w:pPr>
      <w:r>
        <w:rPr>
          <w:color w:val="005AAA"/>
        </w:rPr>
        <w:t>Mbusiseni Celimpilo</w:t>
      </w:r>
      <w:r>
        <w:rPr>
          <w:color w:val="005AAA"/>
          <w:spacing w:val="-18"/>
        </w:rPr>
        <w:t xml:space="preserve"> </w:t>
      </w:r>
      <w:r>
        <w:rPr>
          <w:color w:val="005AAA"/>
        </w:rPr>
        <w:t>Dube</w:t>
      </w:r>
    </w:p>
    <w:p w:rsidR="00A66D94" w:rsidRDefault="00A66D9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66D94" w:rsidRDefault="003B177E">
      <w:pPr>
        <w:pStyle w:val="BodyText"/>
        <w:spacing w:before="45" w:line="283" w:lineRule="auto"/>
        <w:ind w:right="1520"/>
        <w:jc w:val="center"/>
        <w:rPr>
          <w:i w:val="0"/>
        </w:rPr>
      </w:pPr>
      <w:r>
        <w:rPr>
          <w:color w:val="231F20"/>
          <w:spacing w:val="4"/>
        </w:rPr>
        <w:t xml:space="preserve">For </w:t>
      </w:r>
      <w:r>
        <w:rPr>
          <w:color w:val="231F20"/>
          <w:spacing w:val="6"/>
        </w:rPr>
        <w:t xml:space="preserve">attending </w:t>
      </w:r>
      <w:r>
        <w:rPr>
          <w:color w:val="231F20"/>
          <w:spacing w:val="8"/>
        </w:rPr>
        <w:t xml:space="preserve">Community </w:t>
      </w:r>
      <w:r>
        <w:rPr>
          <w:color w:val="231F20"/>
          <w:spacing w:val="7"/>
        </w:rPr>
        <w:t xml:space="preserve">Engagement </w:t>
      </w:r>
      <w:r>
        <w:rPr>
          <w:color w:val="231F20"/>
          <w:spacing w:val="5"/>
        </w:rPr>
        <w:t xml:space="preserve">Workshop </w:t>
      </w:r>
      <w:r>
        <w:rPr>
          <w:color w:val="231F20"/>
          <w:spacing w:val="4"/>
        </w:rPr>
        <w:t xml:space="preserve">in Teaching </w:t>
      </w:r>
      <w:r>
        <w:rPr>
          <w:color w:val="231F20"/>
          <w:spacing w:val="6"/>
        </w:rPr>
        <w:t>and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9"/>
        </w:rPr>
        <w:t xml:space="preserve">Learning </w:t>
      </w:r>
      <w:r>
        <w:rPr>
          <w:color w:val="231F20"/>
          <w:spacing w:val="7"/>
        </w:rPr>
        <w:t>presented</w:t>
      </w:r>
    </w:p>
    <w:p w:rsidR="00A66D94" w:rsidRDefault="003B177E">
      <w:pPr>
        <w:pStyle w:val="BodyText"/>
        <w:spacing w:line="283" w:lineRule="auto"/>
        <w:ind w:left="3495" w:right="2851"/>
        <w:jc w:val="center"/>
        <w:rPr>
          <w:i w:val="0"/>
        </w:rPr>
      </w:pPr>
      <w:r>
        <w:rPr>
          <w:color w:val="231F20"/>
          <w:spacing w:val="4"/>
        </w:rPr>
        <w:t xml:space="preserve">by </w:t>
      </w:r>
      <w:r>
        <w:rPr>
          <w:color w:val="231F20"/>
          <w:spacing w:val="8"/>
        </w:rPr>
        <w:t xml:space="preserve">Community </w:t>
      </w:r>
      <w:r>
        <w:rPr>
          <w:color w:val="231F20"/>
          <w:spacing w:val="7"/>
        </w:rPr>
        <w:t xml:space="preserve">Engagement Unit, </w:t>
      </w:r>
      <w:r>
        <w:rPr>
          <w:color w:val="231F20"/>
          <w:spacing w:val="8"/>
        </w:rPr>
        <w:t xml:space="preserve">University </w:t>
      </w:r>
      <w:r>
        <w:rPr>
          <w:color w:val="231F20"/>
          <w:spacing w:val="4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8"/>
        </w:rPr>
        <w:t>Zululand</w:t>
      </w:r>
      <w:r>
        <w:rPr>
          <w:color w:val="231F20"/>
          <w:spacing w:val="9"/>
        </w:rPr>
        <w:t xml:space="preserve"> from</w:t>
      </w:r>
    </w:p>
    <w:p w:rsidR="00A66D94" w:rsidRDefault="003B177E">
      <w:pPr>
        <w:pStyle w:val="BodyText"/>
        <w:spacing w:line="390" w:lineRule="exact"/>
        <w:ind w:right="1520"/>
        <w:jc w:val="center"/>
        <w:rPr>
          <w:i w:val="0"/>
        </w:rPr>
      </w:pPr>
      <w:r>
        <w:rPr>
          <w:color w:val="231F20"/>
          <w:spacing w:val="4"/>
        </w:rPr>
        <w:t xml:space="preserve">27 </w:t>
      </w:r>
      <w:r>
        <w:rPr>
          <w:color w:val="231F20"/>
        </w:rPr>
        <w:t xml:space="preserve">- </w:t>
      </w:r>
      <w:r>
        <w:rPr>
          <w:color w:val="231F20"/>
          <w:spacing w:val="4"/>
        </w:rPr>
        <w:t xml:space="preserve">30 </w:t>
      </w:r>
      <w:r>
        <w:rPr>
          <w:color w:val="231F20"/>
          <w:spacing w:val="6"/>
        </w:rPr>
        <w:t>May</w:t>
      </w:r>
      <w:r>
        <w:rPr>
          <w:color w:val="231F20"/>
          <w:spacing w:val="69"/>
        </w:rPr>
        <w:t xml:space="preserve"> </w:t>
      </w:r>
      <w:r>
        <w:rPr>
          <w:color w:val="231F20"/>
          <w:spacing w:val="9"/>
        </w:rPr>
        <w:t>2019</w:t>
      </w: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sz w:val="20"/>
          <w:szCs w:val="20"/>
        </w:rPr>
        <w:sectPr w:rsidR="00A66D94">
          <w:pgSz w:w="16840" w:h="11910" w:orient="landscape"/>
          <w:pgMar w:top="1100" w:right="1740" w:bottom="280" w:left="1140" w:header="720" w:footer="720" w:gutter="0"/>
          <w:cols w:space="720"/>
        </w:sectPr>
      </w:pPr>
    </w:p>
    <w:p w:rsidR="00A66D94" w:rsidRDefault="00A66D94">
      <w:pPr>
        <w:spacing w:before="12"/>
        <w:rPr>
          <w:rFonts w:ascii="Calibri" w:eastAsia="Calibri" w:hAnsi="Calibri" w:cs="Calibri"/>
          <w:i/>
          <w:sz w:val="18"/>
          <w:szCs w:val="18"/>
        </w:rPr>
      </w:pPr>
    </w:p>
    <w:p w:rsidR="00A66D94" w:rsidRDefault="003B177E">
      <w:pPr>
        <w:spacing w:line="290" w:lineRule="exact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sz w:val="24"/>
        </w:rPr>
        <w:t xml:space="preserve">Prof </w:t>
      </w:r>
      <w:r>
        <w:rPr>
          <w:rFonts w:ascii="Calibri"/>
          <w:b/>
          <w:color w:val="231F20"/>
          <w:spacing w:val="-3"/>
          <w:sz w:val="24"/>
        </w:rPr>
        <w:t>VO</w:t>
      </w:r>
      <w:r>
        <w:rPr>
          <w:rFonts w:ascii="Calibri"/>
          <w:b/>
          <w:color w:val="231F20"/>
          <w:spacing w:val="-8"/>
          <w:sz w:val="24"/>
        </w:rPr>
        <w:t xml:space="preserve"> </w:t>
      </w:r>
      <w:r>
        <w:rPr>
          <w:rFonts w:ascii="Calibri"/>
          <w:b/>
          <w:color w:val="231F20"/>
          <w:sz w:val="24"/>
        </w:rPr>
        <w:t>Netshandama</w:t>
      </w:r>
    </w:p>
    <w:p w:rsidR="00A66D94" w:rsidRDefault="003B177E">
      <w:pPr>
        <w:spacing w:before="2" w:line="235" w:lineRule="auto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z w:val="24"/>
        </w:rPr>
        <w:t>Director: Community</w:t>
      </w:r>
      <w:r>
        <w:rPr>
          <w:rFonts w:ascii="Calibri"/>
          <w:color w:val="231F20"/>
          <w:spacing w:val="-27"/>
          <w:sz w:val="24"/>
        </w:rPr>
        <w:t xml:space="preserve"> </w:t>
      </w:r>
      <w:r>
        <w:rPr>
          <w:rFonts w:ascii="Calibri"/>
          <w:color w:val="231F20"/>
          <w:sz w:val="24"/>
        </w:rPr>
        <w:t>Engagement</w:t>
      </w:r>
      <w:r>
        <w:rPr>
          <w:rFonts w:ascii="Calibri"/>
          <w:color w:val="231F20"/>
          <w:w w:val="99"/>
          <w:sz w:val="24"/>
        </w:rPr>
        <w:t xml:space="preserve"> </w:t>
      </w:r>
      <w:r>
        <w:rPr>
          <w:rFonts w:ascii="Calibri"/>
          <w:color w:val="231F20"/>
          <w:sz w:val="24"/>
        </w:rPr>
        <w:t>University of</w:t>
      </w:r>
      <w:r>
        <w:rPr>
          <w:rFonts w:ascii="Calibri"/>
          <w:color w:val="231F20"/>
          <w:spacing w:val="-9"/>
          <w:sz w:val="24"/>
        </w:rPr>
        <w:t xml:space="preserve"> </w:t>
      </w:r>
      <w:r>
        <w:rPr>
          <w:rFonts w:ascii="Calibri"/>
          <w:color w:val="231F20"/>
          <w:spacing w:val="-3"/>
          <w:sz w:val="24"/>
        </w:rPr>
        <w:t>Venda</w:t>
      </w:r>
    </w:p>
    <w:p w:rsidR="00A66D94" w:rsidRDefault="003B177E">
      <w:pPr>
        <w:spacing w:before="12"/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A66D94" w:rsidRDefault="003B177E">
      <w:pPr>
        <w:spacing w:line="290" w:lineRule="exact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sz w:val="24"/>
        </w:rPr>
        <w:t>Mrs Mammusa</w:t>
      </w:r>
      <w:r>
        <w:rPr>
          <w:rFonts w:ascii="Calibri"/>
          <w:b/>
          <w:color w:val="231F20"/>
          <w:spacing w:val="-10"/>
          <w:sz w:val="24"/>
        </w:rPr>
        <w:t xml:space="preserve"> </w:t>
      </w:r>
      <w:r>
        <w:rPr>
          <w:rFonts w:ascii="Calibri"/>
          <w:b/>
          <w:color w:val="231F20"/>
          <w:sz w:val="24"/>
        </w:rPr>
        <w:t>Lekoa</w:t>
      </w:r>
    </w:p>
    <w:p w:rsidR="00A66D94" w:rsidRDefault="003B177E">
      <w:pPr>
        <w:spacing w:before="2" w:line="235" w:lineRule="auto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z w:val="24"/>
        </w:rPr>
        <w:t>Manager: Community</w:t>
      </w:r>
      <w:r>
        <w:rPr>
          <w:rFonts w:ascii="Calibri"/>
          <w:color w:val="231F20"/>
          <w:spacing w:val="-20"/>
          <w:sz w:val="24"/>
        </w:rPr>
        <w:t xml:space="preserve"> </w:t>
      </w:r>
      <w:r>
        <w:rPr>
          <w:rFonts w:ascii="Calibri"/>
          <w:color w:val="231F20"/>
          <w:sz w:val="24"/>
        </w:rPr>
        <w:t>Engagement</w:t>
      </w:r>
      <w:r>
        <w:rPr>
          <w:rFonts w:ascii="Calibri"/>
          <w:color w:val="231F20"/>
          <w:w w:val="99"/>
          <w:sz w:val="24"/>
        </w:rPr>
        <w:t xml:space="preserve"> </w:t>
      </w:r>
      <w:r>
        <w:rPr>
          <w:rFonts w:ascii="Calibri"/>
          <w:color w:val="231F20"/>
          <w:sz w:val="24"/>
        </w:rPr>
        <w:t>University of</w:t>
      </w:r>
      <w:r>
        <w:rPr>
          <w:rFonts w:ascii="Calibri"/>
          <w:color w:val="231F20"/>
          <w:spacing w:val="-20"/>
          <w:sz w:val="24"/>
        </w:rPr>
        <w:t xml:space="preserve"> </w:t>
      </w:r>
      <w:r>
        <w:rPr>
          <w:rFonts w:ascii="Calibri"/>
          <w:color w:val="231F20"/>
          <w:sz w:val="24"/>
        </w:rPr>
        <w:t>Zululand</w:t>
      </w:r>
    </w:p>
    <w:p w:rsidR="00A66D94" w:rsidRDefault="00A66D94">
      <w:pPr>
        <w:spacing w:line="235" w:lineRule="auto"/>
        <w:rPr>
          <w:rFonts w:ascii="Calibri" w:eastAsia="Calibri" w:hAnsi="Calibri" w:cs="Calibri"/>
          <w:sz w:val="24"/>
          <w:szCs w:val="24"/>
        </w:rPr>
        <w:sectPr w:rsidR="00A66D94">
          <w:type w:val="continuous"/>
          <w:pgSz w:w="16840" w:h="11910" w:orient="landscape"/>
          <w:pgMar w:top="1100" w:right="1740" w:bottom="280" w:left="1140" w:header="720" w:footer="720" w:gutter="0"/>
          <w:cols w:num="2" w:space="720" w:equalWidth="0">
            <w:col w:w="3420" w:space="6932"/>
            <w:col w:w="3608"/>
          </w:cols>
        </w:sectPr>
      </w:pPr>
    </w:p>
    <w:p w:rsidR="00A66D94" w:rsidRDefault="003B177E">
      <w:pPr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6424" behindDoc="1" locked="0" layoutInCell="1" allowOverlap="1" wp14:anchorId="43A6C929" wp14:editId="707FF379">
                <wp:simplePos x="0" y="0"/>
                <wp:positionH relativeFrom="page">
                  <wp:posOffset>450215</wp:posOffset>
                </wp:positionH>
                <wp:positionV relativeFrom="page">
                  <wp:posOffset>345440</wp:posOffset>
                </wp:positionV>
                <wp:extent cx="9794875" cy="6912610"/>
                <wp:effectExtent l="0" t="0" r="0" b="0"/>
                <wp:wrapNone/>
                <wp:docPr id="694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4875" cy="6912610"/>
                          <a:chOff x="709" y="544"/>
                          <a:chExt cx="15425" cy="10886"/>
                        </a:xfrm>
                      </wpg:grpSpPr>
                      <pic:pic xmlns:pic="http://schemas.openxmlformats.org/drawingml/2006/picture">
                        <pic:nvPicPr>
                          <pic:cNvPr id="695" name="Picture 771"/>
                          <pic:cNvPicPr>
                            <a:picLocks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896"/>
                            <a:ext cx="1714" cy="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" name="Picture 770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716"/>
                            <a:ext cx="15406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97" name="Group 768"/>
                        <wpg:cNvGrpSpPr>
                          <a:grpSpLocks/>
                        </wpg:cNvGrpSpPr>
                        <wpg:grpSpPr bwMode="auto">
                          <a:xfrm>
                            <a:off x="4663" y="5794"/>
                            <a:ext cx="7524" cy="2"/>
                            <a:chOff x="4663" y="5794"/>
                            <a:chExt cx="7524" cy="2"/>
                          </a:xfrm>
                        </wpg:grpSpPr>
                        <wps:wsp>
                          <wps:cNvPr id="698" name="Freeform 769"/>
                          <wps:cNvSpPr>
                            <a:spLocks/>
                          </wps:cNvSpPr>
                          <wps:spPr bwMode="auto">
                            <a:xfrm>
                              <a:off x="4663" y="5794"/>
                              <a:ext cx="7524" cy="2"/>
                            </a:xfrm>
                            <a:custGeom>
                              <a:avLst/>
                              <a:gdLst>
                                <a:gd name="T0" fmla="+- 0 4663 4663"/>
                                <a:gd name="T1" fmla="*/ T0 w 7524"/>
                                <a:gd name="T2" fmla="+- 0 12186 4663"/>
                                <a:gd name="T3" fmla="*/ T2 w 75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24">
                                  <a:moveTo>
                                    <a:pt x="0" y="0"/>
                                  </a:moveTo>
                                  <a:lnTo>
                                    <a:pt x="7523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766"/>
                        <wpg:cNvGrpSpPr>
                          <a:grpSpLocks/>
                        </wpg:cNvGrpSpPr>
                        <wpg:grpSpPr bwMode="auto">
                          <a:xfrm>
                            <a:off x="4623" y="5794"/>
                            <a:ext cx="2" cy="2"/>
                            <a:chOff x="4623" y="5794"/>
                            <a:chExt cx="2" cy="2"/>
                          </a:xfrm>
                        </wpg:grpSpPr>
                        <wps:wsp>
                          <wps:cNvPr id="700" name="Freeform 767"/>
                          <wps:cNvSpPr>
                            <a:spLocks/>
                          </wps:cNvSpPr>
                          <wps:spPr bwMode="auto">
                            <a:xfrm>
                              <a:off x="4623" y="57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763"/>
                        <wpg:cNvGrpSpPr>
                          <a:grpSpLocks/>
                        </wpg:cNvGrpSpPr>
                        <wpg:grpSpPr bwMode="auto">
                          <a:xfrm>
                            <a:off x="12206" y="5794"/>
                            <a:ext cx="2" cy="2"/>
                            <a:chOff x="12206" y="5794"/>
                            <a:chExt cx="2" cy="2"/>
                          </a:xfrm>
                        </wpg:grpSpPr>
                        <wps:wsp>
                          <wps:cNvPr id="702" name="Freeform 765"/>
                          <wps:cNvSpPr>
                            <a:spLocks/>
                          </wps:cNvSpPr>
                          <wps:spPr bwMode="auto">
                            <a:xfrm>
                              <a:off x="12206" y="57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3" name="Picture 764"/>
                            <pic:cNvPicPr>
                              <a:picLocks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63" y="925"/>
                              <a:ext cx="1172" cy="11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04" name="Group 738"/>
                        <wpg:cNvGrpSpPr>
                          <a:grpSpLocks/>
                        </wpg:cNvGrpSpPr>
                        <wpg:grpSpPr bwMode="auto">
                          <a:xfrm>
                            <a:off x="14263" y="2552"/>
                            <a:ext cx="1417" cy="150"/>
                            <a:chOff x="14263" y="2552"/>
                            <a:chExt cx="1417" cy="150"/>
                          </a:xfrm>
                        </wpg:grpSpPr>
                        <wps:wsp>
                          <wps:cNvPr id="705" name="Freeform 762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354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263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263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357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357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297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4297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351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4351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4297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4297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4354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4354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91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94" y="149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34" y="122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761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423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384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384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415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415 14263"/>
                                <a:gd name="T17" fmla="*/ T16 w 1417"/>
                                <a:gd name="T18" fmla="+- 0 2635 2552"/>
                                <a:gd name="T19" fmla="*/ 2635 h 150"/>
                                <a:gd name="T20" fmla="+- 0 14415 14263"/>
                                <a:gd name="T21" fmla="*/ T20 w 1417"/>
                                <a:gd name="T22" fmla="+- 0 2615 2552"/>
                                <a:gd name="T23" fmla="*/ 2615 h 150"/>
                                <a:gd name="T24" fmla="+- 0 14414 14263"/>
                                <a:gd name="T25" fmla="*/ T24 w 1417"/>
                                <a:gd name="T26" fmla="+- 0 2597 2552"/>
                                <a:gd name="T27" fmla="*/ 2597 h 150"/>
                                <a:gd name="T28" fmla="+- 0 14414 14263"/>
                                <a:gd name="T29" fmla="*/ T28 w 1417"/>
                                <a:gd name="T30" fmla="+- 0 2592 2552"/>
                                <a:gd name="T31" fmla="*/ 2592 h 150"/>
                                <a:gd name="T32" fmla="+- 0 14445 14263"/>
                                <a:gd name="T33" fmla="*/ T32 w 1417"/>
                                <a:gd name="T34" fmla="+- 0 2592 2552"/>
                                <a:gd name="T35" fmla="*/ 2592 h 150"/>
                                <a:gd name="T36" fmla="+- 0 14423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60" y="2"/>
                                  </a:moveTo>
                                  <a:lnTo>
                                    <a:pt x="121" y="2"/>
                                  </a:lnTo>
                                  <a:lnTo>
                                    <a:pt x="121" y="149"/>
                                  </a:lnTo>
                                  <a:lnTo>
                                    <a:pt x="152" y="149"/>
                                  </a:lnTo>
                                  <a:lnTo>
                                    <a:pt x="152" y="83"/>
                                  </a:lnTo>
                                  <a:lnTo>
                                    <a:pt x="152" y="63"/>
                                  </a:lnTo>
                                  <a:lnTo>
                                    <a:pt x="151" y="45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82" y="40"/>
                                  </a:lnTo>
                                  <a:lnTo>
                                    <a:pt x="16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760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445 14263"/>
                                <a:gd name="T1" fmla="*/ T0 w 1417"/>
                                <a:gd name="T2" fmla="+- 0 2592 2552"/>
                                <a:gd name="T3" fmla="*/ 2592 h 150"/>
                                <a:gd name="T4" fmla="+- 0 14414 14263"/>
                                <a:gd name="T5" fmla="*/ T4 w 1417"/>
                                <a:gd name="T6" fmla="+- 0 2592 2552"/>
                                <a:gd name="T7" fmla="*/ 2592 h 150"/>
                                <a:gd name="T8" fmla="+- 0 14423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4432 14263"/>
                                <a:gd name="T13" fmla="*/ T12 w 1417"/>
                                <a:gd name="T14" fmla="+- 0 2629 2552"/>
                                <a:gd name="T15" fmla="*/ 2629 h 150"/>
                                <a:gd name="T16" fmla="+- 0 14472 14263"/>
                                <a:gd name="T17" fmla="*/ T16 w 1417"/>
                                <a:gd name="T18" fmla="+- 0 2701 2552"/>
                                <a:gd name="T19" fmla="*/ 2701 h 150"/>
                                <a:gd name="T20" fmla="+- 0 14507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4507 14263"/>
                                <a:gd name="T25" fmla="*/ T24 w 1417"/>
                                <a:gd name="T26" fmla="+- 0 2658 2552"/>
                                <a:gd name="T27" fmla="*/ 2658 h 150"/>
                                <a:gd name="T28" fmla="+- 0 14478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4470 14263"/>
                                <a:gd name="T33" fmla="*/ T32 w 1417"/>
                                <a:gd name="T34" fmla="+- 0 2640 2552"/>
                                <a:gd name="T35" fmla="*/ 2640 h 150"/>
                                <a:gd name="T36" fmla="+- 0 14462 14263"/>
                                <a:gd name="T37" fmla="*/ T36 w 1417"/>
                                <a:gd name="T38" fmla="+- 0 2622 2552"/>
                                <a:gd name="T39" fmla="*/ 2622 h 150"/>
                                <a:gd name="T40" fmla="+- 0 14445 14263"/>
                                <a:gd name="T41" fmla="*/ T40 w 1417"/>
                                <a:gd name="T42" fmla="+- 0 2592 2552"/>
                                <a:gd name="T43" fmla="*/ 259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82" y="40"/>
                                  </a:moveTo>
                                  <a:lnTo>
                                    <a:pt x="151" y="40"/>
                                  </a:lnTo>
                                  <a:lnTo>
                                    <a:pt x="160" y="59"/>
                                  </a:lnTo>
                                  <a:lnTo>
                                    <a:pt x="169" y="77"/>
                                  </a:lnTo>
                                  <a:lnTo>
                                    <a:pt x="209" y="149"/>
                                  </a:lnTo>
                                  <a:lnTo>
                                    <a:pt x="244" y="149"/>
                                  </a:lnTo>
                                  <a:lnTo>
                                    <a:pt x="244" y="106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07" y="88"/>
                                  </a:lnTo>
                                  <a:lnTo>
                                    <a:pt x="199" y="70"/>
                                  </a:lnTo>
                                  <a:lnTo>
                                    <a:pt x="18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759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507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476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476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4476 14263"/>
                                <a:gd name="T13" fmla="*/ T12 w 1417"/>
                                <a:gd name="T14" fmla="+- 0 2615 2552"/>
                                <a:gd name="T15" fmla="*/ 2615 h 150"/>
                                <a:gd name="T16" fmla="+- 0 14476 14263"/>
                                <a:gd name="T17" fmla="*/ T16 w 1417"/>
                                <a:gd name="T18" fmla="+- 0 2622 2552"/>
                                <a:gd name="T19" fmla="*/ 2622 h 150"/>
                                <a:gd name="T20" fmla="+- 0 14477 14263"/>
                                <a:gd name="T21" fmla="*/ T20 w 1417"/>
                                <a:gd name="T22" fmla="+- 0 2638 2552"/>
                                <a:gd name="T23" fmla="*/ 2638 h 150"/>
                                <a:gd name="T24" fmla="+- 0 14479 14263"/>
                                <a:gd name="T25" fmla="*/ T24 w 1417"/>
                                <a:gd name="T26" fmla="+- 0 2657 2552"/>
                                <a:gd name="T27" fmla="*/ 2657 h 150"/>
                                <a:gd name="T28" fmla="+- 0 14478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4507 14263"/>
                                <a:gd name="T33" fmla="*/ T32 w 1417"/>
                                <a:gd name="T34" fmla="+- 0 2658 2552"/>
                                <a:gd name="T35" fmla="*/ 2658 h 150"/>
                                <a:gd name="T36" fmla="+- 0 14507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244" y="2"/>
                                  </a:moveTo>
                                  <a:lnTo>
                                    <a:pt x="213" y="2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13" y="63"/>
                                  </a:lnTo>
                                  <a:lnTo>
                                    <a:pt x="213" y="70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16" y="105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44" y="106"/>
                                  </a:lnTo>
                                  <a:lnTo>
                                    <a:pt x="24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758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20 14263"/>
                                <a:gd name="T1" fmla="*/ T0 w 1417"/>
                                <a:gd name="T2" fmla="+- 0 2552 2552"/>
                                <a:gd name="T3" fmla="*/ 2552 h 150"/>
                                <a:gd name="T4" fmla="+- 0 14556 14263"/>
                                <a:gd name="T5" fmla="*/ T4 w 1417"/>
                                <a:gd name="T6" fmla="+- 0 2574 2552"/>
                                <a:gd name="T7" fmla="*/ 2574 h 150"/>
                                <a:gd name="T8" fmla="+- 0 14535 14263"/>
                                <a:gd name="T9" fmla="*/ T8 w 1417"/>
                                <a:gd name="T10" fmla="+- 0 2610 2552"/>
                                <a:gd name="T11" fmla="*/ 2610 h 150"/>
                                <a:gd name="T12" fmla="+- 0 14535 14263"/>
                                <a:gd name="T13" fmla="*/ T12 w 1417"/>
                                <a:gd name="T14" fmla="+- 0 2638 2552"/>
                                <a:gd name="T15" fmla="*/ 2638 h 150"/>
                                <a:gd name="T16" fmla="+- 0 14581 14263"/>
                                <a:gd name="T17" fmla="*/ T16 w 1417"/>
                                <a:gd name="T18" fmla="+- 0 2698 2552"/>
                                <a:gd name="T19" fmla="*/ 2698 h 150"/>
                                <a:gd name="T20" fmla="+- 0 14600 14263"/>
                                <a:gd name="T21" fmla="*/ T20 w 1417"/>
                                <a:gd name="T22" fmla="+- 0 2702 2552"/>
                                <a:gd name="T23" fmla="*/ 2702 h 150"/>
                                <a:gd name="T24" fmla="+- 0 14627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4647 14263"/>
                                <a:gd name="T29" fmla="*/ T28 w 1417"/>
                                <a:gd name="T30" fmla="+- 0 2699 2552"/>
                                <a:gd name="T31" fmla="*/ 2699 h 150"/>
                                <a:gd name="T32" fmla="+- 0 14661 14263"/>
                                <a:gd name="T33" fmla="*/ T32 w 1417"/>
                                <a:gd name="T34" fmla="+- 0 2695 2552"/>
                                <a:gd name="T35" fmla="*/ 2695 h 150"/>
                                <a:gd name="T36" fmla="+- 0 14662 14263"/>
                                <a:gd name="T37" fmla="*/ T36 w 1417"/>
                                <a:gd name="T38" fmla="+- 0 2676 2552"/>
                                <a:gd name="T39" fmla="*/ 2676 h 150"/>
                                <a:gd name="T40" fmla="+- 0 14615 14263"/>
                                <a:gd name="T41" fmla="*/ T40 w 1417"/>
                                <a:gd name="T42" fmla="+- 0 2676 2552"/>
                                <a:gd name="T43" fmla="*/ 2676 h 150"/>
                                <a:gd name="T44" fmla="+- 0 14593 14263"/>
                                <a:gd name="T45" fmla="*/ T44 w 1417"/>
                                <a:gd name="T46" fmla="+- 0 2671 2552"/>
                                <a:gd name="T47" fmla="*/ 2671 h 150"/>
                                <a:gd name="T48" fmla="+- 0 14577 14263"/>
                                <a:gd name="T49" fmla="*/ T48 w 1417"/>
                                <a:gd name="T50" fmla="+- 0 2658 2552"/>
                                <a:gd name="T51" fmla="*/ 2658 h 150"/>
                                <a:gd name="T52" fmla="+- 0 14569 14263"/>
                                <a:gd name="T53" fmla="*/ T52 w 1417"/>
                                <a:gd name="T54" fmla="+- 0 2637 2552"/>
                                <a:gd name="T55" fmla="*/ 2637 h 150"/>
                                <a:gd name="T56" fmla="+- 0 14573 14263"/>
                                <a:gd name="T57" fmla="*/ T56 w 1417"/>
                                <a:gd name="T58" fmla="+- 0 2609 2552"/>
                                <a:gd name="T59" fmla="*/ 2609 h 150"/>
                                <a:gd name="T60" fmla="+- 0 14584 14263"/>
                                <a:gd name="T61" fmla="*/ T60 w 1417"/>
                                <a:gd name="T62" fmla="+- 0 2591 2552"/>
                                <a:gd name="T63" fmla="*/ 2591 h 150"/>
                                <a:gd name="T64" fmla="+- 0 14601 14263"/>
                                <a:gd name="T65" fmla="*/ T64 w 1417"/>
                                <a:gd name="T66" fmla="+- 0 2582 2552"/>
                                <a:gd name="T67" fmla="*/ 2582 h 150"/>
                                <a:gd name="T68" fmla="+- 0 14630 14263"/>
                                <a:gd name="T69" fmla="*/ T68 w 1417"/>
                                <a:gd name="T70" fmla="+- 0 2581 2552"/>
                                <a:gd name="T71" fmla="*/ 2581 h 150"/>
                                <a:gd name="T72" fmla="+- 0 14647 14263"/>
                                <a:gd name="T73" fmla="*/ T72 w 1417"/>
                                <a:gd name="T74" fmla="+- 0 2581 2552"/>
                                <a:gd name="T75" fmla="*/ 2581 h 150"/>
                                <a:gd name="T76" fmla="+- 0 14658 14263"/>
                                <a:gd name="T77" fmla="*/ T76 w 1417"/>
                                <a:gd name="T78" fmla="+- 0 2559 2552"/>
                                <a:gd name="T79" fmla="*/ 2559 h 150"/>
                                <a:gd name="T80" fmla="+- 0 14643 14263"/>
                                <a:gd name="T81" fmla="*/ T80 w 1417"/>
                                <a:gd name="T82" fmla="+- 0 2555 2552"/>
                                <a:gd name="T83" fmla="*/ 2555 h 150"/>
                                <a:gd name="T84" fmla="+- 0 14620 14263"/>
                                <a:gd name="T85" fmla="*/ T84 w 1417"/>
                                <a:gd name="T86" fmla="+- 0 2552 2552"/>
                                <a:gd name="T87" fmla="*/ 255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357" y="0"/>
                                  </a:moveTo>
                                  <a:lnTo>
                                    <a:pt x="293" y="22"/>
                                  </a:lnTo>
                                  <a:lnTo>
                                    <a:pt x="272" y="58"/>
                                  </a:lnTo>
                                  <a:lnTo>
                                    <a:pt x="272" y="86"/>
                                  </a:lnTo>
                                  <a:lnTo>
                                    <a:pt x="318" y="146"/>
                                  </a:lnTo>
                                  <a:lnTo>
                                    <a:pt x="337" y="150"/>
                                  </a:lnTo>
                                  <a:lnTo>
                                    <a:pt x="364" y="149"/>
                                  </a:lnTo>
                                  <a:lnTo>
                                    <a:pt x="384" y="147"/>
                                  </a:lnTo>
                                  <a:lnTo>
                                    <a:pt x="398" y="143"/>
                                  </a:lnTo>
                                  <a:lnTo>
                                    <a:pt x="399" y="124"/>
                                  </a:lnTo>
                                  <a:lnTo>
                                    <a:pt x="352" y="124"/>
                                  </a:lnTo>
                                  <a:lnTo>
                                    <a:pt x="330" y="119"/>
                                  </a:lnTo>
                                  <a:lnTo>
                                    <a:pt x="314" y="106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310" y="57"/>
                                  </a:lnTo>
                                  <a:lnTo>
                                    <a:pt x="321" y="39"/>
                                  </a:lnTo>
                                  <a:lnTo>
                                    <a:pt x="338" y="30"/>
                                  </a:lnTo>
                                  <a:lnTo>
                                    <a:pt x="367" y="29"/>
                                  </a:lnTo>
                                  <a:lnTo>
                                    <a:pt x="384" y="29"/>
                                  </a:lnTo>
                                  <a:lnTo>
                                    <a:pt x="395" y="7"/>
                                  </a:lnTo>
                                  <a:lnTo>
                                    <a:pt x="380" y="3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757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63 14263"/>
                                <a:gd name="T1" fmla="*/ T0 w 1417"/>
                                <a:gd name="T2" fmla="+- 0 2617 2552"/>
                                <a:gd name="T3" fmla="*/ 2617 h 150"/>
                                <a:gd name="T4" fmla="+- 0 14608 14263"/>
                                <a:gd name="T5" fmla="*/ T4 w 1417"/>
                                <a:gd name="T6" fmla="+- 0 2617 2552"/>
                                <a:gd name="T7" fmla="*/ 2617 h 150"/>
                                <a:gd name="T8" fmla="+- 0 14608 14263"/>
                                <a:gd name="T9" fmla="*/ T8 w 1417"/>
                                <a:gd name="T10" fmla="+- 0 2643 2552"/>
                                <a:gd name="T11" fmla="*/ 2643 h 150"/>
                                <a:gd name="T12" fmla="+- 0 14631 14263"/>
                                <a:gd name="T13" fmla="*/ T12 w 1417"/>
                                <a:gd name="T14" fmla="+- 0 2643 2552"/>
                                <a:gd name="T15" fmla="*/ 2643 h 150"/>
                                <a:gd name="T16" fmla="+- 0 14631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628 14263"/>
                                <a:gd name="T21" fmla="*/ T20 w 1417"/>
                                <a:gd name="T22" fmla="+- 0 2675 2552"/>
                                <a:gd name="T23" fmla="*/ 2675 h 150"/>
                                <a:gd name="T24" fmla="+- 0 14622 14263"/>
                                <a:gd name="T25" fmla="*/ T24 w 1417"/>
                                <a:gd name="T26" fmla="+- 0 2676 2552"/>
                                <a:gd name="T27" fmla="*/ 2676 h 150"/>
                                <a:gd name="T28" fmla="+- 0 14662 14263"/>
                                <a:gd name="T29" fmla="*/ T28 w 1417"/>
                                <a:gd name="T30" fmla="+- 0 2676 2552"/>
                                <a:gd name="T31" fmla="*/ 2676 h 150"/>
                                <a:gd name="T32" fmla="+- 0 14663 14263"/>
                                <a:gd name="T33" fmla="*/ T32 w 1417"/>
                                <a:gd name="T34" fmla="+- 0 2617 2552"/>
                                <a:gd name="T35" fmla="*/ 261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400" y="65"/>
                                  </a:moveTo>
                                  <a:lnTo>
                                    <a:pt x="345" y="65"/>
                                  </a:lnTo>
                                  <a:lnTo>
                                    <a:pt x="345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68" y="122"/>
                                  </a:lnTo>
                                  <a:lnTo>
                                    <a:pt x="365" y="123"/>
                                  </a:lnTo>
                                  <a:lnTo>
                                    <a:pt x="359" y="124"/>
                                  </a:lnTo>
                                  <a:lnTo>
                                    <a:pt x="399" y="124"/>
                                  </a:lnTo>
                                  <a:lnTo>
                                    <a:pt x="40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756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47 14263"/>
                                <a:gd name="T1" fmla="*/ T0 w 1417"/>
                                <a:gd name="T2" fmla="+- 0 2581 2552"/>
                                <a:gd name="T3" fmla="*/ 2581 h 150"/>
                                <a:gd name="T4" fmla="+- 0 14630 14263"/>
                                <a:gd name="T5" fmla="*/ T4 w 1417"/>
                                <a:gd name="T6" fmla="+- 0 2581 2552"/>
                                <a:gd name="T7" fmla="*/ 2581 h 150"/>
                                <a:gd name="T8" fmla="+- 0 14646 14263"/>
                                <a:gd name="T9" fmla="*/ T8 w 1417"/>
                                <a:gd name="T10" fmla="+- 0 2584 2552"/>
                                <a:gd name="T11" fmla="*/ 2584 h 150"/>
                                <a:gd name="T12" fmla="+- 0 14647 14263"/>
                                <a:gd name="T13" fmla="*/ T12 w 1417"/>
                                <a:gd name="T14" fmla="+- 0 2581 2552"/>
                                <a:gd name="T15" fmla="*/ 258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384" y="29"/>
                                  </a:moveTo>
                                  <a:lnTo>
                                    <a:pt x="367" y="29"/>
                                  </a:lnTo>
                                  <a:lnTo>
                                    <a:pt x="383" y="32"/>
                                  </a:lnTo>
                                  <a:lnTo>
                                    <a:pt x="38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755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77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728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683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718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728 14263"/>
                                <a:gd name="T17" fmla="*/ T16 w 1417"/>
                                <a:gd name="T18" fmla="+- 0 2663 2552"/>
                                <a:gd name="T19" fmla="*/ 2663 h 150"/>
                                <a:gd name="T20" fmla="+- 0 14806 14263"/>
                                <a:gd name="T21" fmla="*/ T20 w 1417"/>
                                <a:gd name="T22" fmla="+- 0 2663 2552"/>
                                <a:gd name="T23" fmla="*/ 2663 h 150"/>
                                <a:gd name="T24" fmla="+- 0 14798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733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4744 14263"/>
                                <a:gd name="T33" fmla="*/ T32 w 1417"/>
                                <a:gd name="T34" fmla="+- 0 2598 2552"/>
                                <a:gd name="T35" fmla="*/ 2598 h 150"/>
                                <a:gd name="T36" fmla="+- 0 14746 14263"/>
                                <a:gd name="T37" fmla="*/ T36 w 1417"/>
                                <a:gd name="T38" fmla="+- 0 2588 2552"/>
                                <a:gd name="T39" fmla="*/ 2588 h 150"/>
                                <a:gd name="T40" fmla="+- 0 14748 14263"/>
                                <a:gd name="T41" fmla="*/ T40 w 1417"/>
                                <a:gd name="T42" fmla="+- 0 2579 2552"/>
                                <a:gd name="T43" fmla="*/ 2579 h 150"/>
                                <a:gd name="T44" fmla="+- 0 14780 14263"/>
                                <a:gd name="T45" fmla="*/ T44 w 1417"/>
                                <a:gd name="T46" fmla="+- 0 2579 2552"/>
                                <a:gd name="T47" fmla="*/ 2579 h 150"/>
                                <a:gd name="T48" fmla="+- 0 14772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09" y="2"/>
                                  </a:moveTo>
                                  <a:lnTo>
                                    <a:pt x="465" y="2"/>
                                  </a:lnTo>
                                  <a:lnTo>
                                    <a:pt x="420" y="149"/>
                                  </a:lnTo>
                                  <a:lnTo>
                                    <a:pt x="455" y="149"/>
                                  </a:lnTo>
                                  <a:lnTo>
                                    <a:pt x="465" y="111"/>
                                  </a:lnTo>
                                  <a:lnTo>
                                    <a:pt x="543" y="111"/>
                                  </a:lnTo>
                                  <a:lnTo>
                                    <a:pt x="535" y="87"/>
                                  </a:lnTo>
                                  <a:lnTo>
                                    <a:pt x="470" y="87"/>
                                  </a:lnTo>
                                  <a:lnTo>
                                    <a:pt x="481" y="46"/>
                                  </a:lnTo>
                                  <a:lnTo>
                                    <a:pt x="483" y="36"/>
                                  </a:lnTo>
                                  <a:lnTo>
                                    <a:pt x="485" y="27"/>
                                  </a:lnTo>
                                  <a:lnTo>
                                    <a:pt x="517" y="27"/>
                                  </a:lnTo>
                                  <a:lnTo>
                                    <a:pt x="50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754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806 14263"/>
                                <a:gd name="T1" fmla="*/ T0 w 1417"/>
                                <a:gd name="T2" fmla="+- 0 2663 2552"/>
                                <a:gd name="T3" fmla="*/ 2663 h 150"/>
                                <a:gd name="T4" fmla="+- 0 14770 14263"/>
                                <a:gd name="T5" fmla="*/ T4 w 1417"/>
                                <a:gd name="T6" fmla="+- 0 2663 2552"/>
                                <a:gd name="T7" fmla="*/ 2663 h 150"/>
                                <a:gd name="T8" fmla="+- 0 14782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818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806 14263"/>
                                <a:gd name="T17" fmla="*/ T16 w 1417"/>
                                <a:gd name="T18" fmla="+- 0 2663 2552"/>
                                <a:gd name="T19" fmla="*/ 266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43" y="111"/>
                                  </a:moveTo>
                                  <a:lnTo>
                                    <a:pt x="507" y="111"/>
                                  </a:lnTo>
                                  <a:lnTo>
                                    <a:pt x="519" y="149"/>
                                  </a:lnTo>
                                  <a:lnTo>
                                    <a:pt x="555" y="149"/>
                                  </a:lnTo>
                                  <a:lnTo>
                                    <a:pt x="543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753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780 14263"/>
                                <a:gd name="T1" fmla="*/ T0 w 1417"/>
                                <a:gd name="T2" fmla="+- 0 2579 2552"/>
                                <a:gd name="T3" fmla="*/ 2579 h 150"/>
                                <a:gd name="T4" fmla="+- 0 14749 14263"/>
                                <a:gd name="T5" fmla="*/ T4 w 1417"/>
                                <a:gd name="T6" fmla="+- 0 2579 2552"/>
                                <a:gd name="T7" fmla="*/ 2579 h 150"/>
                                <a:gd name="T8" fmla="+- 0 14751 14263"/>
                                <a:gd name="T9" fmla="*/ T8 w 1417"/>
                                <a:gd name="T10" fmla="+- 0 2588 2552"/>
                                <a:gd name="T11" fmla="*/ 2588 h 150"/>
                                <a:gd name="T12" fmla="+- 0 14754 14263"/>
                                <a:gd name="T13" fmla="*/ T12 w 1417"/>
                                <a:gd name="T14" fmla="+- 0 2599 2552"/>
                                <a:gd name="T15" fmla="*/ 2599 h 150"/>
                                <a:gd name="T16" fmla="+- 0 14756 14263"/>
                                <a:gd name="T17" fmla="*/ T16 w 1417"/>
                                <a:gd name="T18" fmla="+- 0 2607 2552"/>
                                <a:gd name="T19" fmla="*/ 2607 h 150"/>
                                <a:gd name="T20" fmla="+- 0 14765 14263"/>
                                <a:gd name="T21" fmla="*/ T20 w 1417"/>
                                <a:gd name="T22" fmla="+- 0 2639 2552"/>
                                <a:gd name="T23" fmla="*/ 2639 h 150"/>
                                <a:gd name="T24" fmla="+- 0 14798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780 14263"/>
                                <a:gd name="T29" fmla="*/ T28 w 1417"/>
                                <a:gd name="T30" fmla="+- 0 2579 2552"/>
                                <a:gd name="T31" fmla="*/ 2579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17" y="27"/>
                                  </a:moveTo>
                                  <a:lnTo>
                                    <a:pt x="486" y="27"/>
                                  </a:lnTo>
                                  <a:lnTo>
                                    <a:pt x="488" y="36"/>
                                  </a:lnTo>
                                  <a:lnTo>
                                    <a:pt x="491" y="47"/>
                                  </a:lnTo>
                                  <a:lnTo>
                                    <a:pt x="493" y="55"/>
                                  </a:lnTo>
                                  <a:lnTo>
                                    <a:pt x="502" y="87"/>
                                  </a:lnTo>
                                  <a:lnTo>
                                    <a:pt x="535" y="87"/>
                                  </a:lnTo>
                                  <a:lnTo>
                                    <a:pt x="51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752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16 14263"/>
                                <a:gd name="T1" fmla="*/ T0 w 1417"/>
                                <a:gd name="T2" fmla="+- 0 2552 2552"/>
                                <a:gd name="T3" fmla="*/ 2552 h 150"/>
                                <a:gd name="T4" fmla="+- 0 14852 14263"/>
                                <a:gd name="T5" fmla="*/ T4 w 1417"/>
                                <a:gd name="T6" fmla="+- 0 2574 2552"/>
                                <a:gd name="T7" fmla="*/ 2574 h 150"/>
                                <a:gd name="T8" fmla="+- 0 14831 14263"/>
                                <a:gd name="T9" fmla="*/ T8 w 1417"/>
                                <a:gd name="T10" fmla="+- 0 2610 2552"/>
                                <a:gd name="T11" fmla="*/ 2610 h 150"/>
                                <a:gd name="T12" fmla="+- 0 14832 14263"/>
                                <a:gd name="T13" fmla="*/ T12 w 1417"/>
                                <a:gd name="T14" fmla="+- 0 2638 2552"/>
                                <a:gd name="T15" fmla="*/ 2638 h 150"/>
                                <a:gd name="T16" fmla="+- 0 14877 14263"/>
                                <a:gd name="T17" fmla="*/ T16 w 1417"/>
                                <a:gd name="T18" fmla="+- 0 2698 2552"/>
                                <a:gd name="T19" fmla="*/ 2698 h 150"/>
                                <a:gd name="T20" fmla="+- 0 14896 14263"/>
                                <a:gd name="T21" fmla="*/ T20 w 1417"/>
                                <a:gd name="T22" fmla="+- 0 2702 2552"/>
                                <a:gd name="T23" fmla="*/ 2702 h 150"/>
                                <a:gd name="T24" fmla="+- 0 14923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4944 14263"/>
                                <a:gd name="T29" fmla="*/ T28 w 1417"/>
                                <a:gd name="T30" fmla="+- 0 2699 2552"/>
                                <a:gd name="T31" fmla="*/ 2699 h 150"/>
                                <a:gd name="T32" fmla="+- 0 14957 14263"/>
                                <a:gd name="T33" fmla="*/ T32 w 1417"/>
                                <a:gd name="T34" fmla="+- 0 2695 2552"/>
                                <a:gd name="T35" fmla="*/ 2695 h 150"/>
                                <a:gd name="T36" fmla="+- 0 14958 14263"/>
                                <a:gd name="T37" fmla="*/ T36 w 1417"/>
                                <a:gd name="T38" fmla="+- 0 2676 2552"/>
                                <a:gd name="T39" fmla="*/ 2676 h 150"/>
                                <a:gd name="T40" fmla="+- 0 14911 14263"/>
                                <a:gd name="T41" fmla="*/ T40 w 1417"/>
                                <a:gd name="T42" fmla="+- 0 2676 2552"/>
                                <a:gd name="T43" fmla="*/ 2676 h 150"/>
                                <a:gd name="T44" fmla="+- 0 14889 14263"/>
                                <a:gd name="T45" fmla="*/ T44 w 1417"/>
                                <a:gd name="T46" fmla="+- 0 2671 2552"/>
                                <a:gd name="T47" fmla="*/ 2671 h 150"/>
                                <a:gd name="T48" fmla="+- 0 14873 14263"/>
                                <a:gd name="T49" fmla="*/ T48 w 1417"/>
                                <a:gd name="T50" fmla="+- 0 2658 2552"/>
                                <a:gd name="T51" fmla="*/ 2658 h 150"/>
                                <a:gd name="T52" fmla="+- 0 14865 14263"/>
                                <a:gd name="T53" fmla="*/ T52 w 1417"/>
                                <a:gd name="T54" fmla="+- 0 2637 2552"/>
                                <a:gd name="T55" fmla="*/ 2637 h 150"/>
                                <a:gd name="T56" fmla="+- 0 14869 14263"/>
                                <a:gd name="T57" fmla="*/ T56 w 1417"/>
                                <a:gd name="T58" fmla="+- 0 2609 2552"/>
                                <a:gd name="T59" fmla="*/ 2609 h 150"/>
                                <a:gd name="T60" fmla="+- 0 14880 14263"/>
                                <a:gd name="T61" fmla="*/ T60 w 1417"/>
                                <a:gd name="T62" fmla="+- 0 2591 2552"/>
                                <a:gd name="T63" fmla="*/ 2591 h 150"/>
                                <a:gd name="T64" fmla="+- 0 14897 14263"/>
                                <a:gd name="T65" fmla="*/ T64 w 1417"/>
                                <a:gd name="T66" fmla="+- 0 2582 2552"/>
                                <a:gd name="T67" fmla="*/ 2582 h 150"/>
                                <a:gd name="T68" fmla="+- 0 14926 14263"/>
                                <a:gd name="T69" fmla="*/ T68 w 1417"/>
                                <a:gd name="T70" fmla="+- 0 2581 2552"/>
                                <a:gd name="T71" fmla="*/ 2581 h 150"/>
                                <a:gd name="T72" fmla="+- 0 14943 14263"/>
                                <a:gd name="T73" fmla="*/ T72 w 1417"/>
                                <a:gd name="T74" fmla="+- 0 2581 2552"/>
                                <a:gd name="T75" fmla="*/ 2581 h 150"/>
                                <a:gd name="T76" fmla="+- 0 14955 14263"/>
                                <a:gd name="T77" fmla="*/ T76 w 1417"/>
                                <a:gd name="T78" fmla="+- 0 2559 2552"/>
                                <a:gd name="T79" fmla="*/ 2559 h 150"/>
                                <a:gd name="T80" fmla="+- 0 14939 14263"/>
                                <a:gd name="T81" fmla="*/ T80 w 1417"/>
                                <a:gd name="T82" fmla="+- 0 2555 2552"/>
                                <a:gd name="T83" fmla="*/ 2555 h 150"/>
                                <a:gd name="T84" fmla="+- 0 14916 14263"/>
                                <a:gd name="T85" fmla="*/ T84 w 1417"/>
                                <a:gd name="T86" fmla="+- 0 2552 2552"/>
                                <a:gd name="T87" fmla="*/ 255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53" y="0"/>
                                  </a:moveTo>
                                  <a:lnTo>
                                    <a:pt x="589" y="22"/>
                                  </a:lnTo>
                                  <a:lnTo>
                                    <a:pt x="568" y="58"/>
                                  </a:lnTo>
                                  <a:lnTo>
                                    <a:pt x="569" y="86"/>
                                  </a:lnTo>
                                  <a:lnTo>
                                    <a:pt x="614" y="146"/>
                                  </a:lnTo>
                                  <a:lnTo>
                                    <a:pt x="633" y="150"/>
                                  </a:lnTo>
                                  <a:lnTo>
                                    <a:pt x="660" y="149"/>
                                  </a:lnTo>
                                  <a:lnTo>
                                    <a:pt x="681" y="147"/>
                                  </a:lnTo>
                                  <a:lnTo>
                                    <a:pt x="694" y="143"/>
                                  </a:lnTo>
                                  <a:lnTo>
                                    <a:pt x="695" y="124"/>
                                  </a:lnTo>
                                  <a:lnTo>
                                    <a:pt x="648" y="124"/>
                                  </a:lnTo>
                                  <a:lnTo>
                                    <a:pt x="626" y="119"/>
                                  </a:lnTo>
                                  <a:lnTo>
                                    <a:pt x="610" y="106"/>
                                  </a:lnTo>
                                  <a:lnTo>
                                    <a:pt x="602" y="85"/>
                                  </a:lnTo>
                                  <a:lnTo>
                                    <a:pt x="606" y="57"/>
                                  </a:lnTo>
                                  <a:lnTo>
                                    <a:pt x="617" y="39"/>
                                  </a:lnTo>
                                  <a:lnTo>
                                    <a:pt x="634" y="30"/>
                                  </a:lnTo>
                                  <a:lnTo>
                                    <a:pt x="663" y="29"/>
                                  </a:lnTo>
                                  <a:lnTo>
                                    <a:pt x="680" y="29"/>
                                  </a:lnTo>
                                  <a:lnTo>
                                    <a:pt x="692" y="7"/>
                                  </a:lnTo>
                                  <a:lnTo>
                                    <a:pt x="676" y="3"/>
                                  </a:lnTo>
                                  <a:lnTo>
                                    <a:pt x="6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751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59 14263"/>
                                <a:gd name="T1" fmla="*/ T0 w 1417"/>
                                <a:gd name="T2" fmla="+- 0 2617 2552"/>
                                <a:gd name="T3" fmla="*/ 2617 h 150"/>
                                <a:gd name="T4" fmla="+- 0 14905 14263"/>
                                <a:gd name="T5" fmla="*/ T4 w 1417"/>
                                <a:gd name="T6" fmla="+- 0 2617 2552"/>
                                <a:gd name="T7" fmla="*/ 2617 h 150"/>
                                <a:gd name="T8" fmla="+- 0 14905 14263"/>
                                <a:gd name="T9" fmla="*/ T8 w 1417"/>
                                <a:gd name="T10" fmla="+- 0 2643 2552"/>
                                <a:gd name="T11" fmla="*/ 2643 h 150"/>
                                <a:gd name="T12" fmla="+- 0 14927 14263"/>
                                <a:gd name="T13" fmla="*/ T12 w 1417"/>
                                <a:gd name="T14" fmla="+- 0 2643 2552"/>
                                <a:gd name="T15" fmla="*/ 2643 h 150"/>
                                <a:gd name="T16" fmla="+- 0 14927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925 14263"/>
                                <a:gd name="T21" fmla="*/ T20 w 1417"/>
                                <a:gd name="T22" fmla="+- 0 2675 2552"/>
                                <a:gd name="T23" fmla="*/ 2675 h 150"/>
                                <a:gd name="T24" fmla="+- 0 14919 14263"/>
                                <a:gd name="T25" fmla="*/ T24 w 1417"/>
                                <a:gd name="T26" fmla="+- 0 2676 2552"/>
                                <a:gd name="T27" fmla="*/ 2676 h 150"/>
                                <a:gd name="T28" fmla="+- 0 14958 14263"/>
                                <a:gd name="T29" fmla="*/ T28 w 1417"/>
                                <a:gd name="T30" fmla="+- 0 2676 2552"/>
                                <a:gd name="T31" fmla="*/ 2676 h 150"/>
                                <a:gd name="T32" fmla="+- 0 14959 14263"/>
                                <a:gd name="T33" fmla="*/ T32 w 1417"/>
                                <a:gd name="T34" fmla="+- 0 2617 2552"/>
                                <a:gd name="T35" fmla="*/ 261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96" y="65"/>
                                  </a:moveTo>
                                  <a:lnTo>
                                    <a:pt x="642" y="65"/>
                                  </a:lnTo>
                                  <a:lnTo>
                                    <a:pt x="642" y="91"/>
                                  </a:lnTo>
                                  <a:lnTo>
                                    <a:pt x="664" y="91"/>
                                  </a:lnTo>
                                  <a:lnTo>
                                    <a:pt x="664" y="122"/>
                                  </a:lnTo>
                                  <a:lnTo>
                                    <a:pt x="662" y="123"/>
                                  </a:lnTo>
                                  <a:lnTo>
                                    <a:pt x="656" y="124"/>
                                  </a:lnTo>
                                  <a:lnTo>
                                    <a:pt x="695" y="124"/>
                                  </a:lnTo>
                                  <a:lnTo>
                                    <a:pt x="69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750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43 14263"/>
                                <a:gd name="T1" fmla="*/ T0 w 1417"/>
                                <a:gd name="T2" fmla="+- 0 2581 2552"/>
                                <a:gd name="T3" fmla="*/ 2581 h 150"/>
                                <a:gd name="T4" fmla="+- 0 14926 14263"/>
                                <a:gd name="T5" fmla="*/ T4 w 1417"/>
                                <a:gd name="T6" fmla="+- 0 2581 2552"/>
                                <a:gd name="T7" fmla="*/ 2581 h 150"/>
                                <a:gd name="T8" fmla="+- 0 14942 14263"/>
                                <a:gd name="T9" fmla="*/ T8 w 1417"/>
                                <a:gd name="T10" fmla="+- 0 2584 2552"/>
                                <a:gd name="T11" fmla="*/ 2584 h 150"/>
                                <a:gd name="T12" fmla="+- 0 14943 14263"/>
                                <a:gd name="T13" fmla="*/ T12 w 1417"/>
                                <a:gd name="T14" fmla="+- 0 2581 2552"/>
                                <a:gd name="T15" fmla="*/ 258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80" y="29"/>
                                  </a:moveTo>
                                  <a:lnTo>
                                    <a:pt x="663" y="29"/>
                                  </a:lnTo>
                                  <a:lnTo>
                                    <a:pt x="679" y="32"/>
                                  </a:lnTo>
                                  <a:lnTo>
                                    <a:pt x="68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749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081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990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990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084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084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5023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5023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5078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5078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5023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5023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5081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5081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818" y="2"/>
                                  </a:moveTo>
                                  <a:lnTo>
                                    <a:pt x="727" y="2"/>
                                  </a:lnTo>
                                  <a:lnTo>
                                    <a:pt x="727" y="149"/>
                                  </a:lnTo>
                                  <a:lnTo>
                                    <a:pt x="821" y="149"/>
                                  </a:lnTo>
                                  <a:lnTo>
                                    <a:pt x="821" y="122"/>
                                  </a:lnTo>
                                  <a:lnTo>
                                    <a:pt x="760" y="122"/>
                                  </a:lnTo>
                                  <a:lnTo>
                                    <a:pt x="760" y="87"/>
                                  </a:lnTo>
                                  <a:lnTo>
                                    <a:pt x="815" y="87"/>
                                  </a:lnTo>
                                  <a:lnTo>
                                    <a:pt x="815" y="60"/>
                                  </a:lnTo>
                                  <a:lnTo>
                                    <a:pt x="760" y="60"/>
                                  </a:lnTo>
                                  <a:lnTo>
                                    <a:pt x="760" y="29"/>
                                  </a:lnTo>
                                  <a:lnTo>
                                    <a:pt x="818" y="29"/>
                                  </a:lnTo>
                                  <a:lnTo>
                                    <a:pt x="81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48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16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117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108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139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142 14263"/>
                                <a:gd name="T17" fmla="*/ T16 w 1417"/>
                                <a:gd name="T18" fmla="+- 0 2641 2552"/>
                                <a:gd name="T19" fmla="*/ 2641 h 150"/>
                                <a:gd name="T20" fmla="+- 0 15142 14263"/>
                                <a:gd name="T21" fmla="*/ T20 w 1417"/>
                                <a:gd name="T22" fmla="+- 0 2626 2552"/>
                                <a:gd name="T23" fmla="*/ 2626 h 150"/>
                                <a:gd name="T24" fmla="+- 0 15144 14263"/>
                                <a:gd name="T25" fmla="*/ T24 w 1417"/>
                                <a:gd name="T26" fmla="+- 0 2585 2552"/>
                                <a:gd name="T27" fmla="*/ 2585 h 150"/>
                                <a:gd name="T28" fmla="+- 0 15145 14263"/>
                                <a:gd name="T29" fmla="*/ T28 w 1417"/>
                                <a:gd name="T30" fmla="+- 0 2584 2552"/>
                                <a:gd name="T31" fmla="*/ 2584 h 150"/>
                                <a:gd name="T32" fmla="+- 0 15171 14263"/>
                                <a:gd name="T33" fmla="*/ T32 w 1417"/>
                                <a:gd name="T34" fmla="+- 0 2584 2552"/>
                                <a:gd name="T35" fmla="*/ 2584 h 150"/>
                                <a:gd name="T36" fmla="+- 0 15162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899" y="2"/>
                                  </a:moveTo>
                                  <a:lnTo>
                                    <a:pt x="854" y="2"/>
                                  </a:lnTo>
                                  <a:lnTo>
                                    <a:pt x="845" y="149"/>
                                  </a:lnTo>
                                  <a:lnTo>
                                    <a:pt x="876" y="149"/>
                                  </a:lnTo>
                                  <a:lnTo>
                                    <a:pt x="879" y="89"/>
                                  </a:lnTo>
                                  <a:lnTo>
                                    <a:pt x="879" y="74"/>
                                  </a:lnTo>
                                  <a:lnTo>
                                    <a:pt x="881" y="33"/>
                                  </a:lnTo>
                                  <a:lnTo>
                                    <a:pt x="882" y="32"/>
                                  </a:lnTo>
                                  <a:lnTo>
                                    <a:pt x="908" y="32"/>
                                  </a:lnTo>
                                  <a:lnTo>
                                    <a:pt x="89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47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264 14263"/>
                                <a:gd name="T1" fmla="*/ T0 w 1417"/>
                                <a:gd name="T2" fmla="+- 0 2584 2552"/>
                                <a:gd name="T3" fmla="*/ 2584 h 150"/>
                                <a:gd name="T4" fmla="+- 0 15235 14263"/>
                                <a:gd name="T5" fmla="*/ T4 w 1417"/>
                                <a:gd name="T6" fmla="+- 0 2584 2552"/>
                                <a:gd name="T7" fmla="*/ 2584 h 150"/>
                                <a:gd name="T8" fmla="+- 0 15235 14263"/>
                                <a:gd name="T9" fmla="*/ T8 w 1417"/>
                                <a:gd name="T10" fmla="+- 0 2605 2552"/>
                                <a:gd name="T11" fmla="*/ 2605 h 150"/>
                                <a:gd name="T12" fmla="+- 0 15235 14263"/>
                                <a:gd name="T13" fmla="*/ T12 w 1417"/>
                                <a:gd name="T14" fmla="+- 0 2626 2552"/>
                                <a:gd name="T15" fmla="*/ 2626 h 150"/>
                                <a:gd name="T16" fmla="+- 0 15236 14263"/>
                                <a:gd name="T17" fmla="*/ T16 w 1417"/>
                                <a:gd name="T18" fmla="+- 0 2645 2552"/>
                                <a:gd name="T19" fmla="*/ 2645 h 150"/>
                                <a:gd name="T20" fmla="+- 0 15238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5271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5264 14263"/>
                                <a:gd name="T29" fmla="*/ T28 w 1417"/>
                                <a:gd name="T30" fmla="+- 0 2584 2552"/>
                                <a:gd name="T31" fmla="*/ 258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001" y="32"/>
                                  </a:moveTo>
                                  <a:lnTo>
                                    <a:pt x="972" y="32"/>
                                  </a:lnTo>
                                  <a:lnTo>
                                    <a:pt x="972" y="53"/>
                                  </a:lnTo>
                                  <a:lnTo>
                                    <a:pt x="972" y="74"/>
                                  </a:lnTo>
                                  <a:lnTo>
                                    <a:pt x="973" y="93"/>
                                  </a:lnTo>
                                  <a:lnTo>
                                    <a:pt x="975" y="149"/>
                                  </a:lnTo>
                                  <a:lnTo>
                                    <a:pt x="1008" y="149"/>
                                  </a:lnTo>
                                  <a:lnTo>
                                    <a:pt x="100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46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171 14263"/>
                                <a:gd name="T1" fmla="*/ T0 w 1417"/>
                                <a:gd name="T2" fmla="+- 0 2584 2552"/>
                                <a:gd name="T3" fmla="*/ 2584 h 150"/>
                                <a:gd name="T4" fmla="+- 0 15145 14263"/>
                                <a:gd name="T5" fmla="*/ T4 w 1417"/>
                                <a:gd name="T6" fmla="+- 0 2584 2552"/>
                                <a:gd name="T7" fmla="*/ 2584 h 150"/>
                                <a:gd name="T8" fmla="+- 0 15149 14263"/>
                                <a:gd name="T9" fmla="*/ T8 w 1417"/>
                                <a:gd name="T10" fmla="+- 0 2604 2552"/>
                                <a:gd name="T11" fmla="*/ 2604 h 150"/>
                                <a:gd name="T12" fmla="+- 0 15153 14263"/>
                                <a:gd name="T13" fmla="*/ T12 w 1417"/>
                                <a:gd name="T14" fmla="+- 0 2624 2552"/>
                                <a:gd name="T15" fmla="*/ 2624 h 150"/>
                                <a:gd name="T16" fmla="+- 0 15174 14263"/>
                                <a:gd name="T17" fmla="*/ T16 w 1417"/>
                                <a:gd name="T18" fmla="+- 0 2699 2552"/>
                                <a:gd name="T19" fmla="*/ 2699 h 150"/>
                                <a:gd name="T20" fmla="+- 0 15200 14263"/>
                                <a:gd name="T21" fmla="*/ T20 w 1417"/>
                                <a:gd name="T22" fmla="+- 0 2699 2552"/>
                                <a:gd name="T23" fmla="*/ 2699 h 150"/>
                                <a:gd name="T24" fmla="+- 0 15213 14263"/>
                                <a:gd name="T25" fmla="*/ T24 w 1417"/>
                                <a:gd name="T26" fmla="+- 0 2656 2552"/>
                                <a:gd name="T27" fmla="*/ 2656 h 150"/>
                                <a:gd name="T28" fmla="+- 0 15189 14263"/>
                                <a:gd name="T29" fmla="*/ T28 w 1417"/>
                                <a:gd name="T30" fmla="+- 0 2656 2552"/>
                                <a:gd name="T31" fmla="*/ 2656 h 150"/>
                                <a:gd name="T32" fmla="+- 0 15185 14263"/>
                                <a:gd name="T33" fmla="*/ T32 w 1417"/>
                                <a:gd name="T34" fmla="+- 0 2636 2552"/>
                                <a:gd name="T35" fmla="*/ 2636 h 150"/>
                                <a:gd name="T36" fmla="+- 0 15180 14263"/>
                                <a:gd name="T37" fmla="*/ T36 w 1417"/>
                                <a:gd name="T38" fmla="+- 0 2617 2552"/>
                                <a:gd name="T39" fmla="*/ 2617 h 150"/>
                                <a:gd name="T40" fmla="+- 0 15171 14263"/>
                                <a:gd name="T41" fmla="*/ T40 w 1417"/>
                                <a:gd name="T42" fmla="+- 0 2584 2552"/>
                                <a:gd name="T43" fmla="*/ 258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908" y="32"/>
                                  </a:moveTo>
                                  <a:lnTo>
                                    <a:pt x="882" y="32"/>
                                  </a:lnTo>
                                  <a:lnTo>
                                    <a:pt x="886" y="52"/>
                                  </a:lnTo>
                                  <a:lnTo>
                                    <a:pt x="890" y="72"/>
                                  </a:lnTo>
                                  <a:lnTo>
                                    <a:pt x="911" y="147"/>
                                  </a:lnTo>
                                  <a:lnTo>
                                    <a:pt x="937" y="147"/>
                                  </a:lnTo>
                                  <a:lnTo>
                                    <a:pt x="950" y="104"/>
                                  </a:lnTo>
                                  <a:lnTo>
                                    <a:pt x="926" y="104"/>
                                  </a:lnTo>
                                  <a:lnTo>
                                    <a:pt x="922" y="84"/>
                                  </a:lnTo>
                                  <a:lnTo>
                                    <a:pt x="917" y="65"/>
                                  </a:lnTo>
                                  <a:lnTo>
                                    <a:pt x="90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745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263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219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203 14263"/>
                                <a:gd name="T9" fmla="*/ T8 w 1417"/>
                                <a:gd name="T10" fmla="+- 0 2603 2552"/>
                                <a:gd name="T11" fmla="*/ 2603 h 150"/>
                                <a:gd name="T12" fmla="+- 0 15198 14263"/>
                                <a:gd name="T13" fmla="*/ T12 w 1417"/>
                                <a:gd name="T14" fmla="+- 0 2622 2552"/>
                                <a:gd name="T15" fmla="*/ 2622 h 150"/>
                                <a:gd name="T16" fmla="+- 0 15193 14263"/>
                                <a:gd name="T17" fmla="*/ T16 w 1417"/>
                                <a:gd name="T18" fmla="+- 0 2642 2552"/>
                                <a:gd name="T19" fmla="*/ 2642 h 150"/>
                                <a:gd name="T20" fmla="+- 0 15189 14263"/>
                                <a:gd name="T21" fmla="*/ T20 w 1417"/>
                                <a:gd name="T22" fmla="+- 0 2656 2552"/>
                                <a:gd name="T23" fmla="*/ 2656 h 150"/>
                                <a:gd name="T24" fmla="+- 0 15213 14263"/>
                                <a:gd name="T25" fmla="*/ T24 w 1417"/>
                                <a:gd name="T26" fmla="+- 0 2656 2552"/>
                                <a:gd name="T27" fmla="*/ 2656 h 150"/>
                                <a:gd name="T28" fmla="+- 0 15218 14263"/>
                                <a:gd name="T29" fmla="*/ T28 w 1417"/>
                                <a:gd name="T30" fmla="+- 0 2641 2552"/>
                                <a:gd name="T31" fmla="*/ 2641 h 150"/>
                                <a:gd name="T32" fmla="+- 0 15224 14263"/>
                                <a:gd name="T33" fmla="*/ T32 w 1417"/>
                                <a:gd name="T34" fmla="+- 0 2623 2552"/>
                                <a:gd name="T35" fmla="*/ 2623 h 150"/>
                                <a:gd name="T36" fmla="+- 0 15229 14263"/>
                                <a:gd name="T37" fmla="*/ T36 w 1417"/>
                                <a:gd name="T38" fmla="+- 0 2603 2552"/>
                                <a:gd name="T39" fmla="*/ 2603 h 150"/>
                                <a:gd name="T40" fmla="+- 0 15235 14263"/>
                                <a:gd name="T41" fmla="*/ T40 w 1417"/>
                                <a:gd name="T42" fmla="+- 0 2584 2552"/>
                                <a:gd name="T43" fmla="*/ 2584 h 150"/>
                                <a:gd name="T44" fmla="+- 0 15264 14263"/>
                                <a:gd name="T45" fmla="*/ T44 w 1417"/>
                                <a:gd name="T46" fmla="+- 0 2584 2552"/>
                                <a:gd name="T47" fmla="*/ 2584 h 150"/>
                                <a:gd name="T48" fmla="+- 0 15263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000" y="2"/>
                                  </a:moveTo>
                                  <a:lnTo>
                                    <a:pt x="956" y="2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935" y="70"/>
                                  </a:lnTo>
                                  <a:lnTo>
                                    <a:pt x="930" y="90"/>
                                  </a:lnTo>
                                  <a:lnTo>
                                    <a:pt x="926" y="104"/>
                                  </a:lnTo>
                                  <a:lnTo>
                                    <a:pt x="950" y="104"/>
                                  </a:lnTo>
                                  <a:lnTo>
                                    <a:pt x="955" y="89"/>
                                  </a:lnTo>
                                  <a:lnTo>
                                    <a:pt x="961" y="71"/>
                                  </a:lnTo>
                                  <a:lnTo>
                                    <a:pt x="966" y="51"/>
                                  </a:lnTo>
                                  <a:lnTo>
                                    <a:pt x="972" y="32"/>
                                  </a:lnTo>
                                  <a:lnTo>
                                    <a:pt x="1001" y="32"/>
                                  </a:lnTo>
                                  <a:lnTo>
                                    <a:pt x="100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44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39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301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301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395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395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5334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5334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5389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5389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5334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5334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5392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5392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129" y="2"/>
                                  </a:moveTo>
                                  <a:lnTo>
                                    <a:pt x="1038" y="2"/>
                                  </a:lnTo>
                                  <a:lnTo>
                                    <a:pt x="1038" y="149"/>
                                  </a:lnTo>
                                  <a:lnTo>
                                    <a:pt x="1132" y="149"/>
                                  </a:lnTo>
                                  <a:lnTo>
                                    <a:pt x="1132" y="122"/>
                                  </a:lnTo>
                                  <a:lnTo>
                                    <a:pt x="1071" y="122"/>
                                  </a:lnTo>
                                  <a:lnTo>
                                    <a:pt x="1071" y="87"/>
                                  </a:lnTo>
                                  <a:lnTo>
                                    <a:pt x="1126" y="87"/>
                                  </a:lnTo>
                                  <a:lnTo>
                                    <a:pt x="1126" y="60"/>
                                  </a:lnTo>
                                  <a:lnTo>
                                    <a:pt x="1071" y="60"/>
                                  </a:lnTo>
                                  <a:lnTo>
                                    <a:pt x="1071" y="29"/>
                                  </a:lnTo>
                                  <a:lnTo>
                                    <a:pt x="1129" y="29"/>
                                  </a:lnTo>
                                  <a:lnTo>
                                    <a:pt x="112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43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461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422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422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453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453 14263"/>
                                <a:gd name="T17" fmla="*/ T16 w 1417"/>
                                <a:gd name="T18" fmla="+- 0 2635 2552"/>
                                <a:gd name="T19" fmla="*/ 2635 h 150"/>
                                <a:gd name="T20" fmla="+- 0 15452 14263"/>
                                <a:gd name="T21" fmla="*/ T20 w 1417"/>
                                <a:gd name="T22" fmla="+- 0 2615 2552"/>
                                <a:gd name="T23" fmla="*/ 2615 h 150"/>
                                <a:gd name="T24" fmla="+- 0 15452 14263"/>
                                <a:gd name="T25" fmla="*/ T24 w 1417"/>
                                <a:gd name="T26" fmla="+- 0 2597 2552"/>
                                <a:gd name="T27" fmla="*/ 2597 h 150"/>
                                <a:gd name="T28" fmla="+- 0 15452 14263"/>
                                <a:gd name="T29" fmla="*/ T28 w 1417"/>
                                <a:gd name="T30" fmla="+- 0 2592 2552"/>
                                <a:gd name="T31" fmla="*/ 2592 h 150"/>
                                <a:gd name="T32" fmla="+- 0 15483 14263"/>
                                <a:gd name="T33" fmla="*/ T32 w 1417"/>
                                <a:gd name="T34" fmla="+- 0 2592 2552"/>
                                <a:gd name="T35" fmla="*/ 2592 h 150"/>
                                <a:gd name="T36" fmla="+- 0 15461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198" y="2"/>
                                  </a:moveTo>
                                  <a:lnTo>
                                    <a:pt x="1159" y="2"/>
                                  </a:lnTo>
                                  <a:lnTo>
                                    <a:pt x="1159" y="149"/>
                                  </a:lnTo>
                                  <a:lnTo>
                                    <a:pt x="1190" y="149"/>
                                  </a:lnTo>
                                  <a:lnTo>
                                    <a:pt x="1190" y="83"/>
                                  </a:lnTo>
                                  <a:lnTo>
                                    <a:pt x="1189" y="63"/>
                                  </a:lnTo>
                                  <a:lnTo>
                                    <a:pt x="1189" y="45"/>
                                  </a:lnTo>
                                  <a:lnTo>
                                    <a:pt x="1189" y="40"/>
                                  </a:lnTo>
                                  <a:lnTo>
                                    <a:pt x="1220" y="40"/>
                                  </a:lnTo>
                                  <a:lnTo>
                                    <a:pt x="119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42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483 14263"/>
                                <a:gd name="T1" fmla="*/ T0 w 1417"/>
                                <a:gd name="T2" fmla="+- 0 2592 2552"/>
                                <a:gd name="T3" fmla="*/ 2592 h 150"/>
                                <a:gd name="T4" fmla="+- 0 15452 14263"/>
                                <a:gd name="T5" fmla="*/ T4 w 1417"/>
                                <a:gd name="T6" fmla="+- 0 2592 2552"/>
                                <a:gd name="T7" fmla="*/ 2592 h 150"/>
                                <a:gd name="T8" fmla="+- 0 15460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5470 14263"/>
                                <a:gd name="T13" fmla="*/ T12 w 1417"/>
                                <a:gd name="T14" fmla="+- 0 2629 2552"/>
                                <a:gd name="T15" fmla="*/ 2629 h 150"/>
                                <a:gd name="T16" fmla="+- 0 15509 14263"/>
                                <a:gd name="T17" fmla="*/ T16 w 1417"/>
                                <a:gd name="T18" fmla="+- 0 2701 2552"/>
                                <a:gd name="T19" fmla="*/ 2701 h 150"/>
                                <a:gd name="T20" fmla="+- 0 15544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5544 14263"/>
                                <a:gd name="T25" fmla="*/ T24 w 1417"/>
                                <a:gd name="T26" fmla="+- 0 2658 2552"/>
                                <a:gd name="T27" fmla="*/ 2658 h 150"/>
                                <a:gd name="T28" fmla="+- 0 15516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5508 14263"/>
                                <a:gd name="T33" fmla="*/ T32 w 1417"/>
                                <a:gd name="T34" fmla="+- 0 2640 2552"/>
                                <a:gd name="T35" fmla="*/ 2640 h 150"/>
                                <a:gd name="T36" fmla="+- 0 15499 14263"/>
                                <a:gd name="T37" fmla="*/ T36 w 1417"/>
                                <a:gd name="T38" fmla="+- 0 2622 2552"/>
                                <a:gd name="T39" fmla="*/ 2622 h 150"/>
                                <a:gd name="T40" fmla="+- 0 15483 14263"/>
                                <a:gd name="T41" fmla="*/ T40 w 1417"/>
                                <a:gd name="T42" fmla="+- 0 2592 2552"/>
                                <a:gd name="T43" fmla="*/ 259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220" y="40"/>
                                  </a:moveTo>
                                  <a:lnTo>
                                    <a:pt x="1189" y="40"/>
                                  </a:lnTo>
                                  <a:lnTo>
                                    <a:pt x="1197" y="59"/>
                                  </a:lnTo>
                                  <a:lnTo>
                                    <a:pt x="1207" y="77"/>
                                  </a:lnTo>
                                  <a:lnTo>
                                    <a:pt x="1246" y="149"/>
                                  </a:lnTo>
                                  <a:lnTo>
                                    <a:pt x="1281" y="149"/>
                                  </a:lnTo>
                                  <a:lnTo>
                                    <a:pt x="1281" y="106"/>
                                  </a:lnTo>
                                  <a:lnTo>
                                    <a:pt x="1253" y="106"/>
                                  </a:lnTo>
                                  <a:lnTo>
                                    <a:pt x="1245" y="88"/>
                                  </a:lnTo>
                                  <a:lnTo>
                                    <a:pt x="1236" y="70"/>
                                  </a:lnTo>
                                  <a:lnTo>
                                    <a:pt x="12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41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544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514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514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5514 14263"/>
                                <a:gd name="T13" fmla="*/ T12 w 1417"/>
                                <a:gd name="T14" fmla="+- 0 2615 2552"/>
                                <a:gd name="T15" fmla="*/ 2615 h 150"/>
                                <a:gd name="T16" fmla="+- 0 15514 14263"/>
                                <a:gd name="T17" fmla="*/ T16 w 1417"/>
                                <a:gd name="T18" fmla="+- 0 2622 2552"/>
                                <a:gd name="T19" fmla="*/ 2622 h 150"/>
                                <a:gd name="T20" fmla="+- 0 15515 14263"/>
                                <a:gd name="T21" fmla="*/ T20 w 1417"/>
                                <a:gd name="T22" fmla="+- 0 2638 2552"/>
                                <a:gd name="T23" fmla="*/ 2638 h 150"/>
                                <a:gd name="T24" fmla="+- 0 15516 14263"/>
                                <a:gd name="T25" fmla="*/ T24 w 1417"/>
                                <a:gd name="T26" fmla="+- 0 2657 2552"/>
                                <a:gd name="T27" fmla="*/ 2657 h 150"/>
                                <a:gd name="T28" fmla="+- 0 15516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5544 14263"/>
                                <a:gd name="T33" fmla="*/ T32 w 1417"/>
                                <a:gd name="T34" fmla="+- 0 2658 2552"/>
                                <a:gd name="T35" fmla="*/ 2658 h 150"/>
                                <a:gd name="T36" fmla="+- 0 15544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281" y="2"/>
                                  </a:moveTo>
                                  <a:lnTo>
                                    <a:pt x="1251" y="2"/>
                                  </a:lnTo>
                                  <a:lnTo>
                                    <a:pt x="1251" y="59"/>
                                  </a:lnTo>
                                  <a:lnTo>
                                    <a:pt x="1251" y="63"/>
                                  </a:lnTo>
                                  <a:lnTo>
                                    <a:pt x="1251" y="70"/>
                                  </a:lnTo>
                                  <a:lnTo>
                                    <a:pt x="1252" y="86"/>
                                  </a:lnTo>
                                  <a:lnTo>
                                    <a:pt x="1253" y="105"/>
                                  </a:lnTo>
                                  <a:lnTo>
                                    <a:pt x="1253" y="106"/>
                                  </a:lnTo>
                                  <a:lnTo>
                                    <a:pt x="1281" y="106"/>
                                  </a:lnTo>
                                  <a:lnTo>
                                    <a:pt x="128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40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640 14263"/>
                                <a:gd name="T1" fmla="*/ T0 w 1417"/>
                                <a:gd name="T2" fmla="+- 0 2582 2552"/>
                                <a:gd name="T3" fmla="*/ 2582 h 150"/>
                                <a:gd name="T4" fmla="+- 0 15606 14263"/>
                                <a:gd name="T5" fmla="*/ T4 w 1417"/>
                                <a:gd name="T6" fmla="+- 0 2582 2552"/>
                                <a:gd name="T7" fmla="*/ 2582 h 150"/>
                                <a:gd name="T8" fmla="+- 0 15606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640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640 14263"/>
                                <a:gd name="T17" fmla="*/ T16 w 1417"/>
                                <a:gd name="T18" fmla="+- 0 2582 2552"/>
                                <a:gd name="T19" fmla="*/ 258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377" y="30"/>
                                  </a:moveTo>
                                  <a:lnTo>
                                    <a:pt x="1343" y="30"/>
                                  </a:lnTo>
                                  <a:lnTo>
                                    <a:pt x="1343" y="149"/>
                                  </a:lnTo>
                                  <a:lnTo>
                                    <a:pt x="1377" y="149"/>
                                  </a:lnTo>
                                  <a:lnTo>
                                    <a:pt x="137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39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680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567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567 14263"/>
                                <a:gd name="T9" fmla="*/ T8 w 1417"/>
                                <a:gd name="T10" fmla="+- 0 2582 2552"/>
                                <a:gd name="T11" fmla="*/ 2582 h 150"/>
                                <a:gd name="T12" fmla="+- 0 15680 14263"/>
                                <a:gd name="T13" fmla="*/ T12 w 1417"/>
                                <a:gd name="T14" fmla="+- 0 2582 2552"/>
                                <a:gd name="T15" fmla="*/ 2582 h 150"/>
                                <a:gd name="T16" fmla="+- 0 15680 14263"/>
                                <a:gd name="T17" fmla="*/ T16 w 1417"/>
                                <a:gd name="T18" fmla="+- 0 2554 2552"/>
                                <a:gd name="T1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417" y="2"/>
                                  </a:moveTo>
                                  <a:lnTo>
                                    <a:pt x="1304" y="2"/>
                                  </a:lnTo>
                                  <a:lnTo>
                                    <a:pt x="1304" y="30"/>
                                  </a:lnTo>
                                  <a:lnTo>
                                    <a:pt x="1417" y="30"/>
                                  </a:lnTo>
                                  <a:lnTo>
                                    <a:pt x="14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714"/>
                        <wpg:cNvGrpSpPr>
                          <a:grpSpLocks/>
                        </wpg:cNvGrpSpPr>
                        <wpg:grpSpPr bwMode="auto">
                          <a:xfrm>
                            <a:off x="14264" y="2324"/>
                            <a:ext cx="1416" cy="190"/>
                            <a:chOff x="14264" y="2324"/>
                            <a:chExt cx="1416" cy="190"/>
                          </a:xfrm>
                        </wpg:grpSpPr>
                        <wps:wsp>
                          <wps:cNvPr id="730" name="Freeform 737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52 14264"/>
                                <a:gd name="T1" fmla="*/ T0 w 1416"/>
                                <a:gd name="T2" fmla="+- 0 2324 2324"/>
                                <a:gd name="T3" fmla="*/ 2324 h 190"/>
                                <a:gd name="T4" fmla="+- 0 14294 14264"/>
                                <a:gd name="T5" fmla="*/ T4 w 1416"/>
                                <a:gd name="T6" fmla="+- 0 2345 2324"/>
                                <a:gd name="T7" fmla="*/ 2345 h 190"/>
                                <a:gd name="T8" fmla="+- 0 14264 14264"/>
                                <a:gd name="T9" fmla="*/ T8 w 1416"/>
                                <a:gd name="T10" fmla="+- 0 2405 2324"/>
                                <a:gd name="T11" fmla="*/ 2405 h 190"/>
                                <a:gd name="T12" fmla="+- 0 14266 14264"/>
                                <a:gd name="T13" fmla="*/ T12 w 1416"/>
                                <a:gd name="T14" fmla="+- 0 2433 2324"/>
                                <a:gd name="T15" fmla="*/ 2433 h 190"/>
                                <a:gd name="T16" fmla="+- 0 14292 14264"/>
                                <a:gd name="T17" fmla="*/ T16 w 1416"/>
                                <a:gd name="T18" fmla="+- 0 2493 2324"/>
                                <a:gd name="T19" fmla="*/ 2493 h 190"/>
                                <a:gd name="T20" fmla="+- 0 14358 14264"/>
                                <a:gd name="T21" fmla="*/ T20 w 1416"/>
                                <a:gd name="T22" fmla="+- 0 2512 2324"/>
                                <a:gd name="T23" fmla="*/ 2512 h 190"/>
                                <a:gd name="T24" fmla="+- 0 14378 14264"/>
                                <a:gd name="T25" fmla="*/ T24 w 1416"/>
                                <a:gd name="T26" fmla="+- 0 2509 2324"/>
                                <a:gd name="T27" fmla="*/ 2509 h 190"/>
                                <a:gd name="T28" fmla="+- 0 14388 14264"/>
                                <a:gd name="T29" fmla="*/ T28 w 1416"/>
                                <a:gd name="T30" fmla="+- 0 2506 2324"/>
                                <a:gd name="T31" fmla="*/ 2506 h 190"/>
                                <a:gd name="T32" fmla="+- 0 14385 14264"/>
                                <a:gd name="T33" fmla="*/ T32 w 1416"/>
                                <a:gd name="T34" fmla="+- 0 2479 2324"/>
                                <a:gd name="T35" fmla="*/ 2479 h 190"/>
                                <a:gd name="T36" fmla="+- 0 14353 14264"/>
                                <a:gd name="T37" fmla="*/ T36 w 1416"/>
                                <a:gd name="T38" fmla="+- 0 2479 2324"/>
                                <a:gd name="T39" fmla="*/ 2479 h 190"/>
                                <a:gd name="T40" fmla="+- 0 14331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4315 14264"/>
                                <a:gd name="T45" fmla="*/ T44 w 1416"/>
                                <a:gd name="T46" fmla="+- 0 2462 2324"/>
                                <a:gd name="T47" fmla="*/ 2462 h 190"/>
                                <a:gd name="T48" fmla="+- 0 14305 14264"/>
                                <a:gd name="T49" fmla="*/ T48 w 1416"/>
                                <a:gd name="T50" fmla="+- 0 2443 2324"/>
                                <a:gd name="T51" fmla="*/ 2443 h 190"/>
                                <a:gd name="T52" fmla="+- 0 14306 14264"/>
                                <a:gd name="T53" fmla="*/ T52 w 1416"/>
                                <a:gd name="T54" fmla="+- 0 2410 2324"/>
                                <a:gd name="T55" fmla="*/ 2410 h 190"/>
                                <a:gd name="T56" fmla="+- 0 14352 14264"/>
                                <a:gd name="T57" fmla="*/ T56 w 1416"/>
                                <a:gd name="T58" fmla="+- 0 2358 2324"/>
                                <a:gd name="T59" fmla="*/ 2358 h 190"/>
                                <a:gd name="T60" fmla="+- 0 14385 14264"/>
                                <a:gd name="T61" fmla="*/ T60 w 1416"/>
                                <a:gd name="T62" fmla="+- 0 2358 2324"/>
                                <a:gd name="T63" fmla="*/ 2358 h 190"/>
                                <a:gd name="T64" fmla="+- 0 14391 14264"/>
                                <a:gd name="T65" fmla="*/ T64 w 1416"/>
                                <a:gd name="T66" fmla="+- 0 2332 2324"/>
                                <a:gd name="T67" fmla="*/ 2332 h 190"/>
                                <a:gd name="T68" fmla="+- 0 14376 14264"/>
                                <a:gd name="T69" fmla="*/ T68 w 1416"/>
                                <a:gd name="T70" fmla="+- 0 2326 2324"/>
                                <a:gd name="T71" fmla="*/ 2326 h 190"/>
                                <a:gd name="T72" fmla="+- 0 14352 14264"/>
                                <a:gd name="T73" fmla="*/ T72 w 1416"/>
                                <a:gd name="T74" fmla="+- 0 2324 2324"/>
                                <a:gd name="T75" fmla="*/ 23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88" y="0"/>
                                  </a:moveTo>
                                  <a:lnTo>
                                    <a:pt x="30" y="2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28" y="169"/>
                                  </a:lnTo>
                                  <a:lnTo>
                                    <a:pt x="94" y="188"/>
                                  </a:lnTo>
                                  <a:lnTo>
                                    <a:pt x="114" y="185"/>
                                  </a:lnTo>
                                  <a:lnTo>
                                    <a:pt x="124" y="182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89" y="155"/>
                                  </a:lnTo>
                                  <a:lnTo>
                                    <a:pt x="67" y="151"/>
                                  </a:lnTo>
                                  <a:lnTo>
                                    <a:pt x="51" y="138"/>
                                  </a:lnTo>
                                  <a:lnTo>
                                    <a:pt x="41" y="119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121" y="34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736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84 14264"/>
                                <a:gd name="T1" fmla="*/ T0 w 1416"/>
                                <a:gd name="T2" fmla="+- 0 2473 2324"/>
                                <a:gd name="T3" fmla="*/ 2473 h 190"/>
                                <a:gd name="T4" fmla="+- 0 14377 14264"/>
                                <a:gd name="T5" fmla="*/ T4 w 1416"/>
                                <a:gd name="T6" fmla="+- 0 2476 2324"/>
                                <a:gd name="T7" fmla="*/ 2476 h 190"/>
                                <a:gd name="T8" fmla="+- 0 14364 14264"/>
                                <a:gd name="T9" fmla="*/ T8 w 1416"/>
                                <a:gd name="T10" fmla="+- 0 2479 2324"/>
                                <a:gd name="T11" fmla="*/ 2479 h 190"/>
                                <a:gd name="T12" fmla="+- 0 14385 14264"/>
                                <a:gd name="T13" fmla="*/ T12 w 1416"/>
                                <a:gd name="T14" fmla="+- 0 2479 2324"/>
                                <a:gd name="T15" fmla="*/ 2479 h 190"/>
                                <a:gd name="T16" fmla="+- 0 14384 14264"/>
                                <a:gd name="T17" fmla="*/ T16 w 1416"/>
                                <a:gd name="T18" fmla="+- 0 2473 2324"/>
                                <a:gd name="T19" fmla="*/ 2473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0" y="149"/>
                                  </a:moveTo>
                                  <a:lnTo>
                                    <a:pt x="113" y="152"/>
                                  </a:lnTo>
                                  <a:lnTo>
                                    <a:pt x="100" y="155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12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735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85 14264"/>
                                <a:gd name="T1" fmla="*/ T0 w 1416"/>
                                <a:gd name="T2" fmla="+- 0 2358 2324"/>
                                <a:gd name="T3" fmla="*/ 2358 h 190"/>
                                <a:gd name="T4" fmla="+- 0 14366 14264"/>
                                <a:gd name="T5" fmla="*/ T4 w 1416"/>
                                <a:gd name="T6" fmla="+- 0 2358 2324"/>
                                <a:gd name="T7" fmla="*/ 2358 h 190"/>
                                <a:gd name="T8" fmla="+- 0 14376 14264"/>
                                <a:gd name="T9" fmla="*/ T8 w 1416"/>
                                <a:gd name="T10" fmla="+- 0 2361 2324"/>
                                <a:gd name="T11" fmla="*/ 2361 h 190"/>
                                <a:gd name="T12" fmla="+- 0 14384 14264"/>
                                <a:gd name="T13" fmla="*/ T12 w 1416"/>
                                <a:gd name="T14" fmla="+- 0 2365 2324"/>
                                <a:gd name="T15" fmla="*/ 2365 h 190"/>
                                <a:gd name="T16" fmla="+- 0 14385 14264"/>
                                <a:gd name="T17" fmla="*/ T16 w 1416"/>
                                <a:gd name="T18" fmla="+- 0 2358 2324"/>
                                <a:gd name="T19" fmla="*/ 2358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1" y="34"/>
                                  </a:moveTo>
                                  <a:lnTo>
                                    <a:pt x="102" y="34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120" y="41"/>
                                  </a:lnTo>
                                  <a:lnTo>
                                    <a:pt x="12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734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482 14264"/>
                                <a:gd name="T1" fmla="*/ T0 w 1416"/>
                                <a:gd name="T2" fmla="+- 0 2324 2324"/>
                                <a:gd name="T3" fmla="*/ 2324 h 190"/>
                                <a:gd name="T4" fmla="+- 0 14426 14264"/>
                                <a:gd name="T5" fmla="*/ T4 w 1416"/>
                                <a:gd name="T6" fmla="+- 0 2349 2324"/>
                                <a:gd name="T7" fmla="*/ 2349 h 190"/>
                                <a:gd name="T8" fmla="+- 0 14404 14264"/>
                                <a:gd name="T9" fmla="*/ T8 w 1416"/>
                                <a:gd name="T10" fmla="+- 0 2414 2324"/>
                                <a:gd name="T11" fmla="*/ 2414 h 190"/>
                                <a:gd name="T12" fmla="+- 0 14406 14264"/>
                                <a:gd name="T13" fmla="*/ T12 w 1416"/>
                                <a:gd name="T14" fmla="+- 0 2441 2324"/>
                                <a:gd name="T15" fmla="*/ 2441 h 190"/>
                                <a:gd name="T16" fmla="+- 0 14436 14264"/>
                                <a:gd name="T17" fmla="*/ T16 w 1416"/>
                                <a:gd name="T18" fmla="+- 0 2499 2324"/>
                                <a:gd name="T19" fmla="*/ 2499 h 190"/>
                                <a:gd name="T20" fmla="+- 0 14474 14264"/>
                                <a:gd name="T21" fmla="*/ T20 w 1416"/>
                                <a:gd name="T22" fmla="+- 0 2513 2324"/>
                                <a:gd name="T23" fmla="*/ 2513 h 190"/>
                                <a:gd name="T24" fmla="+- 0 14497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517 14264"/>
                                <a:gd name="T29" fmla="*/ T28 w 1416"/>
                                <a:gd name="T30" fmla="+- 0 2503 2324"/>
                                <a:gd name="T31" fmla="*/ 2503 h 190"/>
                                <a:gd name="T32" fmla="+- 0 14533 14264"/>
                                <a:gd name="T33" fmla="*/ T32 w 1416"/>
                                <a:gd name="T34" fmla="+- 0 2491 2324"/>
                                <a:gd name="T35" fmla="*/ 2491 h 190"/>
                                <a:gd name="T36" fmla="+- 0 14542 14264"/>
                                <a:gd name="T37" fmla="*/ T36 w 1416"/>
                                <a:gd name="T38" fmla="+- 0 2480 2324"/>
                                <a:gd name="T39" fmla="*/ 2480 h 190"/>
                                <a:gd name="T40" fmla="+- 0 14488 14264"/>
                                <a:gd name="T41" fmla="*/ T40 w 1416"/>
                                <a:gd name="T42" fmla="+- 0 2480 2324"/>
                                <a:gd name="T43" fmla="*/ 2480 h 190"/>
                                <a:gd name="T44" fmla="+- 0 14467 14264"/>
                                <a:gd name="T45" fmla="*/ T44 w 1416"/>
                                <a:gd name="T46" fmla="+- 0 2475 2324"/>
                                <a:gd name="T47" fmla="*/ 2475 h 190"/>
                                <a:gd name="T48" fmla="+- 0 14453 14264"/>
                                <a:gd name="T49" fmla="*/ T48 w 1416"/>
                                <a:gd name="T50" fmla="+- 0 2462 2324"/>
                                <a:gd name="T51" fmla="*/ 2462 h 190"/>
                                <a:gd name="T52" fmla="+- 0 14444 14264"/>
                                <a:gd name="T53" fmla="*/ T52 w 1416"/>
                                <a:gd name="T54" fmla="+- 0 2442 2324"/>
                                <a:gd name="T55" fmla="*/ 2442 h 190"/>
                                <a:gd name="T56" fmla="+- 0 14445 14264"/>
                                <a:gd name="T57" fmla="*/ T56 w 1416"/>
                                <a:gd name="T58" fmla="+- 0 2409 2324"/>
                                <a:gd name="T59" fmla="*/ 2409 h 190"/>
                                <a:gd name="T60" fmla="+- 0 14450 14264"/>
                                <a:gd name="T61" fmla="*/ T60 w 1416"/>
                                <a:gd name="T62" fmla="+- 0 2384 2324"/>
                                <a:gd name="T63" fmla="*/ 2384 h 190"/>
                                <a:gd name="T64" fmla="+- 0 14458 14264"/>
                                <a:gd name="T65" fmla="*/ T64 w 1416"/>
                                <a:gd name="T66" fmla="+- 0 2368 2324"/>
                                <a:gd name="T67" fmla="*/ 2368 h 190"/>
                                <a:gd name="T68" fmla="+- 0 14470 14264"/>
                                <a:gd name="T69" fmla="*/ T68 w 1416"/>
                                <a:gd name="T70" fmla="+- 0 2359 2324"/>
                                <a:gd name="T71" fmla="*/ 2359 h 190"/>
                                <a:gd name="T72" fmla="+- 0 14481 14264"/>
                                <a:gd name="T73" fmla="*/ T72 w 1416"/>
                                <a:gd name="T74" fmla="+- 0 2357 2324"/>
                                <a:gd name="T75" fmla="*/ 2357 h 190"/>
                                <a:gd name="T76" fmla="+- 0 14541 14264"/>
                                <a:gd name="T77" fmla="*/ T76 w 1416"/>
                                <a:gd name="T78" fmla="+- 0 2357 2324"/>
                                <a:gd name="T79" fmla="*/ 2357 h 190"/>
                                <a:gd name="T80" fmla="+- 0 14529 14264"/>
                                <a:gd name="T81" fmla="*/ T80 w 1416"/>
                                <a:gd name="T82" fmla="+- 0 2342 2324"/>
                                <a:gd name="T83" fmla="*/ 2342 h 190"/>
                                <a:gd name="T84" fmla="+- 0 14513 14264"/>
                                <a:gd name="T85" fmla="*/ T84 w 1416"/>
                                <a:gd name="T86" fmla="+- 0 2330 2324"/>
                                <a:gd name="T87" fmla="*/ 2330 h 190"/>
                                <a:gd name="T88" fmla="+- 0 14494 14264"/>
                                <a:gd name="T89" fmla="*/ T88 w 1416"/>
                                <a:gd name="T90" fmla="+- 0 2324 2324"/>
                                <a:gd name="T91" fmla="*/ 2324 h 190"/>
                                <a:gd name="T92" fmla="+- 0 14482 14264"/>
                                <a:gd name="T93" fmla="*/ T92 w 1416"/>
                                <a:gd name="T94" fmla="+- 0 2324 2324"/>
                                <a:gd name="T95" fmla="*/ 23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218" y="0"/>
                                  </a:moveTo>
                                  <a:lnTo>
                                    <a:pt x="162" y="25"/>
                                  </a:lnTo>
                                  <a:lnTo>
                                    <a:pt x="140" y="90"/>
                                  </a:lnTo>
                                  <a:lnTo>
                                    <a:pt x="142" y="117"/>
                                  </a:lnTo>
                                  <a:lnTo>
                                    <a:pt x="172" y="175"/>
                                  </a:lnTo>
                                  <a:lnTo>
                                    <a:pt x="210" y="189"/>
                                  </a:lnTo>
                                  <a:lnTo>
                                    <a:pt x="233" y="187"/>
                                  </a:lnTo>
                                  <a:lnTo>
                                    <a:pt x="253" y="179"/>
                                  </a:lnTo>
                                  <a:lnTo>
                                    <a:pt x="269" y="167"/>
                                  </a:lnTo>
                                  <a:lnTo>
                                    <a:pt x="278" y="156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03" y="151"/>
                                  </a:lnTo>
                                  <a:lnTo>
                                    <a:pt x="189" y="138"/>
                                  </a:lnTo>
                                  <a:lnTo>
                                    <a:pt x="180" y="118"/>
                                  </a:lnTo>
                                  <a:lnTo>
                                    <a:pt x="181" y="85"/>
                                  </a:lnTo>
                                  <a:lnTo>
                                    <a:pt x="186" y="60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206" y="35"/>
                                  </a:lnTo>
                                  <a:lnTo>
                                    <a:pt x="217" y="33"/>
                                  </a:lnTo>
                                  <a:lnTo>
                                    <a:pt x="277" y="33"/>
                                  </a:lnTo>
                                  <a:lnTo>
                                    <a:pt x="265" y="18"/>
                                  </a:lnTo>
                                  <a:lnTo>
                                    <a:pt x="249" y="6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733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541 14264"/>
                                <a:gd name="T1" fmla="*/ T0 w 1416"/>
                                <a:gd name="T2" fmla="+- 0 2357 2324"/>
                                <a:gd name="T3" fmla="*/ 2357 h 190"/>
                                <a:gd name="T4" fmla="+- 0 14481 14264"/>
                                <a:gd name="T5" fmla="*/ T4 w 1416"/>
                                <a:gd name="T6" fmla="+- 0 2357 2324"/>
                                <a:gd name="T7" fmla="*/ 2357 h 190"/>
                                <a:gd name="T8" fmla="+- 0 14499 14264"/>
                                <a:gd name="T9" fmla="*/ T8 w 1416"/>
                                <a:gd name="T10" fmla="+- 0 2363 2324"/>
                                <a:gd name="T11" fmla="*/ 2363 h 190"/>
                                <a:gd name="T12" fmla="+- 0 14512 14264"/>
                                <a:gd name="T13" fmla="*/ T12 w 1416"/>
                                <a:gd name="T14" fmla="+- 0 2378 2324"/>
                                <a:gd name="T15" fmla="*/ 2378 h 190"/>
                                <a:gd name="T16" fmla="+- 0 14519 14264"/>
                                <a:gd name="T17" fmla="*/ T16 w 1416"/>
                                <a:gd name="T18" fmla="+- 0 2401 2324"/>
                                <a:gd name="T19" fmla="*/ 2401 h 190"/>
                                <a:gd name="T20" fmla="+- 0 14518 14264"/>
                                <a:gd name="T21" fmla="*/ T20 w 1416"/>
                                <a:gd name="T22" fmla="+- 0 2433 2324"/>
                                <a:gd name="T23" fmla="*/ 2433 h 190"/>
                                <a:gd name="T24" fmla="+- 0 14512 14264"/>
                                <a:gd name="T25" fmla="*/ T24 w 1416"/>
                                <a:gd name="T26" fmla="+- 0 2456 2324"/>
                                <a:gd name="T27" fmla="*/ 2456 h 190"/>
                                <a:gd name="T28" fmla="+- 0 14502 14264"/>
                                <a:gd name="T29" fmla="*/ T28 w 1416"/>
                                <a:gd name="T30" fmla="+- 0 2472 2324"/>
                                <a:gd name="T31" fmla="*/ 2472 h 190"/>
                                <a:gd name="T32" fmla="+- 0 14488 14264"/>
                                <a:gd name="T33" fmla="*/ T32 w 1416"/>
                                <a:gd name="T34" fmla="+- 0 2480 2324"/>
                                <a:gd name="T35" fmla="*/ 2480 h 190"/>
                                <a:gd name="T36" fmla="+- 0 14542 14264"/>
                                <a:gd name="T37" fmla="*/ T36 w 1416"/>
                                <a:gd name="T38" fmla="+- 0 2480 2324"/>
                                <a:gd name="T39" fmla="*/ 2480 h 190"/>
                                <a:gd name="T40" fmla="+- 0 14545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4554 14264"/>
                                <a:gd name="T45" fmla="*/ T44 w 1416"/>
                                <a:gd name="T46" fmla="+- 0 2454 2324"/>
                                <a:gd name="T47" fmla="*/ 2454 h 190"/>
                                <a:gd name="T48" fmla="+- 0 14558 14264"/>
                                <a:gd name="T49" fmla="*/ T48 w 1416"/>
                                <a:gd name="T50" fmla="+- 0 2429 2324"/>
                                <a:gd name="T51" fmla="*/ 2429 h 190"/>
                                <a:gd name="T52" fmla="+- 0 14557 14264"/>
                                <a:gd name="T53" fmla="*/ T52 w 1416"/>
                                <a:gd name="T54" fmla="+- 0 2402 2324"/>
                                <a:gd name="T55" fmla="*/ 2402 h 190"/>
                                <a:gd name="T56" fmla="+- 0 14551 14264"/>
                                <a:gd name="T57" fmla="*/ T56 w 1416"/>
                                <a:gd name="T58" fmla="+- 0 2378 2324"/>
                                <a:gd name="T59" fmla="*/ 2378 h 190"/>
                                <a:gd name="T60" fmla="+- 0 14542 14264"/>
                                <a:gd name="T61" fmla="*/ T60 w 1416"/>
                                <a:gd name="T62" fmla="+- 0 2357 2324"/>
                                <a:gd name="T63" fmla="*/ 2357 h 190"/>
                                <a:gd name="T64" fmla="+- 0 14541 14264"/>
                                <a:gd name="T65" fmla="*/ T64 w 1416"/>
                                <a:gd name="T66" fmla="+- 0 2357 2324"/>
                                <a:gd name="T67" fmla="*/ 235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277" y="33"/>
                                  </a:moveTo>
                                  <a:lnTo>
                                    <a:pt x="217" y="33"/>
                                  </a:lnTo>
                                  <a:lnTo>
                                    <a:pt x="235" y="39"/>
                                  </a:lnTo>
                                  <a:lnTo>
                                    <a:pt x="248" y="54"/>
                                  </a:lnTo>
                                  <a:lnTo>
                                    <a:pt x="255" y="77"/>
                                  </a:lnTo>
                                  <a:lnTo>
                                    <a:pt x="254" y="109"/>
                                  </a:lnTo>
                                  <a:lnTo>
                                    <a:pt x="248" y="132"/>
                                  </a:lnTo>
                                  <a:lnTo>
                                    <a:pt x="238" y="148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78" y="156"/>
                                  </a:lnTo>
                                  <a:lnTo>
                                    <a:pt x="281" y="151"/>
                                  </a:lnTo>
                                  <a:lnTo>
                                    <a:pt x="290" y="130"/>
                                  </a:lnTo>
                                  <a:lnTo>
                                    <a:pt x="294" y="105"/>
                                  </a:lnTo>
                                  <a:lnTo>
                                    <a:pt x="293" y="78"/>
                                  </a:lnTo>
                                  <a:lnTo>
                                    <a:pt x="287" y="54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7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732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643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594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584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4618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4621 14264"/>
                                <a:gd name="T17" fmla="*/ T16 w 1416"/>
                                <a:gd name="T18" fmla="+- 0 2434 2324"/>
                                <a:gd name="T19" fmla="*/ 2434 h 190"/>
                                <a:gd name="T20" fmla="+- 0 14622 14264"/>
                                <a:gd name="T21" fmla="*/ T20 w 1416"/>
                                <a:gd name="T22" fmla="+- 0 2422 2324"/>
                                <a:gd name="T23" fmla="*/ 2422 h 190"/>
                                <a:gd name="T24" fmla="+- 0 14623 14264"/>
                                <a:gd name="T25" fmla="*/ T24 w 1416"/>
                                <a:gd name="T26" fmla="+- 0 2381 2324"/>
                                <a:gd name="T27" fmla="*/ 2381 h 190"/>
                                <a:gd name="T28" fmla="+- 0 14624 14264"/>
                                <a:gd name="T29" fmla="*/ T28 w 1416"/>
                                <a:gd name="T30" fmla="+- 0 2365 2324"/>
                                <a:gd name="T31" fmla="*/ 2365 h 190"/>
                                <a:gd name="T32" fmla="+- 0 14653 14264"/>
                                <a:gd name="T33" fmla="*/ T32 w 1416"/>
                                <a:gd name="T34" fmla="+- 0 2365 2324"/>
                                <a:gd name="T35" fmla="*/ 2365 h 190"/>
                                <a:gd name="T36" fmla="+- 0 14643 14264"/>
                                <a:gd name="T37" fmla="*/ T36 w 1416"/>
                                <a:gd name="T38" fmla="+- 0 2327 2324"/>
                                <a:gd name="T3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379" y="3"/>
                                  </a:moveTo>
                                  <a:lnTo>
                                    <a:pt x="330" y="3"/>
                                  </a:lnTo>
                                  <a:lnTo>
                                    <a:pt x="320" y="187"/>
                                  </a:lnTo>
                                  <a:lnTo>
                                    <a:pt x="354" y="18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8" y="98"/>
                                  </a:lnTo>
                                  <a:lnTo>
                                    <a:pt x="359" y="57"/>
                                  </a:lnTo>
                                  <a:lnTo>
                                    <a:pt x="360" y="41"/>
                                  </a:lnTo>
                                  <a:lnTo>
                                    <a:pt x="389" y="41"/>
                                  </a:lnTo>
                                  <a:lnTo>
                                    <a:pt x="3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731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755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723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723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723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724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727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4763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755 14264"/>
                                <a:gd name="T29" fmla="*/ T28 w 1416"/>
                                <a:gd name="T30" fmla="+- 0 2365 2324"/>
                                <a:gd name="T3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491" y="41"/>
                                  </a:moveTo>
                                  <a:lnTo>
                                    <a:pt x="459" y="41"/>
                                  </a:lnTo>
                                  <a:lnTo>
                                    <a:pt x="459" y="64"/>
                                  </a:lnTo>
                                  <a:lnTo>
                                    <a:pt x="459" y="83"/>
                                  </a:lnTo>
                                  <a:lnTo>
                                    <a:pt x="460" y="103"/>
                                  </a:lnTo>
                                  <a:lnTo>
                                    <a:pt x="463" y="187"/>
                                  </a:lnTo>
                                  <a:lnTo>
                                    <a:pt x="499" y="187"/>
                                  </a:lnTo>
                                  <a:lnTo>
                                    <a:pt x="49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730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653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624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628 14264"/>
                                <a:gd name="T9" fmla="*/ T8 w 1416"/>
                                <a:gd name="T10" fmla="+- 0 2385 2324"/>
                                <a:gd name="T11" fmla="*/ 2385 h 190"/>
                                <a:gd name="T12" fmla="+- 0 14632 14264"/>
                                <a:gd name="T13" fmla="*/ T12 w 1416"/>
                                <a:gd name="T14" fmla="+- 0 2405 2324"/>
                                <a:gd name="T15" fmla="*/ 2405 h 190"/>
                                <a:gd name="T16" fmla="+- 0 14636 14264"/>
                                <a:gd name="T17" fmla="*/ T16 w 1416"/>
                                <a:gd name="T18" fmla="+- 0 2424 2324"/>
                                <a:gd name="T19" fmla="*/ 2424 h 190"/>
                                <a:gd name="T20" fmla="+- 0 14656 14264"/>
                                <a:gd name="T21" fmla="*/ T20 w 1416"/>
                                <a:gd name="T22" fmla="+- 0 2508 2324"/>
                                <a:gd name="T23" fmla="*/ 2508 h 190"/>
                                <a:gd name="T24" fmla="+- 0 14685 14264"/>
                                <a:gd name="T25" fmla="*/ T24 w 1416"/>
                                <a:gd name="T26" fmla="+- 0 2508 2324"/>
                                <a:gd name="T27" fmla="*/ 2508 h 190"/>
                                <a:gd name="T28" fmla="+- 0 14699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673 14264"/>
                                <a:gd name="T33" fmla="*/ T32 w 1416"/>
                                <a:gd name="T34" fmla="+- 0 2454 2324"/>
                                <a:gd name="T35" fmla="*/ 2454 h 190"/>
                                <a:gd name="T36" fmla="+- 0 14669 14264"/>
                                <a:gd name="T37" fmla="*/ T36 w 1416"/>
                                <a:gd name="T38" fmla="+- 0 2434 2324"/>
                                <a:gd name="T39" fmla="*/ 2434 h 190"/>
                                <a:gd name="T40" fmla="+- 0 14665 14264"/>
                                <a:gd name="T41" fmla="*/ T40 w 1416"/>
                                <a:gd name="T42" fmla="+- 0 2414 2324"/>
                                <a:gd name="T43" fmla="*/ 2414 h 190"/>
                                <a:gd name="T44" fmla="+- 0 14660 14264"/>
                                <a:gd name="T45" fmla="*/ T44 w 1416"/>
                                <a:gd name="T46" fmla="+- 0 2395 2324"/>
                                <a:gd name="T47" fmla="*/ 2395 h 190"/>
                                <a:gd name="T48" fmla="+- 0 14653 14264"/>
                                <a:gd name="T49" fmla="*/ T48 w 1416"/>
                                <a:gd name="T50" fmla="+- 0 2365 2324"/>
                                <a:gd name="T5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389" y="41"/>
                                  </a:moveTo>
                                  <a:lnTo>
                                    <a:pt x="360" y="41"/>
                                  </a:lnTo>
                                  <a:lnTo>
                                    <a:pt x="364" y="61"/>
                                  </a:lnTo>
                                  <a:lnTo>
                                    <a:pt x="368" y="81"/>
                                  </a:lnTo>
                                  <a:lnTo>
                                    <a:pt x="372" y="100"/>
                                  </a:lnTo>
                                  <a:lnTo>
                                    <a:pt x="392" y="184"/>
                                  </a:lnTo>
                                  <a:lnTo>
                                    <a:pt x="421" y="184"/>
                                  </a:lnTo>
                                  <a:lnTo>
                                    <a:pt x="435" y="130"/>
                                  </a:lnTo>
                                  <a:lnTo>
                                    <a:pt x="409" y="130"/>
                                  </a:lnTo>
                                  <a:lnTo>
                                    <a:pt x="405" y="110"/>
                                  </a:lnTo>
                                  <a:lnTo>
                                    <a:pt x="401" y="90"/>
                                  </a:lnTo>
                                  <a:lnTo>
                                    <a:pt x="396" y="71"/>
                                  </a:lnTo>
                                  <a:lnTo>
                                    <a:pt x="38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729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754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706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689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684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679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675 14264"/>
                                <a:gd name="T21" fmla="*/ T20 w 1416"/>
                                <a:gd name="T22" fmla="+- 0 2446 2324"/>
                                <a:gd name="T23" fmla="*/ 2446 h 190"/>
                                <a:gd name="T24" fmla="+- 0 14673 14264"/>
                                <a:gd name="T25" fmla="*/ T24 w 1416"/>
                                <a:gd name="T26" fmla="+- 0 2454 2324"/>
                                <a:gd name="T27" fmla="*/ 2454 h 190"/>
                                <a:gd name="T28" fmla="+- 0 14699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704 14264"/>
                                <a:gd name="T33" fmla="*/ T32 w 1416"/>
                                <a:gd name="T34" fmla="+- 0 2436 2324"/>
                                <a:gd name="T35" fmla="*/ 2436 h 190"/>
                                <a:gd name="T36" fmla="+- 0 14709 14264"/>
                                <a:gd name="T37" fmla="*/ T36 w 1416"/>
                                <a:gd name="T38" fmla="+- 0 2417 2324"/>
                                <a:gd name="T39" fmla="*/ 2417 h 190"/>
                                <a:gd name="T40" fmla="+- 0 14714 14264"/>
                                <a:gd name="T41" fmla="*/ T40 w 1416"/>
                                <a:gd name="T42" fmla="+- 0 2398 2324"/>
                                <a:gd name="T43" fmla="*/ 2398 h 190"/>
                                <a:gd name="T44" fmla="+- 0 14719 14264"/>
                                <a:gd name="T45" fmla="*/ T44 w 1416"/>
                                <a:gd name="T46" fmla="+- 0 2378 2324"/>
                                <a:gd name="T47" fmla="*/ 2378 h 190"/>
                                <a:gd name="T48" fmla="+- 0 14723 14264"/>
                                <a:gd name="T49" fmla="*/ T48 w 1416"/>
                                <a:gd name="T50" fmla="+- 0 2365 2324"/>
                                <a:gd name="T51" fmla="*/ 2365 h 190"/>
                                <a:gd name="T52" fmla="+- 0 14755 14264"/>
                                <a:gd name="T53" fmla="*/ T52 w 1416"/>
                                <a:gd name="T54" fmla="+- 0 2365 2324"/>
                                <a:gd name="T55" fmla="*/ 2365 h 190"/>
                                <a:gd name="T56" fmla="+- 0 14754 14264"/>
                                <a:gd name="T57" fmla="*/ T56 w 1416"/>
                                <a:gd name="T58" fmla="+- 0 2327 2324"/>
                                <a:gd name="T5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490" y="3"/>
                                  </a:moveTo>
                                  <a:lnTo>
                                    <a:pt x="442" y="3"/>
                                  </a:lnTo>
                                  <a:lnTo>
                                    <a:pt x="425" y="64"/>
                                  </a:lnTo>
                                  <a:lnTo>
                                    <a:pt x="420" y="83"/>
                                  </a:lnTo>
                                  <a:lnTo>
                                    <a:pt x="415" y="103"/>
                                  </a:lnTo>
                                  <a:lnTo>
                                    <a:pt x="411" y="122"/>
                                  </a:lnTo>
                                  <a:lnTo>
                                    <a:pt x="409" y="130"/>
                                  </a:lnTo>
                                  <a:lnTo>
                                    <a:pt x="435" y="130"/>
                                  </a:lnTo>
                                  <a:lnTo>
                                    <a:pt x="440" y="112"/>
                                  </a:lnTo>
                                  <a:lnTo>
                                    <a:pt x="445" y="93"/>
                                  </a:lnTo>
                                  <a:lnTo>
                                    <a:pt x="450" y="74"/>
                                  </a:lnTo>
                                  <a:lnTo>
                                    <a:pt x="455" y="54"/>
                                  </a:lnTo>
                                  <a:lnTo>
                                    <a:pt x="459" y="41"/>
                                  </a:lnTo>
                                  <a:lnTo>
                                    <a:pt x="491" y="41"/>
                                  </a:lnTo>
                                  <a:lnTo>
                                    <a:pt x="49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728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85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80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792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4826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4829 14264"/>
                                <a:gd name="T17" fmla="*/ T16 w 1416"/>
                                <a:gd name="T18" fmla="+- 0 2434 2324"/>
                                <a:gd name="T19" fmla="*/ 2434 h 190"/>
                                <a:gd name="T20" fmla="+- 0 14829 14264"/>
                                <a:gd name="T21" fmla="*/ T20 w 1416"/>
                                <a:gd name="T22" fmla="+- 0 2422 2324"/>
                                <a:gd name="T23" fmla="*/ 2422 h 190"/>
                                <a:gd name="T24" fmla="+- 0 14831 14264"/>
                                <a:gd name="T25" fmla="*/ T24 w 1416"/>
                                <a:gd name="T26" fmla="+- 0 2381 2324"/>
                                <a:gd name="T27" fmla="*/ 2381 h 190"/>
                                <a:gd name="T28" fmla="+- 0 14832 14264"/>
                                <a:gd name="T29" fmla="*/ T28 w 1416"/>
                                <a:gd name="T30" fmla="+- 0 2365 2324"/>
                                <a:gd name="T31" fmla="*/ 2365 h 190"/>
                                <a:gd name="T32" fmla="+- 0 14860 14264"/>
                                <a:gd name="T33" fmla="*/ T32 w 1416"/>
                                <a:gd name="T34" fmla="+- 0 2365 2324"/>
                                <a:gd name="T35" fmla="*/ 2365 h 190"/>
                                <a:gd name="T36" fmla="+- 0 14851 14264"/>
                                <a:gd name="T37" fmla="*/ T36 w 1416"/>
                                <a:gd name="T38" fmla="+- 0 2327 2324"/>
                                <a:gd name="T3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587" y="3"/>
                                  </a:moveTo>
                                  <a:lnTo>
                                    <a:pt x="538" y="3"/>
                                  </a:lnTo>
                                  <a:lnTo>
                                    <a:pt x="528" y="187"/>
                                  </a:lnTo>
                                  <a:lnTo>
                                    <a:pt x="562" y="187"/>
                                  </a:lnTo>
                                  <a:lnTo>
                                    <a:pt x="565" y="110"/>
                                  </a:lnTo>
                                  <a:lnTo>
                                    <a:pt x="565" y="98"/>
                                  </a:lnTo>
                                  <a:lnTo>
                                    <a:pt x="567" y="57"/>
                                  </a:lnTo>
                                  <a:lnTo>
                                    <a:pt x="568" y="41"/>
                                  </a:lnTo>
                                  <a:lnTo>
                                    <a:pt x="596" y="41"/>
                                  </a:lnTo>
                                  <a:lnTo>
                                    <a:pt x="58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727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963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931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931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931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932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934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4970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963 14264"/>
                                <a:gd name="T29" fmla="*/ T28 w 1416"/>
                                <a:gd name="T30" fmla="+- 0 2365 2324"/>
                                <a:gd name="T3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699" y="41"/>
                                  </a:moveTo>
                                  <a:lnTo>
                                    <a:pt x="667" y="41"/>
                                  </a:lnTo>
                                  <a:lnTo>
                                    <a:pt x="667" y="64"/>
                                  </a:lnTo>
                                  <a:lnTo>
                                    <a:pt x="667" y="83"/>
                                  </a:lnTo>
                                  <a:lnTo>
                                    <a:pt x="668" y="103"/>
                                  </a:lnTo>
                                  <a:lnTo>
                                    <a:pt x="670" y="187"/>
                                  </a:lnTo>
                                  <a:lnTo>
                                    <a:pt x="706" y="187"/>
                                  </a:lnTo>
                                  <a:lnTo>
                                    <a:pt x="69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726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860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832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835 14264"/>
                                <a:gd name="T9" fmla="*/ T8 w 1416"/>
                                <a:gd name="T10" fmla="+- 0 2385 2324"/>
                                <a:gd name="T11" fmla="*/ 2385 h 190"/>
                                <a:gd name="T12" fmla="+- 0 14839 14264"/>
                                <a:gd name="T13" fmla="*/ T12 w 1416"/>
                                <a:gd name="T14" fmla="+- 0 2405 2324"/>
                                <a:gd name="T15" fmla="*/ 2405 h 190"/>
                                <a:gd name="T16" fmla="+- 0 14844 14264"/>
                                <a:gd name="T17" fmla="*/ T16 w 1416"/>
                                <a:gd name="T18" fmla="+- 0 2424 2324"/>
                                <a:gd name="T19" fmla="*/ 2424 h 190"/>
                                <a:gd name="T20" fmla="+- 0 14864 14264"/>
                                <a:gd name="T21" fmla="*/ T20 w 1416"/>
                                <a:gd name="T22" fmla="+- 0 2508 2324"/>
                                <a:gd name="T23" fmla="*/ 2508 h 190"/>
                                <a:gd name="T24" fmla="+- 0 14892 14264"/>
                                <a:gd name="T25" fmla="*/ T24 w 1416"/>
                                <a:gd name="T26" fmla="+- 0 2508 2324"/>
                                <a:gd name="T27" fmla="*/ 2508 h 190"/>
                                <a:gd name="T28" fmla="+- 0 14907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880 14264"/>
                                <a:gd name="T33" fmla="*/ T32 w 1416"/>
                                <a:gd name="T34" fmla="+- 0 2454 2324"/>
                                <a:gd name="T35" fmla="*/ 2454 h 190"/>
                                <a:gd name="T36" fmla="+- 0 14877 14264"/>
                                <a:gd name="T37" fmla="*/ T36 w 1416"/>
                                <a:gd name="T38" fmla="+- 0 2434 2324"/>
                                <a:gd name="T39" fmla="*/ 2434 h 190"/>
                                <a:gd name="T40" fmla="+- 0 14873 14264"/>
                                <a:gd name="T41" fmla="*/ T40 w 1416"/>
                                <a:gd name="T42" fmla="+- 0 2414 2324"/>
                                <a:gd name="T43" fmla="*/ 2414 h 190"/>
                                <a:gd name="T44" fmla="+- 0 14868 14264"/>
                                <a:gd name="T45" fmla="*/ T44 w 1416"/>
                                <a:gd name="T46" fmla="+- 0 2395 2324"/>
                                <a:gd name="T47" fmla="*/ 2395 h 190"/>
                                <a:gd name="T48" fmla="+- 0 14860 14264"/>
                                <a:gd name="T49" fmla="*/ T48 w 1416"/>
                                <a:gd name="T50" fmla="+- 0 2365 2324"/>
                                <a:gd name="T5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596" y="41"/>
                                  </a:moveTo>
                                  <a:lnTo>
                                    <a:pt x="568" y="41"/>
                                  </a:lnTo>
                                  <a:lnTo>
                                    <a:pt x="571" y="61"/>
                                  </a:lnTo>
                                  <a:lnTo>
                                    <a:pt x="575" y="81"/>
                                  </a:lnTo>
                                  <a:lnTo>
                                    <a:pt x="580" y="100"/>
                                  </a:lnTo>
                                  <a:lnTo>
                                    <a:pt x="600" y="184"/>
                                  </a:lnTo>
                                  <a:lnTo>
                                    <a:pt x="628" y="184"/>
                                  </a:lnTo>
                                  <a:lnTo>
                                    <a:pt x="643" y="130"/>
                                  </a:lnTo>
                                  <a:lnTo>
                                    <a:pt x="616" y="130"/>
                                  </a:lnTo>
                                  <a:lnTo>
                                    <a:pt x="613" y="110"/>
                                  </a:lnTo>
                                  <a:lnTo>
                                    <a:pt x="609" y="90"/>
                                  </a:lnTo>
                                  <a:lnTo>
                                    <a:pt x="604" y="71"/>
                                  </a:lnTo>
                                  <a:lnTo>
                                    <a:pt x="59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725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96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914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896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892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887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883 14264"/>
                                <a:gd name="T21" fmla="*/ T20 w 1416"/>
                                <a:gd name="T22" fmla="+- 0 2446 2324"/>
                                <a:gd name="T23" fmla="*/ 2446 h 190"/>
                                <a:gd name="T24" fmla="+- 0 14880 14264"/>
                                <a:gd name="T25" fmla="*/ T24 w 1416"/>
                                <a:gd name="T26" fmla="+- 0 2454 2324"/>
                                <a:gd name="T27" fmla="*/ 2454 h 190"/>
                                <a:gd name="T28" fmla="+- 0 14907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912 14264"/>
                                <a:gd name="T33" fmla="*/ T32 w 1416"/>
                                <a:gd name="T34" fmla="+- 0 2436 2324"/>
                                <a:gd name="T35" fmla="*/ 2436 h 190"/>
                                <a:gd name="T36" fmla="+- 0 14917 14264"/>
                                <a:gd name="T37" fmla="*/ T36 w 1416"/>
                                <a:gd name="T38" fmla="+- 0 2417 2324"/>
                                <a:gd name="T39" fmla="*/ 2417 h 190"/>
                                <a:gd name="T40" fmla="+- 0 14922 14264"/>
                                <a:gd name="T41" fmla="*/ T40 w 1416"/>
                                <a:gd name="T42" fmla="+- 0 2398 2324"/>
                                <a:gd name="T43" fmla="*/ 2398 h 190"/>
                                <a:gd name="T44" fmla="+- 0 14927 14264"/>
                                <a:gd name="T45" fmla="*/ T44 w 1416"/>
                                <a:gd name="T46" fmla="+- 0 2378 2324"/>
                                <a:gd name="T47" fmla="*/ 2378 h 190"/>
                                <a:gd name="T48" fmla="+- 0 14931 14264"/>
                                <a:gd name="T49" fmla="*/ T48 w 1416"/>
                                <a:gd name="T50" fmla="+- 0 2365 2324"/>
                                <a:gd name="T51" fmla="*/ 2365 h 190"/>
                                <a:gd name="T52" fmla="+- 0 14963 14264"/>
                                <a:gd name="T53" fmla="*/ T52 w 1416"/>
                                <a:gd name="T54" fmla="+- 0 2365 2324"/>
                                <a:gd name="T55" fmla="*/ 2365 h 190"/>
                                <a:gd name="T56" fmla="+- 0 14961 14264"/>
                                <a:gd name="T57" fmla="*/ T56 w 1416"/>
                                <a:gd name="T58" fmla="+- 0 2327 2324"/>
                                <a:gd name="T5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697" y="3"/>
                                  </a:moveTo>
                                  <a:lnTo>
                                    <a:pt x="650" y="3"/>
                                  </a:lnTo>
                                  <a:lnTo>
                                    <a:pt x="632" y="64"/>
                                  </a:lnTo>
                                  <a:lnTo>
                                    <a:pt x="628" y="83"/>
                                  </a:lnTo>
                                  <a:lnTo>
                                    <a:pt x="623" y="103"/>
                                  </a:lnTo>
                                  <a:lnTo>
                                    <a:pt x="619" y="122"/>
                                  </a:lnTo>
                                  <a:lnTo>
                                    <a:pt x="616" y="130"/>
                                  </a:lnTo>
                                  <a:lnTo>
                                    <a:pt x="643" y="130"/>
                                  </a:lnTo>
                                  <a:lnTo>
                                    <a:pt x="648" y="112"/>
                                  </a:lnTo>
                                  <a:lnTo>
                                    <a:pt x="653" y="93"/>
                                  </a:lnTo>
                                  <a:lnTo>
                                    <a:pt x="658" y="74"/>
                                  </a:lnTo>
                                  <a:lnTo>
                                    <a:pt x="663" y="54"/>
                                  </a:lnTo>
                                  <a:lnTo>
                                    <a:pt x="667" y="41"/>
                                  </a:lnTo>
                                  <a:lnTo>
                                    <a:pt x="699" y="41"/>
                                  </a:lnTo>
                                  <a:lnTo>
                                    <a:pt x="69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724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040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003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003 14264"/>
                                <a:gd name="T9" fmla="*/ T8 w 1416"/>
                                <a:gd name="T10" fmla="+- 0 2429 2324"/>
                                <a:gd name="T11" fmla="*/ 2429 h 190"/>
                                <a:gd name="T12" fmla="+- 0 15024 14264"/>
                                <a:gd name="T13" fmla="*/ T12 w 1416"/>
                                <a:gd name="T14" fmla="+- 0 2498 2324"/>
                                <a:gd name="T15" fmla="*/ 2498 h 190"/>
                                <a:gd name="T16" fmla="+- 0 15061 14264"/>
                                <a:gd name="T17" fmla="*/ T16 w 1416"/>
                                <a:gd name="T18" fmla="+- 0 2513 2324"/>
                                <a:gd name="T19" fmla="*/ 2513 h 190"/>
                                <a:gd name="T20" fmla="+- 0 15085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5104 14264"/>
                                <a:gd name="T25" fmla="*/ T24 w 1416"/>
                                <a:gd name="T26" fmla="+- 0 2503 2324"/>
                                <a:gd name="T27" fmla="*/ 2503 h 190"/>
                                <a:gd name="T28" fmla="+- 0 15119 14264"/>
                                <a:gd name="T29" fmla="*/ T28 w 1416"/>
                                <a:gd name="T30" fmla="+- 0 2490 2324"/>
                                <a:gd name="T31" fmla="*/ 2490 h 190"/>
                                <a:gd name="T32" fmla="+- 0 15126 14264"/>
                                <a:gd name="T33" fmla="*/ T32 w 1416"/>
                                <a:gd name="T34" fmla="+- 0 2476 2324"/>
                                <a:gd name="T35" fmla="*/ 2476 h 190"/>
                                <a:gd name="T36" fmla="+- 0 15083 14264"/>
                                <a:gd name="T37" fmla="*/ T36 w 1416"/>
                                <a:gd name="T38" fmla="+- 0 2476 2324"/>
                                <a:gd name="T39" fmla="*/ 2476 h 190"/>
                                <a:gd name="T40" fmla="+- 0 15059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5046 14264"/>
                                <a:gd name="T45" fmla="*/ T44 w 1416"/>
                                <a:gd name="T46" fmla="+- 0 2463 2324"/>
                                <a:gd name="T47" fmla="*/ 2463 h 190"/>
                                <a:gd name="T48" fmla="+- 0 15040 14264"/>
                                <a:gd name="T49" fmla="*/ T48 w 1416"/>
                                <a:gd name="T50" fmla="+- 0 2443 2324"/>
                                <a:gd name="T51" fmla="*/ 2443 h 190"/>
                                <a:gd name="T52" fmla="+- 0 15040 14264"/>
                                <a:gd name="T53" fmla="*/ T52 w 1416"/>
                                <a:gd name="T54" fmla="+- 0 2327 2324"/>
                                <a:gd name="T55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776" y="3"/>
                                  </a:moveTo>
                                  <a:lnTo>
                                    <a:pt x="739" y="3"/>
                                  </a:lnTo>
                                  <a:lnTo>
                                    <a:pt x="739" y="105"/>
                                  </a:lnTo>
                                  <a:lnTo>
                                    <a:pt x="760" y="174"/>
                                  </a:lnTo>
                                  <a:lnTo>
                                    <a:pt x="797" y="189"/>
                                  </a:lnTo>
                                  <a:lnTo>
                                    <a:pt x="821" y="187"/>
                                  </a:lnTo>
                                  <a:lnTo>
                                    <a:pt x="840" y="179"/>
                                  </a:lnTo>
                                  <a:lnTo>
                                    <a:pt x="855" y="166"/>
                                  </a:lnTo>
                                  <a:lnTo>
                                    <a:pt x="862" y="152"/>
                                  </a:lnTo>
                                  <a:lnTo>
                                    <a:pt x="819" y="152"/>
                                  </a:lnTo>
                                  <a:lnTo>
                                    <a:pt x="795" y="151"/>
                                  </a:lnTo>
                                  <a:lnTo>
                                    <a:pt x="782" y="139"/>
                                  </a:lnTo>
                                  <a:lnTo>
                                    <a:pt x="776" y="119"/>
                                  </a:lnTo>
                                  <a:lnTo>
                                    <a:pt x="77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23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135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09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099 14264"/>
                                <a:gd name="T9" fmla="*/ T8 w 1416"/>
                                <a:gd name="T10" fmla="+- 0 2433 2324"/>
                                <a:gd name="T11" fmla="*/ 2433 h 190"/>
                                <a:gd name="T12" fmla="+- 0 15095 14264"/>
                                <a:gd name="T13" fmla="*/ T12 w 1416"/>
                                <a:gd name="T14" fmla="+- 0 2461 2324"/>
                                <a:gd name="T15" fmla="*/ 2461 h 190"/>
                                <a:gd name="T16" fmla="+- 0 15083 14264"/>
                                <a:gd name="T17" fmla="*/ T16 w 1416"/>
                                <a:gd name="T18" fmla="+- 0 2476 2324"/>
                                <a:gd name="T19" fmla="*/ 2476 h 190"/>
                                <a:gd name="T20" fmla="+- 0 15126 14264"/>
                                <a:gd name="T21" fmla="*/ T20 w 1416"/>
                                <a:gd name="T22" fmla="+- 0 2476 2324"/>
                                <a:gd name="T23" fmla="*/ 2476 h 190"/>
                                <a:gd name="T24" fmla="+- 0 15129 14264"/>
                                <a:gd name="T25" fmla="*/ T24 w 1416"/>
                                <a:gd name="T26" fmla="+- 0 2471 2324"/>
                                <a:gd name="T27" fmla="*/ 2471 h 190"/>
                                <a:gd name="T28" fmla="+- 0 15134 14264"/>
                                <a:gd name="T29" fmla="*/ T28 w 1416"/>
                                <a:gd name="T30" fmla="+- 0 2447 2324"/>
                                <a:gd name="T31" fmla="*/ 2447 h 190"/>
                                <a:gd name="T32" fmla="+- 0 15135 14264"/>
                                <a:gd name="T33" fmla="*/ T32 w 1416"/>
                                <a:gd name="T34" fmla="+- 0 2327 2324"/>
                                <a:gd name="T35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871" y="3"/>
                                  </a:moveTo>
                                  <a:lnTo>
                                    <a:pt x="835" y="3"/>
                                  </a:lnTo>
                                  <a:lnTo>
                                    <a:pt x="835" y="109"/>
                                  </a:lnTo>
                                  <a:lnTo>
                                    <a:pt x="831" y="137"/>
                                  </a:lnTo>
                                  <a:lnTo>
                                    <a:pt x="819" y="152"/>
                                  </a:lnTo>
                                  <a:lnTo>
                                    <a:pt x="862" y="152"/>
                                  </a:lnTo>
                                  <a:lnTo>
                                    <a:pt x="865" y="147"/>
                                  </a:lnTo>
                                  <a:lnTo>
                                    <a:pt x="870" y="123"/>
                                  </a:lnTo>
                                  <a:lnTo>
                                    <a:pt x="87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722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214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171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171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205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205 14264"/>
                                <a:gd name="T17" fmla="*/ T16 w 1416"/>
                                <a:gd name="T18" fmla="+- 0 2430 2324"/>
                                <a:gd name="T19" fmla="*/ 2430 h 190"/>
                                <a:gd name="T20" fmla="+- 0 15205 14264"/>
                                <a:gd name="T21" fmla="*/ T20 w 1416"/>
                                <a:gd name="T22" fmla="+- 0 2412 2324"/>
                                <a:gd name="T23" fmla="*/ 2412 h 190"/>
                                <a:gd name="T24" fmla="+- 0 15204 14264"/>
                                <a:gd name="T25" fmla="*/ T24 w 1416"/>
                                <a:gd name="T26" fmla="+- 0 2393 2324"/>
                                <a:gd name="T27" fmla="*/ 2393 h 190"/>
                                <a:gd name="T28" fmla="+- 0 15204 14264"/>
                                <a:gd name="T29" fmla="*/ T28 w 1416"/>
                                <a:gd name="T30" fmla="+- 0 2375 2324"/>
                                <a:gd name="T31" fmla="*/ 2375 h 190"/>
                                <a:gd name="T32" fmla="+- 0 15204 14264"/>
                                <a:gd name="T33" fmla="*/ T32 w 1416"/>
                                <a:gd name="T34" fmla="+- 0 2375 2324"/>
                                <a:gd name="T35" fmla="*/ 2375 h 190"/>
                                <a:gd name="T36" fmla="+- 0 15238 14264"/>
                                <a:gd name="T37" fmla="*/ T36 w 1416"/>
                                <a:gd name="T38" fmla="+- 0 2375 2324"/>
                                <a:gd name="T39" fmla="*/ 2375 h 190"/>
                                <a:gd name="T40" fmla="+- 0 15214 14264"/>
                                <a:gd name="T41" fmla="*/ T40 w 1416"/>
                                <a:gd name="T42" fmla="+- 0 2327 2324"/>
                                <a:gd name="T43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950" y="3"/>
                                  </a:moveTo>
                                  <a:lnTo>
                                    <a:pt x="907" y="3"/>
                                  </a:lnTo>
                                  <a:lnTo>
                                    <a:pt x="907" y="187"/>
                                  </a:lnTo>
                                  <a:lnTo>
                                    <a:pt x="941" y="187"/>
                                  </a:lnTo>
                                  <a:lnTo>
                                    <a:pt x="941" y="106"/>
                                  </a:lnTo>
                                  <a:lnTo>
                                    <a:pt x="941" y="88"/>
                                  </a:lnTo>
                                  <a:lnTo>
                                    <a:pt x="940" y="69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974" y="51"/>
                                  </a:lnTo>
                                  <a:lnTo>
                                    <a:pt x="95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721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238 14264"/>
                                <a:gd name="T1" fmla="*/ T0 w 1416"/>
                                <a:gd name="T2" fmla="+- 0 2375 2324"/>
                                <a:gd name="T3" fmla="*/ 2375 h 190"/>
                                <a:gd name="T4" fmla="+- 0 15204 14264"/>
                                <a:gd name="T5" fmla="*/ T4 w 1416"/>
                                <a:gd name="T6" fmla="+- 0 2375 2324"/>
                                <a:gd name="T7" fmla="*/ 2375 h 190"/>
                                <a:gd name="T8" fmla="+- 0 15212 14264"/>
                                <a:gd name="T9" fmla="*/ T8 w 1416"/>
                                <a:gd name="T10" fmla="+- 0 2394 2324"/>
                                <a:gd name="T11" fmla="*/ 2394 h 190"/>
                                <a:gd name="T12" fmla="+- 0 15220 14264"/>
                                <a:gd name="T13" fmla="*/ T12 w 1416"/>
                                <a:gd name="T14" fmla="+- 0 2412 2324"/>
                                <a:gd name="T15" fmla="*/ 2412 h 190"/>
                                <a:gd name="T16" fmla="+- 0 15228 14264"/>
                                <a:gd name="T17" fmla="*/ T16 w 1416"/>
                                <a:gd name="T18" fmla="+- 0 2430 2324"/>
                                <a:gd name="T19" fmla="*/ 2430 h 190"/>
                                <a:gd name="T20" fmla="+- 0 15267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5305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5305 14264"/>
                                <a:gd name="T29" fmla="*/ T28 w 1416"/>
                                <a:gd name="T30" fmla="+- 0 2457 2324"/>
                                <a:gd name="T31" fmla="*/ 2457 h 190"/>
                                <a:gd name="T32" fmla="+- 0 15274 14264"/>
                                <a:gd name="T33" fmla="*/ T32 w 1416"/>
                                <a:gd name="T34" fmla="+- 0 2457 2324"/>
                                <a:gd name="T35" fmla="*/ 2457 h 190"/>
                                <a:gd name="T36" fmla="+- 0 15267 14264"/>
                                <a:gd name="T37" fmla="*/ T36 w 1416"/>
                                <a:gd name="T38" fmla="+- 0 2438 2324"/>
                                <a:gd name="T39" fmla="*/ 2438 h 190"/>
                                <a:gd name="T40" fmla="+- 0 15260 14264"/>
                                <a:gd name="T41" fmla="*/ T40 w 1416"/>
                                <a:gd name="T42" fmla="+- 0 2420 2324"/>
                                <a:gd name="T43" fmla="*/ 2420 h 190"/>
                                <a:gd name="T44" fmla="+- 0 15251 14264"/>
                                <a:gd name="T45" fmla="*/ T44 w 1416"/>
                                <a:gd name="T46" fmla="+- 0 2401 2324"/>
                                <a:gd name="T47" fmla="*/ 2401 h 190"/>
                                <a:gd name="T48" fmla="+- 0 15238 14264"/>
                                <a:gd name="T49" fmla="*/ T48 w 1416"/>
                                <a:gd name="T50" fmla="+- 0 2375 2324"/>
                                <a:gd name="T51" fmla="*/ 237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974" y="51"/>
                                  </a:moveTo>
                                  <a:lnTo>
                                    <a:pt x="940" y="51"/>
                                  </a:lnTo>
                                  <a:lnTo>
                                    <a:pt x="948" y="70"/>
                                  </a:lnTo>
                                  <a:lnTo>
                                    <a:pt x="956" y="88"/>
                                  </a:lnTo>
                                  <a:lnTo>
                                    <a:pt x="964" y="106"/>
                                  </a:lnTo>
                                  <a:lnTo>
                                    <a:pt x="1003" y="187"/>
                                  </a:lnTo>
                                  <a:lnTo>
                                    <a:pt x="1041" y="187"/>
                                  </a:lnTo>
                                  <a:lnTo>
                                    <a:pt x="1041" y="133"/>
                                  </a:lnTo>
                                  <a:lnTo>
                                    <a:pt x="1010" y="133"/>
                                  </a:lnTo>
                                  <a:lnTo>
                                    <a:pt x="1003" y="114"/>
                                  </a:lnTo>
                                  <a:lnTo>
                                    <a:pt x="996" y="96"/>
                                  </a:lnTo>
                                  <a:lnTo>
                                    <a:pt x="987" y="77"/>
                                  </a:lnTo>
                                  <a:lnTo>
                                    <a:pt x="97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720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305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27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272 14264"/>
                                <a:gd name="T9" fmla="*/ T8 w 1416"/>
                                <a:gd name="T10" fmla="+- 0 2401 2324"/>
                                <a:gd name="T11" fmla="*/ 2401 h 190"/>
                                <a:gd name="T12" fmla="+- 0 15272 14264"/>
                                <a:gd name="T13" fmla="*/ T12 w 1416"/>
                                <a:gd name="T14" fmla="+- 0 2422 2324"/>
                                <a:gd name="T15" fmla="*/ 2422 h 190"/>
                                <a:gd name="T16" fmla="+- 0 15274 14264"/>
                                <a:gd name="T17" fmla="*/ T16 w 1416"/>
                                <a:gd name="T18" fmla="+- 0 2441 2324"/>
                                <a:gd name="T19" fmla="*/ 2441 h 190"/>
                                <a:gd name="T20" fmla="+- 0 15274 14264"/>
                                <a:gd name="T21" fmla="*/ T20 w 1416"/>
                                <a:gd name="T22" fmla="+- 0 2457 2324"/>
                                <a:gd name="T23" fmla="*/ 2457 h 190"/>
                                <a:gd name="T24" fmla="+- 0 15305 14264"/>
                                <a:gd name="T25" fmla="*/ T24 w 1416"/>
                                <a:gd name="T26" fmla="+- 0 2457 2324"/>
                                <a:gd name="T27" fmla="*/ 2457 h 190"/>
                                <a:gd name="T28" fmla="+- 0 15305 14264"/>
                                <a:gd name="T29" fmla="*/ T28 w 1416"/>
                                <a:gd name="T30" fmla="+- 0 2327 2324"/>
                                <a:gd name="T31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041" y="3"/>
                                  </a:moveTo>
                                  <a:lnTo>
                                    <a:pt x="1008" y="3"/>
                                  </a:lnTo>
                                  <a:lnTo>
                                    <a:pt x="1008" y="77"/>
                                  </a:lnTo>
                                  <a:lnTo>
                                    <a:pt x="1008" y="98"/>
                                  </a:lnTo>
                                  <a:lnTo>
                                    <a:pt x="1010" y="117"/>
                                  </a:lnTo>
                                  <a:lnTo>
                                    <a:pt x="1010" y="133"/>
                                  </a:lnTo>
                                  <a:lnTo>
                                    <a:pt x="1041" y="133"/>
                                  </a:lnTo>
                                  <a:lnTo>
                                    <a:pt x="104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719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378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34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342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378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378 14264"/>
                                <a:gd name="T17" fmla="*/ T16 w 1416"/>
                                <a:gd name="T18" fmla="+- 0 2327 2324"/>
                                <a:gd name="T1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114" y="3"/>
                                  </a:moveTo>
                                  <a:lnTo>
                                    <a:pt x="1078" y="3"/>
                                  </a:lnTo>
                                  <a:lnTo>
                                    <a:pt x="1078" y="187"/>
                                  </a:lnTo>
                                  <a:lnTo>
                                    <a:pt x="1114" y="187"/>
                                  </a:lnTo>
                                  <a:lnTo>
                                    <a:pt x="11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718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483 14264"/>
                                <a:gd name="T1" fmla="*/ T0 w 1416"/>
                                <a:gd name="T2" fmla="+- 0 2362 2324"/>
                                <a:gd name="T3" fmla="*/ 2362 h 190"/>
                                <a:gd name="T4" fmla="+- 0 15446 14264"/>
                                <a:gd name="T5" fmla="*/ T4 w 1416"/>
                                <a:gd name="T6" fmla="+- 0 2362 2324"/>
                                <a:gd name="T7" fmla="*/ 2362 h 190"/>
                                <a:gd name="T8" fmla="+- 0 15446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483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483 14264"/>
                                <a:gd name="T17" fmla="*/ T16 w 1416"/>
                                <a:gd name="T18" fmla="+- 0 2362 2324"/>
                                <a:gd name="T19" fmla="*/ 2362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19" y="38"/>
                                  </a:moveTo>
                                  <a:lnTo>
                                    <a:pt x="1182" y="38"/>
                                  </a:lnTo>
                                  <a:lnTo>
                                    <a:pt x="1182" y="187"/>
                                  </a:lnTo>
                                  <a:lnTo>
                                    <a:pt x="1219" y="187"/>
                                  </a:lnTo>
                                  <a:lnTo>
                                    <a:pt x="121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17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527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403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403 14264"/>
                                <a:gd name="T9" fmla="*/ T8 w 1416"/>
                                <a:gd name="T10" fmla="+- 0 2362 2324"/>
                                <a:gd name="T11" fmla="*/ 2362 h 190"/>
                                <a:gd name="T12" fmla="+- 0 15527 14264"/>
                                <a:gd name="T13" fmla="*/ T12 w 1416"/>
                                <a:gd name="T14" fmla="+- 0 2362 2324"/>
                                <a:gd name="T15" fmla="*/ 2362 h 190"/>
                                <a:gd name="T16" fmla="+- 0 15527 14264"/>
                                <a:gd name="T17" fmla="*/ T16 w 1416"/>
                                <a:gd name="T18" fmla="+- 0 2327 2324"/>
                                <a:gd name="T1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63" y="3"/>
                                  </a:moveTo>
                                  <a:lnTo>
                                    <a:pt x="1139" y="3"/>
                                  </a:lnTo>
                                  <a:lnTo>
                                    <a:pt x="1139" y="38"/>
                                  </a:lnTo>
                                  <a:lnTo>
                                    <a:pt x="1263" y="38"/>
                                  </a:lnTo>
                                  <a:lnTo>
                                    <a:pt x="126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16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58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53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590 14264"/>
                                <a:gd name="T9" fmla="*/ T8 w 1416"/>
                                <a:gd name="T10" fmla="+- 0 2435 2324"/>
                                <a:gd name="T11" fmla="*/ 2435 h 190"/>
                                <a:gd name="T12" fmla="+- 0 15590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627 14264"/>
                                <a:gd name="T17" fmla="*/ T16 w 1416"/>
                                <a:gd name="T18" fmla="+- 0 2511 2324"/>
                                <a:gd name="T19" fmla="*/ 2511 h 190"/>
                                <a:gd name="T20" fmla="+- 0 15627 14264"/>
                                <a:gd name="T21" fmla="*/ T20 w 1416"/>
                                <a:gd name="T22" fmla="+- 0 2434 2324"/>
                                <a:gd name="T23" fmla="*/ 2434 h 190"/>
                                <a:gd name="T24" fmla="+- 0 15641 14264"/>
                                <a:gd name="T25" fmla="*/ T24 w 1416"/>
                                <a:gd name="T26" fmla="+- 0 2406 2324"/>
                                <a:gd name="T27" fmla="*/ 2406 h 190"/>
                                <a:gd name="T28" fmla="+- 0 15610 14264"/>
                                <a:gd name="T29" fmla="*/ T28 w 1416"/>
                                <a:gd name="T30" fmla="+- 0 2406 2324"/>
                                <a:gd name="T31" fmla="*/ 2406 h 190"/>
                                <a:gd name="T32" fmla="+- 0 15602 14264"/>
                                <a:gd name="T33" fmla="*/ T32 w 1416"/>
                                <a:gd name="T34" fmla="+- 0 2384 2324"/>
                                <a:gd name="T35" fmla="*/ 2384 h 190"/>
                                <a:gd name="T36" fmla="+- 0 15597 14264"/>
                                <a:gd name="T37" fmla="*/ T36 w 1416"/>
                                <a:gd name="T38" fmla="+- 0 2371 2324"/>
                                <a:gd name="T39" fmla="*/ 2371 h 190"/>
                                <a:gd name="T40" fmla="+- 0 15581 14264"/>
                                <a:gd name="T41" fmla="*/ T40 w 1416"/>
                                <a:gd name="T42" fmla="+- 0 2327 2324"/>
                                <a:gd name="T43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317" y="3"/>
                                  </a:moveTo>
                                  <a:lnTo>
                                    <a:pt x="1275" y="3"/>
                                  </a:lnTo>
                                  <a:lnTo>
                                    <a:pt x="1326" y="111"/>
                                  </a:lnTo>
                                  <a:lnTo>
                                    <a:pt x="1326" y="187"/>
                                  </a:lnTo>
                                  <a:lnTo>
                                    <a:pt x="1363" y="187"/>
                                  </a:lnTo>
                                  <a:lnTo>
                                    <a:pt x="1363" y="110"/>
                                  </a:lnTo>
                                  <a:lnTo>
                                    <a:pt x="1377" y="82"/>
                                  </a:lnTo>
                                  <a:lnTo>
                                    <a:pt x="1346" y="82"/>
                                  </a:lnTo>
                                  <a:lnTo>
                                    <a:pt x="1338" y="60"/>
                                  </a:lnTo>
                                  <a:lnTo>
                                    <a:pt x="1333" y="47"/>
                                  </a:lnTo>
                                  <a:lnTo>
                                    <a:pt x="131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15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680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63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618 14264"/>
                                <a:gd name="T9" fmla="*/ T8 w 1416"/>
                                <a:gd name="T10" fmla="+- 0 2384 2324"/>
                                <a:gd name="T11" fmla="*/ 2384 h 190"/>
                                <a:gd name="T12" fmla="+- 0 15614 14264"/>
                                <a:gd name="T13" fmla="*/ T12 w 1416"/>
                                <a:gd name="T14" fmla="+- 0 2395 2324"/>
                                <a:gd name="T15" fmla="*/ 2395 h 190"/>
                                <a:gd name="T16" fmla="+- 0 15610 14264"/>
                                <a:gd name="T17" fmla="*/ T16 w 1416"/>
                                <a:gd name="T18" fmla="+- 0 2406 2324"/>
                                <a:gd name="T19" fmla="*/ 2406 h 190"/>
                                <a:gd name="T20" fmla="+- 0 15641 14264"/>
                                <a:gd name="T21" fmla="*/ T20 w 1416"/>
                                <a:gd name="T22" fmla="+- 0 2406 2324"/>
                                <a:gd name="T23" fmla="*/ 2406 h 190"/>
                                <a:gd name="T24" fmla="+- 0 15680 14264"/>
                                <a:gd name="T25" fmla="*/ T24 w 1416"/>
                                <a:gd name="T26" fmla="+- 0 2327 2324"/>
                                <a:gd name="T27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416" y="3"/>
                                  </a:moveTo>
                                  <a:lnTo>
                                    <a:pt x="1375" y="3"/>
                                  </a:lnTo>
                                  <a:lnTo>
                                    <a:pt x="1354" y="60"/>
                                  </a:lnTo>
                                  <a:lnTo>
                                    <a:pt x="1350" y="71"/>
                                  </a:lnTo>
                                  <a:lnTo>
                                    <a:pt x="1346" y="82"/>
                                  </a:lnTo>
                                  <a:lnTo>
                                    <a:pt x="1377" y="82"/>
                                  </a:lnTo>
                                  <a:lnTo>
                                    <a:pt x="141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712"/>
                        <wpg:cNvGrpSpPr>
                          <a:grpSpLocks/>
                        </wpg:cNvGrpSpPr>
                        <wpg:grpSpPr bwMode="auto">
                          <a:xfrm>
                            <a:off x="14263" y="2234"/>
                            <a:ext cx="1417" cy="2"/>
                            <a:chOff x="14263" y="2234"/>
                            <a:chExt cx="1417" cy="2"/>
                          </a:xfrm>
                        </wpg:grpSpPr>
                        <wps:wsp>
                          <wps:cNvPr id="754" name="Freeform 713"/>
                          <wps:cNvSpPr>
                            <a:spLocks/>
                          </wps:cNvSpPr>
                          <wps:spPr bwMode="auto">
                            <a:xfrm>
                              <a:off x="14263" y="2234"/>
                              <a:ext cx="1417" cy="2"/>
                            </a:xfrm>
                            <a:custGeom>
                              <a:avLst/>
                              <a:gdLst>
                                <a:gd name="T0" fmla="+- 0 14263 14263"/>
                                <a:gd name="T1" fmla="*/ T0 w 1417"/>
                                <a:gd name="T2" fmla="+- 0 15680 14263"/>
                                <a:gd name="T3" fmla="*/ T2 w 14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7">
                                  <a:moveTo>
                                    <a:pt x="0" y="0"/>
                                  </a:moveTo>
                                  <a:lnTo>
                                    <a:pt x="1417" y="0"/>
                                  </a:lnTo>
                                </a:path>
                              </a:pathLst>
                            </a:custGeom>
                            <a:noFill/>
                            <a:ln w="25667">
                              <a:solidFill>
                                <a:srgbClr val="ABAD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710"/>
                        <wpg:cNvGrpSpPr>
                          <a:grpSpLocks/>
                        </wpg:cNvGrpSpPr>
                        <wpg:grpSpPr bwMode="auto">
                          <a:xfrm>
                            <a:off x="1291" y="9458"/>
                            <a:ext cx="3889" cy="2"/>
                            <a:chOff x="1291" y="9458"/>
                            <a:chExt cx="3889" cy="2"/>
                          </a:xfrm>
                        </wpg:grpSpPr>
                        <wps:wsp>
                          <wps:cNvPr id="756" name="Freeform 711"/>
                          <wps:cNvSpPr>
                            <a:spLocks/>
                          </wps:cNvSpPr>
                          <wps:spPr bwMode="auto">
                            <a:xfrm>
                              <a:off x="1291" y="9458"/>
                              <a:ext cx="3889" cy="2"/>
                            </a:xfrm>
                            <a:custGeom>
                              <a:avLst/>
                              <a:gdLst>
                                <a:gd name="T0" fmla="+- 0 1291 1291"/>
                                <a:gd name="T1" fmla="*/ T0 w 3889"/>
                                <a:gd name="T2" fmla="+- 0 5180 1291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9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708"/>
                        <wpg:cNvGrpSpPr>
                          <a:grpSpLocks/>
                        </wpg:cNvGrpSpPr>
                        <wpg:grpSpPr bwMode="auto">
                          <a:xfrm>
                            <a:off x="1251" y="9458"/>
                            <a:ext cx="2" cy="2"/>
                            <a:chOff x="1251" y="9458"/>
                            <a:chExt cx="2" cy="2"/>
                          </a:xfrm>
                        </wpg:grpSpPr>
                        <wps:wsp>
                          <wps:cNvPr id="758" name="Freeform 709"/>
                          <wps:cNvSpPr>
                            <a:spLocks/>
                          </wps:cNvSpPr>
                          <wps:spPr bwMode="auto">
                            <a:xfrm>
                              <a:off x="1251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706"/>
                        <wpg:cNvGrpSpPr>
                          <a:grpSpLocks/>
                        </wpg:cNvGrpSpPr>
                        <wpg:grpSpPr bwMode="auto">
                          <a:xfrm>
                            <a:off x="5200" y="9458"/>
                            <a:ext cx="2" cy="2"/>
                            <a:chOff x="5200" y="9458"/>
                            <a:chExt cx="2" cy="2"/>
                          </a:xfrm>
                        </wpg:grpSpPr>
                        <wps:wsp>
                          <wps:cNvPr id="760" name="Freeform 707"/>
                          <wps:cNvSpPr>
                            <a:spLocks/>
                          </wps:cNvSpPr>
                          <wps:spPr bwMode="auto">
                            <a:xfrm>
                              <a:off x="5200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704"/>
                        <wpg:cNvGrpSpPr>
                          <a:grpSpLocks/>
                        </wpg:cNvGrpSpPr>
                        <wpg:grpSpPr bwMode="auto">
                          <a:xfrm>
                            <a:off x="11644" y="9458"/>
                            <a:ext cx="3889" cy="2"/>
                            <a:chOff x="11644" y="9458"/>
                            <a:chExt cx="3889" cy="2"/>
                          </a:xfrm>
                        </wpg:grpSpPr>
                        <wps:wsp>
                          <wps:cNvPr id="762" name="Freeform 705"/>
                          <wps:cNvSpPr>
                            <a:spLocks/>
                          </wps:cNvSpPr>
                          <wps:spPr bwMode="auto">
                            <a:xfrm>
                              <a:off x="11644" y="9458"/>
                              <a:ext cx="3889" cy="2"/>
                            </a:xfrm>
                            <a:custGeom>
                              <a:avLst/>
                              <a:gdLst>
                                <a:gd name="T0" fmla="+- 0 11644 11644"/>
                                <a:gd name="T1" fmla="*/ T0 w 3889"/>
                                <a:gd name="T2" fmla="+- 0 15532 11644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8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702"/>
                        <wpg:cNvGrpSpPr>
                          <a:grpSpLocks/>
                        </wpg:cNvGrpSpPr>
                        <wpg:grpSpPr bwMode="auto">
                          <a:xfrm>
                            <a:off x="11604" y="9458"/>
                            <a:ext cx="2" cy="2"/>
                            <a:chOff x="11604" y="9458"/>
                            <a:chExt cx="2" cy="2"/>
                          </a:xfrm>
                        </wpg:grpSpPr>
                        <wps:wsp>
                          <wps:cNvPr id="764" name="Freeform 703"/>
                          <wps:cNvSpPr>
                            <a:spLocks/>
                          </wps:cNvSpPr>
                          <wps:spPr bwMode="auto">
                            <a:xfrm>
                              <a:off x="11604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700"/>
                        <wpg:cNvGrpSpPr>
                          <a:grpSpLocks/>
                        </wpg:cNvGrpSpPr>
                        <wpg:grpSpPr bwMode="auto">
                          <a:xfrm>
                            <a:off x="15552" y="9458"/>
                            <a:ext cx="2" cy="2"/>
                            <a:chOff x="15552" y="9458"/>
                            <a:chExt cx="2" cy="2"/>
                          </a:xfrm>
                        </wpg:grpSpPr>
                        <wps:wsp>
                          <wps:cNvPr id="766" name="Freeform 701"/>
                          <wps:cNvSpPr>
                            <a:spLocks/>
                          </wps:cNvSpPr>
                          <wps:spPr bwMode="auto">
                            <a:xfrm>
                              <a:off x="15552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696"/>
                        <wpg:cNvGrpSpPr>
                          <a:grpSpLocks/>
                        </wpg:cNvGrpSpPr>
                        <wpg:grpSpPr bwMode="auto">
                          <a:xfrm>
                            <a:off x="737" y="573"/>
                            <a:ext cx="15369" cy="10829"/>
                            <a:chOff x="737" y="573"/>
                            <a:chExt cx="15369" cy="10829"/>
                          </a:xfrm>
                        </wpg:grpSpPr>
                        <wps:wsp>
                          <wps:cNvPr id="768" name="Freeform 699"/>
                          <wps:cNvSpPr>
                            <a:spLocks/>
                          </wps:cNvSpPr>
                          <wps:spPr bwMode="auto">
                            <a:xfrm>
                              <a:off x="737" y="573"/>
                              <a:ext cx="15369" cy="10829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5369"/>
                                <a:gd name="T2" fmla="+- 0 11401 573"/>
                                <a:gd name="T3" fmla="*/ 11401 h 10829"/>
                                <a:gd name="T4" fmla="+- 0 16105 737"/>
                                <a:gd name="T5" fmla="*/ T4 w 15369"/>
                                <a:gd name="T6" fmla="+- 0 11401 573"/>
                                <a:gd name="T7" fmla="*/ 11401 h 10829"/>
                                <a:gd name="T8" fmla="+- 0 16105 737"/>
                                <a:gd name="T9" fmla="*/ T8 w 15369"/>
                                <a:gd name="T10" fmla="+- 0 573 573"/>
                                <a:gd name="T11" fmla="*/ 573 h 10829"/>
                                <a:gd name="T12" fmla="+- 0 737 737"/>
                                <a:gd name="T13" fmla="*/ T12 w 15369"/>
                                <a:gd name="T14" fmla="+- 0 573 573"/>
                                <a:gd name="T15" fmla="*/ 573 h 10829"/>
                                <a:gd name="T16" fmla="+- 0 737 737"/>
                                <a:gd name="T17" fmla="*/ T16 w 15369"/>
                                <a:gd name="T18" fmla="+- 0 11401 573"/>
                                <a:gd name="T19" fmla="*/ 11401 h 108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69" h="10829">
                                  <a:moveTo>
                                    <a:pt x="0" y="10828"/>
                                  </a:moveTo>
                                  <a:lnTo>
                                    <a:pt x="15368" y="10828"/>
                                  </a:lnTo>
                                  <a:lnTo>
                                    <a:pt x="15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005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9" name="Picture 698"/>
                            <pic:cNvPicPr>
                              <a:picLocks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3" y="8787"/>
                              <a:ext cx="1404" cy="6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0" name="Picture 697"/>
                            <pic:cNvPicPr>
                              <a:picLocks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36" y="8708"/>
                              <a:ext cx="1642" cy="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040F6" id="Group 695" o:spid="_x0000_s1026" style="position:absolute;margin-left:35.45pt;margin-top:27.2pt;width:771.25pt;height:544.3pt;z-index:-20056;mso-position-horizontal-relative:page;mso-position-vertical-relative:page" coordorigin="709,544" coordsize="15425,108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">
                <v:shape id="Picture 771" o:spid="_x0000_s1027" type="#_x0000_t75" style="position:absolute;left:964;top:896;width:1714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">
                  <v:imagedata r:id="rId9" o:title=""/>
                  <v:path arrowok="t"/>
                  <o:lock v:ext="edit" aspectratio="f"/>
                </v:shape>
                <v:shape id="Picture 770" o:spid="_x0000_s1028" type="#_x0000_t75" style="position:absolute;left:709;top:10716;width:15406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">
                  <v:imagedata r:id="rId10" o:title=""/>
                  <v:path arrowok="t"/>
                  <o:lock v:ext="edit" aspectratio="f"/>
                </v:shape>
                <v:group id="Group 768" o:spid="_x0000_s1029" style="position:absolute;left:4663;top:5794;width:7524;height:2" coordorigin="4663,5794" coordsize="7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Freeform 769" o:spid="_x0000_s1030" style="position:absolute;left:4663;top:5794;width:7524;height:2;visibility:visible;mso-wrap-style:square;v-text-anchor:top" coordsize="7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" path="m,l7523,e" filled="f" strokecolor="#231f20" strokeweight=".34994mm">
                    <v:stroke dashstyle="dash"/>
                    <v:path arrowok="t" o:connecttype="custom" o:connectlocs="0,0;7523,0" o:connectangles="0,0"/>
                  </v:shape>
                </v:group>
                <v:group id="Group 766" o:spid="_x0000_s1031" style="position:absolute;left:4623;top:5794;width:2;height:2" coordorigin="4623,579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shape id="Freeform 767" o:spid="_x0000_s1032" style="position:absolute;left:4623;top:579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763" o:spid="_x0000_s1033" style="position:absolute;left:12206;top:5794;width:2;height:2" coordorigin="12206,579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765" o:spid="_x0000_s1034" style="position:absolute;left:12206;top:579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" path="m,l,e" filled="f" strokecolor="#231f20" strokeweight=".34994mm">
                    <v:path arrowok="t" o:connecttype="custom" o:connectlocs="0,0;0,0" o:connectangles="0,0"/>
                  </v:shape>
                  <v:shape id="Picture 764" o:spid="_x0000_s1035" type="#_x0000_t75" style="position:absolute;left:14363;top:925;width:1172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">
                    <v:imagedata r:id="rId11" o:title=""/>
                    <v:path arrowok="t"/>
                    <o:lock v:ext="edit" aspectratio="f"/>
                  </v:shape>
                </v:group>
                <v:group id="Group 738" o:spid="_x0000_s1036" style="position:absolute;left:14263;top:2552;width:1417;height:150" coordorigin="14263,2552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<v:shape id="Freeform 762" o:spid="_x0000_s103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" path="m91,2l,2,,149r94,l94,122r-60,l34,87r54,l88,60r-54,l34,29r57,l91,2xe" fillcolor="#0061af" stroked="f">
                    <v:path arrowok="t" o:connecttype="custom" o:connectlocs="91,2554;0,2554;0,2701;94,2701;94,2674;34,2674;34,2639;88,2639;88,2612;34,2612;34,2581;91,2581;91,2554" o:connectangles="0,0,0,0,0,0,0,0,0,0,0,0,0"/>
                  </v:shape>
                  <v:shape id="Freeform 761" o:spid="_x0000_s103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" path="m160,2r-39,l121,149r31,l152,83r,-20l151,45r,-5l182,40,160,2xe" fillcolor="#0061af" stroked="f">
                    <v:path arrowok="t" o:connecttype="custom" o:connectlocs="160,2554;121,2554;121,2701;152,2701;152,2635;152,2615;151,2597;151,2592;182,2592;160,2554" o:connectangles="0,0,0,0,0,0,0,0,0,0"/>
                  </v:shape>
                  <v:shape id="Freeform 760" o:spid="_x0000_s103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" path="m182,40r-31,l160,59r9,18l209,149r35,l244,106r-29,l207,88,199,70,182,40xe" fillcolor="#0061af" stroked="f">
                    <v:path arrowok="t" o:connecttype="custom" o:connectlocs="182,2592;151,2592;160,2611;169,2629;209,2701;244,2701;244,2658;215,2658;207,2640;199,2622;182,2592" o:connectangles="0,0,0,0,0,0,0,0,0,0,0"/>
                  </v:shape>
                  <v:shape id="Freeform 759" o:spid="_x0000_s104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" path="m244,2r-31,l213,59r,4l213,70r1,16l216,105r-1,1l244,106,244,2xe" fillcolor="#0061af" stroked="f">
                    <v:path arrowok="t" o:connecttype="custom" o:connectlocs="244,2554;213,2554;213,2611;213,2615;213,2622;214,2638;216,2657;215,2658;244,2658;244,2554" o:connectangles="0,0,0,0,0,0,0,0,0,0"/>
                  </v:shape>
                  <v:shape id="Freeform 758" o:spid="_x0000_s1041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" path="m357,l293,22,272,58r,28l318,146r19,4l364,149r20,-2l398,143r1,-19l352,124r-22,-5l314,106,306,85r4,-28l321,39r17,-9l367,29r17,l395,7,380,3,357,xe" fillcolor="#0061af" stroked="f">
                    <v:path arrowok="t" o:connecttype="custom" o:connectlocs="357,2552;293,2574;272,2610;272,2638;318,2698;337,2702;364,2701;384,2699;398,2695;399,2676;352,2676;330,2671;314,2658;306,2637;310,2609;321,2591;338,2582;367,2581;384,2581;395,2559;380,2555;357,2552" o:connectangles="0,0,0,0,0,0,0,0,0,0,0,0,0,0,0,0,0,0,0,0,0,0"/>
                  </v:shape>
                  <v:shape id="Freeform 757" o:spid="_x0000_s1042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" path="m400,65r-55,l345,91r23,l368,122r-3,1l359,124r40,l400,65xe" fillcolor="#0061af" stroked="f">
                    <v:path arrowok="t" o:connecttype="custom" o:connectlocs="400,2617;345,2617;345,2643;368,2643;368,2674;365,2675;359,2676;399,2676;400,2617" o:connectangles="0,0,0,0,0,0,0,0,0"/>
                  </v:shape>
                  <v:shape id="Freeform 756" o:spid="_x0000_s1043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" path="m384,29r-17,l383,32r1,-3xe" fillcolor="#0061af" stroked="f">
                    <v:path arrowok="t" o:connecttype="custom" o:connectlocs="384,2581;367,2581;383,2584;384,2581" o:connectangles="0,0,0,0"/>
                  </v:shape>
                  <v:shape id="Freeform 755" o:spid="_x0000_s1044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" path="m509,2r-44,l420,149r35,l465,111r78,l535,87r-65,l481,46r2,-10l485,27r32,l509,2xe" fillcolor="#0061af" stroked="f">
                    <v:path arrowok="t" o:connecttype="custom" o:connectlocs="509,2554;465,2554;420,2701;455,2701;465,2663;543,2663;535,2639;470,2639;481,2598;483,2588;485,2579;517,2579;509,2554" o:connectangles="0,0,0,0,0,0,0,0,0,0,0,0,0"/>
                  </v:shape>
                  <v:shape id="Freeform 754" o:spid="_x0000_s1045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" path="m543,111r-36,l519,149r36,l543,111xe" fillcolor="#0061af" stroked="f">
                    <v:path arrowok="t" o:connecttype="custom" o:connectlocs="543,2663;507,2663;519,2701;555,2701;543,2663" o:connectangles="0,0,0,0,0"/>
                  </v:shape>
                  <v:shape id="Freeform 753" o:spid="_x0000_s1046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" path="m517,27r-31,l488,36r3,11l493,55r9,32l535,87,517,27xe" fillcolor="#0061af" stroked="f">
                    <v:path arrowok="t" o:connecttype="custom" o:connectlocs="517,2579;486,2579;488,2588;491,2599;493,2607;502,2639;535,2639;517,2579" o:connectangles="0,0,0,0,0,0,0,0"/>
                  </v:shape>
                  <v:shape id="Freeform 752" o:spid="_x0000_s104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" path="m653,l589,22,568,58r1,28l614,146r19,4l660,149r21,-2l694,143r1,-19l648,124r-22,-5l610,106,602,85r4,-28l617,39r17,-9l663,29r17,l692,7,676,3,653,xe" fillcolor="#0061af" stroked="f">
                    <v:path arrowok="t" o:connecttype="custom" o:connectlocs="653,2552;589,2574;568,2610;569,2638;614,2698;633,2702;660,2701;681,2699;694,2695;695,2676;648,2676;626,2671;610,2658;602,2637;606,2609;617,2591;634,2582;663,2581;680,2581;692,2559;676,2555;653,2552" o:connectangles="0,0,0,0,0,0,0,0,0,0,0,0,0,0,0,0,0,0,0,0,0,0"/>
                  </v:shape>
                  <v:shape id="Freeform 751" o:spid="_x0000_s104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" path="m696,65r-54,l642,91r22,l664,122r-2,1l656,124r39,l696,65xe" fillcolor="#0061af" stroked="f">
                    <v:path arrowok="t" o:connecttype="custom" o:connectlocs="696,2617;642,2617;642,2643;664,2643;664,2674;662,2675;656,2676;695,2676;696,2617" o:connectangles="0,0,0,0,0,0,0,0,0"/>
                  </v:shape>
                  <v:shape id="Freeform 750" o:spid="_x0000_s104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" path="m680,29r-17,l679,32r1,-3xe" fillcolor="#0061af" stroked="f">
                    <v:path arrowok="t" o:connecttype="custom" o:connectlocs="680,2581;663,2581;679,2584;680,2581" o:connectangles="0,0,0,0"/>
                  </v:shape>
                  <v:shape id="Freeform 749" o:spid="_x0000_s105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" path="m818,2r-91,l727,149r94,l821,122r-61,l760,87r55,l815,60r-55,l760,29r58,l818,2xe" fillcolor="#0061af" stroked="f">
                    <v:path arrowok="t" o:connecttype="custom" o:connectlocs="818,2554;727,2554;727,2701;821,2701;821,2674;760,2674;760,2639;815,2639;815,2612;760,2612;760,2581;818,2581;818,2554" o:connectangles="0,0,0,0,0,0,0,0,0,0,0,0,0"/>
                  </v:shape>
                  <v:shape id="Freeform 748" o:spid="_x0000_s1051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" path="m899,2r-45,l845,149r31,l879,89r,-15l881,33r1,-1l908,32,899,2xe" fillcolor="#0061af" stroked="f">
                    <v:path arrowok="t" o:connecttype="custom" o:connectlocs="899,2554;854,2554;845,2701;876,2701;879,2641;879,2626;881,2585;882,2584;908,2584;899,2554" o:connectangles="0,0,0,0,0,0,0,0,0,0"/>
                  </v:shape>
                  <v:shape id="Freeform 747" o:spid="_x0000_s1052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" path="m1001,32r-29,l972,53r,21l973,93r2,56l1008,149,1001,32xe" fillcolor="#0061af" stroked="f">
                    <v:path arrowok="t" o:connecttype="custom" o:connectlocs="1001,2584;972,2584;972,2605;972,2626;973,2645;975,2701;1008,2701;1001,2584" o:connectangles="0,0,0,0,0,0,0,0"/>
                  </v:shape>
                  <v:shape id="Freeform 746" o:spid="_x0000_s1053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" path="m908,32r-26,l886,52r4,20l911,147r26,l950,104r-24,l922,84,917,65,908,32xe" fillcolor="#0061af" stroked="f">
                    <v:path arrowok="t" o:connecttype="custom" o:connectlocs="908,2584;882,2584;886,2604;890,2624;911,2699;937,2699;950,2656;926,2656;922,2636;917,2617;908,2584" o:connectangles="0,0,0,0,0,0,0,0,0,0,0"/>
                  </v:shape>
                  <v:shape id="Freeform 745" o:spid="_x0000_s1054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" path="m1000,2r-44,l940,51r-5,19l930,90r-4,14l950,104r5,-15l961,71r5,-20l972,32r29,l1000,2xe" fillcolor="#0061af" stroked="f">
                    <v:path arrowok="t" o:connecttype="custom" o:connectlocs="1000,2554;956,2554;940,2603;935,2622;930,2642;926,2656;950,2656;955,2641;961,2623;966,2603;972,2584;1001,2584;1000,2554" o:connectangles="0,0,0,0,0,0,0,0,0,0,0,0,0"/>
                  </v:shape>
                  <v:shape id="Freeform 744" o:spid="_x0000_s1055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" path="m1129,2r-91,l1038,149r94,l1132,122r-61,l1071,87r55,l1126,60r-55,l1071,29r58,l1129,2xe" fillcolor="#0061af" stroked="f">
                    <v:path arrowok="t" o:connecttype="custom" o:connectlocs="1129,2554;1038,2554;1038,2701;1132,2701;1132,2674;1071,2674;1071,2639;1126,2639;1126,2612;1071,2612;1071,2581;1129,2581;1129,2554" o:connectangles="0,0,0,0,0,0,0,0,0,0,0,0,0"/>
                  </v:shape>
                  <v:shape id="Freeform 743" o:spid="_x0000_s1056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" path="m1198,2r-39,l1159,149r31,l1190,83r-1,-20l1189,45r,-5l1220,40,1198,2xe" fillcolor="#0061af" stroked="f">
                    <v:path arrowok="t" o:connecttype="custom" o:connectlocs="1198,2554;1159,2554;1159,2701;1190,2701;1190,2635;1189,2615;1189,2597;1189,2592;1220,2592;1198,2554" o:connectangles="0,0,0,0,0,0,0,0,0,0"/>
                  </v:shape>
                  <v:shape id="Freeform 742" o:spid="_x0000_s105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" path="m1220,40r-31,l1197,59r10,18l1246,149r35,l1281,106r-28,l1245,88r-9,-18l1220,40xe" fillcolor="#0061af" stroked="f">
                    <v:path arrowok="t" o:connecttype="custom" o:connectlocs="1220,2592;1189,2592;1197,2611;1207,2629;1246,2701;1281,2701;1281,2658;1253,2658;1245,2640;1236,2622;1220,2592" o:connectangles="0,0,0,0,0,0,0,0,0,0,0"/>
                  </v:shape>
                  <v:shape id="Freeform 741" o:spid="_x0000_s105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" path="m1281,2r-30,l1251,59r,4l1251,70r1,16l1253,105r,1l1281,106r,-104xe" fillcolor="#0061af" stroked="f">
                    <v:path arrowok="t" o:connecttype="custom" o:connectlocs="1281,2554;1251,2554;1251,2611;1251,2615;1251,2622;1252,2638;1253,2657;1253,2658;1281,2658;1281,2554" o:connectangles="0,0,0,0,0,0,0,0,0,0"/>
                  </v:shape>
                  <v:shape id="Freeform 740" o:spid="_x0000_s105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" path="m1377,30r-34,l1343,149r34,l1377,30xe" fillcolor="#0061af" stroked="f">
                    <v:path arrowok="t" o:connecttype="custom" o:connectlocs="1377,2582;1343,2582;1343,2701;1377,2701;1377,2582" o:connectangles="0,0,0,0,0"/>
                  </v:shape>
                  <v:shape id="Freeform 739" o:spid="_x0000_s106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" path="m1417,2r-113,l1304,30r113,l1417,2xe" fillcolor="#0061af" stroked="f">
                    <v:path arrowok="t" o:connecttype="custom" o:connectlocs="1417,2554;1304,2554;1304,2582;1417,2582;1417,2554" o:connectangles="0,0,0,0,0"/>
                  </v:shape>
                </v:group>
                <v:group id="Group 714" o:spid="_x0000_s1061" style="position:absolute;left:14264;top:2324;width:1416;height:190" coordorigin="14264,2324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shape id="Freeform 737" o:spid="_x0000_s106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" path="m88,l30,21,,81r2,28l28,169r66,19l114,185r10,-3l121,155r-32,l67,151,51,138,41,119,42,86,88,34r33,l127,8,112,2,88,xe" fillcolor="#0061af" stroked="f">
                    <v:path arrowok="t" o:connecttype="custom" o:connectlocs="88,2324;30,2345;0,2405;2,2433;28,2493;94,2512;114,2509;124,2506;121,2479;89,2479;67,2475;51,2462;41,2443;42,2410;88,2358;121,2358;127,2332;112,2326;88,2324" o:connectangles="0,0,0,0,0,0,0,0,0,0,0,0,0,0,0,0,0,0,0"/>
                  </v:shape>
                  <v:shape id="Freeform 736" o:spid="_x0000_s106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" path="m120,149r-7,3l100,155r21,l120,149xe" fillcolor="#0061af" stroked="f">
                    <v:path arrowok="t" o:connecttype="custom" o:connectlocs="120,2473;113,2476;100,2479;121,2479;120,2473" o:connectangles="0,0,0,0,0"/>
                  </v:shape>
                  <v:shape id="Freeform 735" o:spid="_x0000_s106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" path="m121,34r-19,l112,37r8,4l121,34xe" fillcolor="#0061af" stroked="f">
                    <v:path arrowok="t" o:connecttype="custom" o:connectlocs="121,2358;102,2358;112,2361;120,2365;121,2358" o:connectangles="0,0,0,0,0"/>
                  </v:shape>
                  <v:shape id="Freeform 734" o:spid="_x0000_s1065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" path="m218,l162,25,140,90r2,27l172,175r38,14l233,187r20,-8l269,167r9,-11l224,156r-21,-5l189,138r-9,-20l181,85r5,-25l194,44r12,-9l217,33r60,l265,18,249,6,230,,218,xe" fillcolor="#0061af" stroked="f">
                    <v:path arrowok="t" o:connecttype="custom" o:connectlocs="218,2324;162,2349;140,2414;142,2441;172,2499;210,2513;233,2511;253,2503;269,2491;278,2480;224,2480;203,2475;189,2462;180,2442;181,2409;186,2384;194,2368;206,2359;217,2357;277,2357;265,2342;249,2330;230,2324;218,2324" o:connectangles="0,0,0,0,0,0,0,0,0,0,0,0,0,0,0,0,0,0,0,0,0,0,0,0"/>
                  </v:shape>
                  <v:shape id="Freeform 733" o:spid="_x0000_s1066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" path="m277,33r-60,l235,39r13,15l255,77r-1,32l248,132r-10,16l224,156r54,l281,151r9,-21l294,105,293,78,287,54,278,33r-1,xe" fillcolor="#0061af" stroked="f">
                    <v:path arrowok="t" o:connecttype="custom" o:connectlocs="277,2357;217,2357;235,2363;248,2378;255,2401;254,2433;248,2456;238,2472;224,2480;278,2480;281,2475;290,2454;294,2429;293,2402;287,2378;278,2357;277,2357" o:connectangles="0,0,0,0,0,0,0,0,0,0,0,0,0,0,0,0,0"/>
                  </v:shape>
                  <v:shape id="Freeform 732" o:spid="_x0000_s1067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" path="m379,3r-49,l320,187r34,l357,110r1,-12l359,57r1,-16l389,41,379,3xe" fillcolor="#0061af" stroked="f">
                    <v:path arrowok="t" o:connecttype="custom" o:connectlocs="379,2327;330,2327;320,2511;354,2511;357,2434;358,2422;359,2381;360,2365;389,2365;379,2327" o:connectangles="0,0,0,0,0,0,0,0,0,0"/>
                  </v:shape>
                  <v:shape id="Freeform 731" o:spid="_x0000_s1068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" path="m491,41r-32,l459,64r,19l460,103r3,84l499,187,491,41xe" fillcolor="#0061af" stroked="f">
                    <v:path arrowok="t" o:connecttype="custom" o:connectlocs="491,2365;459,2365;459,2388;459,2407;460,2427;463,2511;499,2511;491,2365" o:connectangles="0,0,0,0,0,0,0,0"/>
                  </v:shape>
                  <v:shape id="Freeform 730" o:spid="_x0000_s1069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" path="m389,41r-29,l364,61r4,20l372,100r20,84l421,184r14,-54l409,130r-4,-20l401,90,396,71,389,41xe" fillcolor="#0061af" stroked="f">
                    <v:path arrowok="t" o:connecttype="custom" o:connectlocs="389,2365;360,2365;364,2385;368,2405;372,2424;392,2508;421,2508;435,2454;409,2454;405,2434;401,2414;396,2395;389,2365" o:connectangles="0,0,0,0,0,0,0,0,0,0,0,0,0"/>
                  </v:shape>
                  <v:shape id="Freeform 729" o:spid="_x0000_s1070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" path="m490,3r-48,l425,64r-5,19l415,103r-4,19l409,130r26,l440,112r5,-19l450,74r5,-20l459,41r32,l490,3xe" fillcolor="#0061af" stroked="f">
                    <v:path arrowok="t" o:connecttype="custom" o:connectlocs="490,2327;442,2327;425,2388;420,2407;415,2427;411,2446;409,2454;435,2454;440,2436;445,2417;450,2398;455,2378;459,2365;491,2365;490,2327" o:connectangles="0,0,0,0,0,0,0,0,0,0,0,0,0,0,0"/>
                  </v:shape>
                  <v:shape id="Freeform 728" o:spid="_x0000_s1071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" path="m587,3r-49,l528,187r34,l565,110r,-12l567,57r1,-16l596,41,587,3xe" fillcolor="#0061af" stroked="f">
                    <v:path arrowok="t" o:connecttype="custom" o:connectlocs="587,2327;538,2327;528,2511;562,2511;565,2434;565,2422;567,2381;568,2365;596,2365;587,2327" o:connectangles="0,0,0,0,0,0,0,0,0,0"/>
                  </v:shape>
                  <v:shape id="Freeform 727" o:spid="_x0000_s107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" path="m699,41r-32,l667,64r,19l668,103r2,84l706,187,699,41xe" fillcolor="#0061af" stroked="f">
                    <v:path arrowok="t" o:connecttype="custom" o:connectlocs="699,2365;667,2365;667,2388;667,2407;668,2427;670,2511;706,2511;699,2365" o:connectangles="0,0,0,0,0,0,0,0"/>
                  </v:shape>
                  <v:shape id="Freeform 726" o:spid="_x0000_s107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" path="m596,41r-28,l571,61r4,20l580,100r20,84l628,184r15,-54l616,130r-3,-20l609,90,604,71,596,41xe" fillcolor="#0061af" stroked="f">
                    <v:path arrowok="t" o:connecttype="custom" o:connectlocs="596,2365;568,2365;571,2385;575,2405;580,2424;600,2508;628,2508;643,2454;616,2454;613,2434;609,2414;604,2395;596,2365" o:connectangles="0,0,0,0,0,0,0,0,0,0,0,0,0"/>
                  </v:shape>
                  <v:shape id="Freeform 725" o:spid="_x0000_s107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" path="m697,3r-47,l632,64r-4,19l623,103r-4,19l616,130r27,l648,112r5,-19l658,74r5,-20l667,41r32,l697,3xe" fillcolor="#0061af" stroked="f">
                    <v:path arrowok="t" o:connecttype="custom" o:connectlocs="697,2327;650,2327;632,2388;628,2407;623,2427;619,2446;616,2454;643,2454;648,2436;653,2417;658,2398;663,2378;667,2365;699,2365;697,2327" o:connectangles="0,0,0,0,0,0,0,0,0,0,0,0,0,0,0"/>
                  </v:shape>
                  <v:shape id="Freeform 724" o:spid="_x0000_s1075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" path="m776,3r-37,l739,105r21,69l797,189r24,-2l840,179r15,-13l862,152r-43,l795,151,782,139r-6,-20l776,3xe" fillcolor="#0061af" stroked="f">
                    <v:path arrowok="t" o:connecttype="custom" o:connectlocs="776,2327;739,2327;739,2429;760,2498;797,2513;821,2511;840,2503;855,2490;862,2476;819,2476;795,2475;782,2463;776,2443;776,2327" o:connectangles="0,0,0,0,0,0,0,0,0,0,0,0,0,0"/>
                  </v:shape>
                  <v:shape id="Freeform 723" o:spid="_x0000_s1076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" path="m871,3r-36,l835,109r-4,28l819,152r43,l865,147r5,-24l871,3xe" fillcolor="#0061af" stroked="f">
                    <v:path arrowok="t" o:connecttype="custom" o:connectlocs="871,2327;835,2327;835,2433;831,2461;819,2476;862,2476;865,2471;870,2447;871,2327" o:connectangles="0,0,0,0,0,0,0,0,0"/>
                  </v:shape>
                  <v:shape id="Freeform 722" o:spid="_x0000_s1077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" path="m950,3r-43,l907,187r34,l941,106r,-18l940,69r,-18l974,51,950,3xe" fillcolor="#0061af" stroked="f">
                    <v:path arrowok="t" o:connecttype="custom" o:connectlocs="950,2327;907,2327;907,2511;941,2511;941,2430;941,2412;940,2393;940,2375;940,2375;974,2375;950,2327" o:connectangles="0,0,0,0,0,0,0,0,0,0,0"/>
                  </v:shape>
                  <v:shape id="Freeform 721" o:spid="_x0000_s1078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" path="m974,51r-34,l948,70r8,18l964,106r39,81l1041,187r,-54l1010,133r-7,-19l996,96,987,77,974,51xe" fillcolor="#0061af" stroked="f">
                    <v:path arrowok="t" o:connecttype="custom" o:connectlocs="974,2375;940,2375;948,2394;956,2412;964,2430;1003,2511;1041,2511;1041,2457;1010,2457;1003,2438;996,2420;987,2401;974,2375" o:connectangles="0,0,0,0,0,0,0,0,0,0,0,0,0"/>
                  </v:shape>
                  <v:shape id="Freeform 720" o:spid="_x0000_s1079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" path="m1041,3r-33,l1008,77r,21l1010,117r,16l1041,133r,-130xe" fillcolor="#0061af" stroked="f">
                    <v:path arrowok="t" o:connecttype="custom" o:connectlocs="1041,2327;1008,2327;1008,2401;1008,2422;1010,2441;1010,2457;1041,2457;1041,2327" o:connectangles="0,0,0,0,0,0,0,0"/>
                  </v:shape>
                  <v:shape id="Freeform 719" o:spid="_x0000_s1080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" path="m1114,3r-36,l1078,187r36,l1114,3xe" fillcolor="#0061af" stroked="f">
                    <v:path arrowok="t" o:connecttype="custom" o:connectlocs="1114,2327;1078,2327;1078,2511;1114,2511;1114,2327" o:connectangles="0,0,0,0,0"/>
                  </v:shape>
                  <v:shape id="Freeform 718" o:spid="_x0000_s1081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" path="m1219,38r-37,l1182,187r37,l1219,38xe" fillcolor="#0061af" stroked="f">
                    <v:path arrowok="t" o:connecttype="custom" o:connectlocs="1219,2362;1182,2362;1182,2511;1219,2511;1219,2362" o:connectangles="0,0,0,0,0"/>
                  </v:shape>
                  <v:shape id="Freeform 717" o:spid="_x0000_s108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" path="m1263,3r-124,l1139,38r124,l1263,3xe" fillcolor="#0061af" stroked="f">
                    <v:path arrowok="t" o:connecttype="custom" o:connectlocs="1263,2327;1139,2327;1139,2362;1263,2362;1263,2327" o:connectangles="0,0,0,0,0"/>
                  </v:shape>
                  <v:shape id="Freeform 716" o:spid="_x0000_s108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" path="m1317,3r-42,l1326,111r,76l1363,187r,-77l1377,82r-31,l1338,60r-5,-13l1317,3xe" fillcolor="#0061af" stroked="f">
                    <v:path arrowok="t" o:connecttype="custom" o:connectlocs="1317,2327;1275,2327;1326,2435;1326,2511;1363,2511;1363,2434;1377,2406;1346,2406;1338,2384;1333,2371;1317,2327" o:connectangles="0,0,0,0,0,0,0,0,0,0,0"/>
                  </v:shape>
                  <v:shape id="Freeform 715" o:spid="_x0000_s108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" path="m1416,3r-41,l1354,60r-4,11l1346,82r31,l1416,3xe" fillcolor="#0061af" stroked="f">
                    <v:path arrowok="t" o:connecttype="custom" o:connectlocs="1416,2327;1375,2327;1354,2384;1350,2395;1346,2406;1377,2406;1416,2327" o:connectangles="0,0,0,0,0,0,0"/>
                  </v:shape>
                </v:group>
                <v:group id="Group 712" o:spid="_x0000_s1085" style="position:absolute;left:14263;top:2234;width:1417;height:2" coordorigin="14263,2234" coordsize="1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<v:shape id="Freeform 713" o:spid="_x0000_s1086" style="position:absolute;left:14263;top:2234;width:1417;height:2;visibility:visible;mso-wrap-style:square;v-text-anchor:top" coordsize="1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" path="m,l1417,e" filled="f" strokecolor="#abadb0" strokeweight=".71297mm">
                    <v:path arrowok="t" o:connecttype="custom" o:connectlocs="0,0;1417,0" o:connectangles="0,0"/>
                  </v:shape>
                </v:group>
                <v:group id="Group 710" o:spid="_x0000_s1087" style="position:absolute;left:1291;top:9458;width:3889;height:2" coordorigin="1291,9458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<v:shape id="Freeform 711" o:spid="_x0000_s1088" style="position:absolute;left:1291;top:9458;width:3889;height:2;visibility:visible;mso-wrap-style:square;v-text-anchor:top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" path="m,l3889,e" filled="f" strokecolor="#231f20" strokeweight=".34994mm">
                    <v:stroke dashstyle="dash"/>
                    <v:path arrowok="t" o:connecttype="custom" o:connectlocs="0,0;3889,0" o:connectangles="0,0"/>
                  </v:shape>
                </v:group>
                <v:group id="Group 708" o:spid="_x0000_s1089" style="position:absolute;left:1251;top:9458;width:2;height:2" coordorigin="1251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<v:shape id="Freeform 709" o:spid="_x0000_s1090" style="position:absolute;left:1251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706" o:spid="_x0000_s1091" style="position:absolute;left:5200;top:9458;width:2;height:2" coordorigin="5200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<v:shape id="Freeform 707" o:spid="_x0000_s1092" style="position:absolute;left:5200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704" o:spid="_x0000_s1093" style="position:absolute;left:11644;top:9458;width:3889;height:2" coordorigin="11644,9458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<v:shape id="Freeform 705" o:spid="_x0000_s1094" style="position:absolute;left:11644;top:9458;width:3889;height:2;visibility:visible;mso-wrap-style:square;v-text-anchor:top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" path="m,l3888,e" filled="f" strokecolor="#231f20" strokeweight=".34994mm">
                    <v:stroke dashstyle="dash"/>
                    <v:path arrowok="t" o:connecttype="custom" o:connectlocs="0,0;3888,0" o:connectangles="0,0"/>
                  </v:shape>
                </v:group>
                <v:group id="Group 702" o:spid="_x0000_s1095" style="position:absolute;left:11604;top:9458;width:2;height:2" coordorigin="11604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<v:shape id="Freeform 703" o:spid="_x0000_s1096" style="position:absolute;left:11604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700" o:spid="_x0000_s1097" style="position:absolute;left:15552;top:9458;width:2;height:2" coordorigin="15552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shape id="Freeform 701" o:spid="_x0000_s1098" style="position:absolute;left:15552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696" o:spid="_x0000_s1099" style="position:absolute;left:737;top:573;width:15369;height:10829" coordorigin="737,573" coordsize="15369,1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<v:shape id="Freeform 699" o:spid="_x0000_s1100" style="position:absolute;left:737;top:573;width:15369;height:10829;visibility:visible;mso-wrap-style:square;v-text-anchor:top" coordsize="15369,1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" path="m,10828r15368,l15368,,,,,10828xe" filled="f" strokecolor="#005aaa" strokeweight="1.0001mm">
                    <v:path arrowok="t" o:connecttype="custom" o:connectlocs="0,11401;15368,11401;15368,573;0,573;0,11401" o:connectangles="0,0,0,0,0"/>
                  </v:shape>
                  <v:shape id="Picture 698" o:spid="_x0000_s1101" type="#_x0000_t75" style="position:absolute;left:1843;top:8787;width:1404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">
                    <v:imagedata r:id="rId12" o:title=""/>
                    <v:path arrowok="t"/>
                    <o:lock v:ext="edit" aspectratio="f"/>
                  </v:shape>
                  <v:shape id="Picture 697" o:spid="_x0000_s1102" type="#_x0000_t75" style="position:absolute;left:12036;top:8708;width:164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">
                    <v:imagedata r:id="rId13" o:title=""/>
                    <v:path arrowok="t"/>
                    <o:lock v:ext="edit" aspectratio="f"/>
                  </v:shape>
                </v:group>
                <w10:wrap anchorx="page" anchory="page"/>
              </v:group>
            </w:pict>
          </mc:Fallback>
        </mc:AlternateContent>
      </w:r>
    </w:p>
    <w:p w:rsidR="00A66D94" w:rsidRDefault="00A66D94">
      <w:pPr>
        <w:spacing w:before="6"/>
        <w:rPr>
          <w:rFonts w:ascii="Calibri" w:eastAsia="Calibri" w:hAnsi="Calibri" w:cs="Calibri"/>
          <w:sz w:val="17"/>
          <w:szCs w:val="17"/>
        </w:rPr>
      </w:pPr>
    </w:p>
    <w:p w:rsidR="00A66D94" w:rsidRDefault="003B177E">
      <w:pPr>
        <w:spacing w:before="60"/>
        <w:ind w:left="4771"/>
        <w:rPr>
          <w:rFonts w:ascii="Helvetica Neue" w:eastAsia="Helvetica Neue" w:hAnsi="Helvetica Neue" w:cs="Helvetica Neue"/>
          <w:sz w:val="21"/>
          <w:szCs w:val="21"/>
        </w:rPr>
      </w:pPr>
      <w:r>
        <w:rPr>
          <w:rFonts w:ascii="Helvetica Neue"/>
          <w:b/>
          <w:i/>
          <w:color w:val="FFFFFF"/>
          <w:sz w:val="21"/>
        </w:rPr>
        <w:t>R E S T R U C T U R E D   F O R   R E L E V A N C</w:t>
      </w:r>
      <w:r>
        <w:rPr>
          <w:rFonts w:ascii="Helvetica Neue"/>
          <w:b/>
          <w:i/>
          <w:color w:val="FFFFFF"/>
          <w:spacing w:val="-40"/>
          <w:sz w:val="21"/>
        </w:rPr>
        <w:t xml:space="preserve"> </w:t>
      </w:r>
      <w:r>
        <w:rPr>
          <w:rFonts w:ascii="Helvetica Neue"/>
          <w:b/>
          <w:i/>
          <w:color w:val="FFFFFF"/>
          <w:sz w:val="21"/>
        </w:rPr>
        <w:t>E</w:t>
      </w:r>
    </w:p>
    <w:p w:rsidR="00A66D94" w:rsidRDefault="00A66D94">
      <w:pPr>
        <w:rPr>
          <w:rFonts w:ascii="Helvetica Neue" w:eastAsia="Helvetica Neue" w:hAnsi="Helvetica Neue" w:cs="Helvetica Neue"/>
          <w:sz w:val="21"/>
          <w:szCs w:val="21"/>
        </w:rPr>
        <w:sectPr w:rsidR="00A66D94">
          <w:type w:val="continuous"/>
          <w:pgSz w:w="16840" w:h="11910" w:orient="landscape"/>
          <w:pgMar w:top="1100" w:right="1740" w:bottom="280" w:left="1140" w:header="720" w:footer="720" w:gutter="0"/>
          <w:cols w:space="720"/>
        </w:sect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3B177E">
      <w:pPr>
        <w:pStyle w:val="Heading1"/>
        <w:ind w:right="1520"/>
        <w:jc w:val="center"/>
        <w:rPr>
          <w:b w:val="0"/>
          <w:bCs w:val="0"/>
        </w:rPr>
      </w:pPr>
      <w:r>
        <w:rPr>
          <w:color w:val="231F20"/>
          <w:spacing w:val="6"/>
        </w:rPr>
        <w:t>ATTENDANCE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5"/>
        </w:rPr>
        <w:t>CERTIFICATE</w:t>
      </w:r>
    </w:p>
    <w:p w:rsidR="00A66D94" w:rsidRDefault="003B177E">
      <w:pPr>
        <w:pStyle w:val="BodyText"/>
        <w:spacing w:before="441"/>
        <w:ind w:right="1520"/>
        <w:jc w:val="center"/>
        <w:rPr>
          <w:i w:val="0"/>
        </w:rPr>
      </w:pPr>
      <w:r>
        <w:rPr>
          <w:color w:val="231F20"/>
          <w:spacing w:val="7"/>
        </w:rPr>
        <w:t>awarded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7"/>
        </w:rPr>
        <w:t>to:</w:t>
      </w:r>
    </w:p>
    <w:p w:rsidR="00A66D94" w:rsidRDefault="00A66D94">
      <w:pPr>
        <w:spacing w:before="10"/>
        <w:rPr>
          <w:rFonts w:ascii="Calibri" w:eastAsia="Calibri" w:hAnsi="Calibri" w:cs="Calibri"/>
          <w:i/>
          <w:sz w:val="31"/>
          <w:szCs w:val="31"/>
        </w:rPr>
      </w:pPr>
    </w:p>
    <w:p w:rsidR="00A66D94" w:rsidRDefault="003B177E">
      <w:pPr>
        <w:pStyle w:val="Heading2"/>
        <w:ind w:right="1520"/>
        <w:jc w:val="center"/>
        <w:rPr>
          <w:b w:val="0"/>
          <w:bCs w:val="0"/>
        </w:rPr>
      </w:pPr>
      <w:r>
        <w:rPr>
          <w:color w:val="005AAA"/>
        </w:rPr>
        <w:t>Matsobane Daniel</w:t>
      </w:r>
      <w:r>
        <w:rPr>
          <w:color w:val="005AAA"/>
          <w:spacing w:val="-7"/>
        </w:rPr>
        <w:t xml:space="preserve"> </w:t>
      </w:r>
      <w:r>
        <w:rPr>
          <w:color w:val="005AAA"/>
          <w:spacing w:val="-4"/>
        </w:rPr>
        <w:t>Kekana</w:t>
      </w:r>
    </w:p>
    <w:p w:rsidR="00A66D94" w:rsidRDefault="00A66D9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66D94" w:rsidRDefault="003B177E">
      <w:pPr>
        <w:pStyle w:val="BodyText"/>
        <w:spacing w:before="45" w:line="283" w:lineRule="auto"/>
        <w:ind w:right="1520"/>
        <w:jc w:val="center"/>
        <w:rPr>
          <w:i w:val="0"/>
        </w:rPr>
      </w:pPr>
      <w:r>
        <w:rPr>
          <w:color w:val="231F20"/>
          <w:spacing w:val="4"/>
        </w:rPr>
        <w:t xml:space="preserve">For </w:t>
      </w:r>
      <w:r>
        <w:rPr>
          <w:color w:val="231F20"/>
          <w:spacing w:val="6"/>
        </w:rPr>
        <w:t xml:space="preserve">attending </w:t>
      </w:r>
      <w:r>
        <w:rPr>
          <w:color w:val="231F20"/>
          <w:spacing w:val="8"/>
        </w:rPr>
        <w:t xml:space="preserve">Community </w:t>
      </w:r>
      <w:r>
        <w:rPr>
          <w:color w:val="231F20"/>
          <w:spacing w:val="7"/>
        </w:rPr>
        <w:t xml:space="preserve">Engagement </w:t>
      </w:r>
      <w:r>
        <w:rPr>
          <w:color w:val="231F20"/>
          <w:spacing w:val="5"/>
        </w:rPr>
        <w:t xml:space="preserve">Workshop </w:t>
      </w:r>
      <w:r>
        <w:rPr>
          <w:color w:val="231F20"/>
          <w:spacing w:val="4"/>
        </w:rPr>
        <w:t xml:space="preserve">in Teaching </w:t>
      </w:r>
      <w:r>
        <w:rPr>
          <w:color w:val="231F20"/>
          <w:spacing w:val="6"/>
        </w:rPr>
        <w:t>and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9"/>
        </w:rPr>
        <w:t xml:space="preserve">Learning </w:t>
      </w:r>
      <w:r>
        <w:rPr>
          <w:color w:val="231F20"/>
          <w:spacing w:val="7"/>
        </w:rPr>
        <w:t>presented</w:t>
      </w:r>
    </w:p>
    <w:p w:rsidR="00A66D94" w:rsidRDefault="003B177E">
      <w:pPr>
        <w:pStyle w:val="BodyText"/>
        <w:spacing w:line="283" w:lineRule="auto"/>
        <w:ind w:left="3495" w:right="2851"/>
        <w:jc w:val="center"/>
        <w:rPr>
          <w:i w:val="0"/>
        </w:rPr>
      </w:pPr>
      <w:r>
        <w:rPr>
          <w:color w:val="231F20"/>
          <w:spacing w:val="4"/>
        </w:rPr>
        <w:t xml:space="preserve">by </w:t>
      </w:r>
      <w:r>
        <w:rPr>
          <w:color w:val="231F20"/>
          <w:spacing w:val="8"/>
        </w:rPr>
        <w:t xml:space="preserve">Community </w:t>
      </w:r>
      <w:r>
        <w:rPr>
          <w:color w:val="231F20"/>
          <w:spacing w:val="7"/>
        </w:rPr>
        <w:t xml:space="preserve">Engagement Unit, </w:t>
      </w:r>
      <w:r>
        <w:rPr>
          <w:color w:val="231F20"/>
          <w:spacing w:val="8"/>
        </w:rPr>
        <w:t xml:space="preserve">University </w:t>
      </w:r>
      <w:r>
        <w:rPr>
          <w:color w:val="231F20"/>
          <w:spacing w:val="4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8"/>
        </w:rPr>
        <w:t>Zululand</w:t>
      </w:r>
      <w:r>
        <w:rPr>
          <w:color w:val="231F20"/>
          <w:spacing w:val="9"/>
        </w:rPr>
        <w:t xml:space="preserve"> from</w:t>
      </w:r>
    </w:p>
    <w:p w:rsidR="00A66D94" w:rsidRDefault="003B177E">
      <w:pPr>
        <w:pStyle w:val="BodyText"/>
        <w:spacing w:line="390" w:lineRule="exact"/>
        <w:ind w:right="1520"/>
        <w:jc w:val="center"/>
        <w:rPr>
          <w:i w:val="0"/>
        </w:rPr>
      </w:pPr>
      <w:r>
        <w:rPr>
          <w:color w:val="231F20"/>
          <w:spacing w:val="4"/>
        </w:rPr>
        <w:t xml:space="preserve">27 </w:t>
      </w:r>
      <w:r>
        <w:rPr>
          <w:color w:val="231F20"/>
        </w:rPr>
        <w:t xml:space="preserve">- </w:t>
      </w:r>
      <w:r>
        <w:rPr>
          <w:color w:val="231F20"/>
          <w:spacing w:val="4"/>
        </w:rPr>
        <w:t xml:space="preserve">30 </w:t>
      </w:r>
      <w:r>
        <w:rPr>
          <w:color w:val="231F20"/>
          <w:spacing w:val="6"/>
        </w:rPr>
        <w:t>May</w:t>
      </w:r>
      <w:r>
        <w:rPr>
          <w:color w:val="231F20"/>
          <w:spacing w:val="69"/>
        </w:rPr>
        <w:t xml:space="preserve"> </w:t>
      </w:r>
      <w:r>
        <w:rPr>
          <w:color w:val="231F20"/>
          <w:spacing w:val="9"/>
        </w:rPr>
        <w:t>2019</w:t>
      </w: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sz w:val="20"/>
          <w:szCs w:val="20"/>
        </w:rPr>
        <w:sectPr w:rsidR="00A66D94">
          <w:pgSz w:w="16840" w:h="11910" w:orient="landscape"/>
          <w:pgMar w:top="1100" w:right="1740" w:bottom="280" w:left="1140" w:header="720" w:footer="720" w:gutter="0"/>
          <w:cols w:space="720"/>
        </w:sectPr>
      </w:pPr>
    </w:p>
    <w:p w:rsidR="00A66D94" w:rsidRDefault="00A66D94">
      <w:pPr>
        <w:spacing w:before="12"/>
        <w:rPr>
          <w:rFonts w:ascii="Calibri" w:eastAsia="Calibri" w:hAnsi="Calibri" w:cs="Calibri"/>
          <w:i/>
          <w:sz w:val="18"/>
          <w:szCs w:val="18"/>
        </w:rPr>
      </w:pPr>
    </w:p>
    <w:p w:rsidR="00A66D94" w:rsidRDefault="003B177E">
      <w:pPr>
        <w:spacing w:line="290" w:lineRule="exact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sz w:val="24"/>
        </w:rPr>
        <w:t xml:space="preserve">Prof </w:t>
      </w:r>
      <w:r>
        <w:rPr>
          <w:rFonts w:ascii="Calibri"/>
          <w:b/>
          <w:color w:val="231F20"/>
          <w:spacing w:val="-3"/>
          <w:sz w:val="24"/>
        </w:rPr>
        <w:t>VO</w:t>
      </w:r>
      <w:r>
        <w:rPr>
          <w:rFonts w:ascii="Calibri"/>
          <w:b/>
          <w:color w:val="231F20"/>
          <w:spacing w:val="-8"/>
          <w:sz w:val="24"/>
        </w:rPr>
        <w:t xml:space="preserve"> </w:t>
      </w:r>
      <w:r>
        <w:rPr>
          <w:rFonts w:ascii="Calibri"/>
          <w:b/>
          <w:color w:val="231F20"/>
          <w:sz w:val="24"/>
        </w:rPr>
        <w:t>Netshandama</w:t>
      </w:r>
    </w:p>
    <w:p w:rsidR="00A66D94" w:rsidRDefault="003B177E">
      <w:pPr>
        <w:spacing w:before="2" w:line="235" w:lineRule="auto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z w:val="24"/>
        </w:rPr>
        <w:t>Director: Community</w:t>
      </w:r>
      <w:r>
        <w:rPr>
          <w:rFonts w:ascii="Calibri"/>
          <w:color w:val="231F20"/>
          <w:spacing w:val="-27"/>
          <w:sz w:val="24"/>
        </w:rPr>
        <w:t xml:space="preserve"> </w:t>
      </w:r>
      <w:r>
        <w:rPr>
          <w:rFonts w:ascii="Calibri"/>
          <w:color w:val="231F20"/>
          <w:sz w:val="24"/>
        </w:rPr>
        <w:t>Engagement</w:t>
      </w:r>
      <w:r>
        <w:rPr>
          <w:rFonts w:ascii="Calibri"/>
          <w:color w:val="231F20"/>
          <w:w w:val="99"/>
          <w:sz w:val="24"/>
        </w:rPr>
        <w:t xml:space="preserve"> </w:t>
      </w:r>
      <w:r>
        <w:rPr>
          <w:rFonts w:ascii="Calibri"/>
          <w:color w:val="231F20"/>
          <w:sz w:val="24"/>
        </w:rPr>
        <w:t>University of</w:t>
      </w:r>
      <w:r>
        <w:rPr>
          <w:rFonts w:ascii="Calibri"/>
          <w:color w:val="231F20"/>
          <w:spacing w:val="-9"/>
          <w:sz w:val="24"/>
        </w:rPr>
        <w:t xml:space="preserve"> </w:t>
      </w:r>
      <w:r>
        <w:rPr>
          <w:rFonts w:ascii="Calibri"/>
          <w:color w:val="231F20"/>
          <w:spacing w:val="-3"/>
          <w:sz w:val="24"/>
        </w:rPr>
        <w:t>Venda</w:t>
      </w:r>
    </w:p>
    <w:p w:rsidR="00A66D94" w:rsidRDefault="003B177E">
      <w:pPr>
        <w:spacing w:before="12"/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A66D94" w:rsidRDefault="003B177E">
      <w:pPr>
        <w:spacing w:line="290" w:lineRule="exact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sz w:val="24"/>
        </w:rPr>
        <w:t>Mrs Mammusa</w:t>
      </w:r>
      <w:r>
        <w:rPr>
          <w:rFonts w:ascii="Calibri"/>
          <w:b/>
          <w:color w:val="231F20"/>
          <w:spacing w:val="-10"/>
          <w:sz w:val="24"/>
        </w:rPr>
        <w:t xml:space="preserve"> </w:t>
      </w:r>
      <w:r>
        <w:rPr>
          <w:rFonts w:ascii="Calibri"/>
          <w:b/>
          <w:color w:val="231F20"/>
          <w:sz w:val="24"/>
        </w:rPr>
        <w:t>Lekoa</w:t>
      </w:r>
    </w:p>
    <w:p w:rsidR="00A66D94" w:rsidRDefault="003B177E">
      <w:pPr>
        <w:spacing w:before="2" w:line="235" w:lineRule="auto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z w:val="24"/>
        </w:rPr>
        <w:t>Manager: Community</w:t>
      </w:r>
      <w:r>
        <w:rPr>
          <w:rFonts w:ascii="Calibri"/>
          <w:color w:val="231F20"/>
          <w:spacing w:val="-20"/>
          <w:sz w:val="24"/>
        </w:rPr>
        <w:t xml:space="preserve"> </w:t>
      </w:r>
      <w:r>
        <w:rPr>
          <w:rFonts w:ascii="Calibri"/>
          <w:color w:val="231F20"/>
          <w:sz w:val="24"/>
        </w:rPr>
        <w:t>Engagement</w:t>
      </w:r>
      <w:r>
        <w:rPr>
          <w:rFonts w:ascii="Calibri"/>
          <w:color w:val="231F20"/>
          <w:w w:val="99"/>
          <w:sz w:val="24"/>
        </w:rPr>
        <w:t xml:space="preserve"> </w:t>
      </w:r>
      <w:r>
        <w:rPr>
          <w:rFonts w:ascii="Calibri"/>
          <w:color w:val="231F20"/>
          <w:sz w:val="24"/>
        </w:rPr>
        <w:t>University of</w:t>
      </w:r>
      <w:r>
        <w:rPr>
          <w:rFonts w:ascii="Calibri"/>
          <w:color w:val="231F20"/>
          <w:spacing w:val="-20"/>
          <w:sz w:val="24"/>
        </w:rPr>
        <w:t xml:space="preserve"> </w:t>
      </w:r>
      <w:r>
        <w:rPr>
          <w:rFonts w:ascii="Calibri"/>
          <w:color w:val="231F20"/>
          <w:sz w:val="24"/>
        </w:rPr>
        <w:t>Zululand</w:t>
      </w:r>
    </w:p>
    <w:p w:rsidR="00A66D94" w:rsidRDefault="00A66D94">
      <w:pPr>
        <w:spacing w:line="235" w:lineRule="auto"/>
        <w:rPr>
          <w:rFonts w:ascii="Calibri" w:eastAsia="Calibri" w:hAnsi="Calibri" w:cs="Calibri"/>
          <w:sz w:val="24"/>
          <w:szCs w:val="24"/>
        </w:rPr>
        <w:sectPr w:rsidR="00A66D94">
          <w:type w:val="continuous"/>
          <w:pgSz w:w="16840" w:h="11910" w:orient="landscape"/>
          <w:pgMar w:top="1100" w:right="1740" w:bottom="280" w:left="1140" w:header="720" w:footer="720" w:gutter="0"/>
          <w:cols w:num="2" w:space="720" w:equalWidth="0">
            <w:col w:w="3420" w:space="6932"/>
            <w:col w:w="3608"/>
          </w:cols>
        </w:sectPr>
      </w:pPr>
    </w:p>
    <w:p w:rsidR="00A66D94" w:rsidRDefault="003B177E">
      <w:pPr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6448" behindDoc="1" locked="0" layoutInCell="1" allowOverlap="1" wp14:anchorId="77AC5108" wp14:editId="28AD8549">
                <wp:simplePos x="0" y="0"/>
                <wp:positionH relativeFrom="page">
                  <wp:posOffset>450215</wp:posOffset>
                </wp:positionH>
                <wp:positionV relativeFrom="page">
                  <wp:posOffset>345440</wp:posOffset>
                </wp:positionV>
                <wp:extent cx="9794875" cy="6912610"/>
                <wp:effectExtent l="0" t="0" r="0" b="0"/>
                <wp:wrapNone/>
                <wp:docPr id="617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4875" cy="6912610"/>
                          <a:chOff x="709" y="544"/>
                          <a:chExt cx="15425" cy="10886"/>
                        </a:xfrm>
                      </wpg:grpSpPr>
                      <pic:pic xmlns:pic="http://schemas.openxmlformats.org/drawingml/2006/picture">
                        <pic:nvPicPr>
                          <pic:cNvPr id="618" name="Picture 694"/>
                          <pic:cNvPicPr>
                            <a:picLocks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896"/>
                            <a:ext cx="1714" cy="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" name="Picture 693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716"/>
                            <a:ext cx="15406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20" name="Group 691"/>
                        <wpg:cNvGrpSpPr>
                          <a:grpSpLocks/>
                        </wpg:cNvGrpSpPr>
                        <wpg:grpSpPr bwMode="auto">
                          <a:xfrm>
                            <a:off x="4663" y="5794"/>
                            <a:ext cx="7524" cy="2"/>
                            <a:chOff x="4663" y="5794"/>
                            <a:chExt cx="7524" cy="2"/>
                          </a:xfrm>
                        </wpg:grpSpPr>
                        <wps:wsp>
                          <wps:cNvPr id="621" name="Freeform 692"/>
                          <wps:cNvSpPr>
                            <a:spLocks/>
                          </wps:cNvSpPr>
                          <wps:spPr bwMode="auto">
                            <a:xfrm>
                              <a:off x="4663" y="5794"/>
                              <a:ext cx="7524" cy="2"/>
                            </a:xfrm>
                            <a:custGeom>
                              <a:avLst/>
                              <a:gdLst>
                                <a:gd name="T0" fmla="+- 0 4663 4663"/>
                                <a:gd name="T1" fmla="*/ T0 w 7524"/>
                                <a:gd name="T2" fmla="+- 0 12186 4663"/>
                                <a:gd name="T3" fmla="*/ T2 w 75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24">
                                  <a:moveTo>
                                    <a:pt x="0" y="0"/>
                                  </a:moveTo>
                                  <a:lnTo>
                                    <a:pt x="7523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689"/>
                        <wpg:cNvGrpSpPr>
                          <a:grpSpLocks/>
                        </wpg:cNvGrpSpPr>
                        <wpg:grpSpPr bwMode="auto">
                          <a:xfrm>
                            <a:off x="4623" y="5794"/>
                            <a:ext cx="2" cy="2"/>
                            <a:chOff x="4623" y="5794"/>
                            <a:chExt cx="2" cy="2"/>
                          </a:xfrm>
                        </wpg:grpSpPr>
                        <wps:wsp>
                          <wps:cNvPr id="623" name="Freeform 690"/>
                          <wps:cNvSpPr>
                            <a:spLocks/>
                          </wps:cNvSpPr>
                          <wps:spPr bwMode="auto">
                            <a:xfrm>
                              <a:off x="4623" y="57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686"/>
                        <wpg:cNvGrpSpPr>
                          <a:grpSpLocks/>
                        </wpg:cNvGrpSpPr>
                        <wpg:grpSpPr bwMode="auto">
                          <a:xfrm>
                            <a:off x="12206" y="5794"/>
                            <a:ext cx="2" cy="2"/>
                            <a:chOff x="12206" y="5794"/>
                            <a:chExt cx="2" cy="2"/>
                          </a:xfrm>
                        </wpg:grpSpPr>
                        <wps:wsp>
                          <wps:cNvPr id="625" name="Freeform 688"/>
                          <wps:cNvSpPr>
                            <a:spLocks/>
                          </wps:cNvSpPr>
                          <wps:spPr bwMode="auto">
                            <a:xfrm>
                              <a:off x="12206" y="57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6" name="Picture 687"/>
                            <pic:cNvPicPr>
                              <a:picLocks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63" y="925"/>
                              <a:ext cx="1172" cy="11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27" name="Group 661"/>
                        <wpg:cNvGrpSpPr>
                          <a:grpSpLocks/>
                        </wpg:cNvGrpSpPr>
                        <wpg:grpSpPr bwMode="auto">
                          <a:xfrm>
                            <a:off x="14263" y="2552"/>
                            <a:ext cx="1417" cy="150"/>
                            <a:chOff x="14263" y="2552"/>
                            <a:chExt cx="1417" cy="150"/>
                          </a:xfrm>
                        </wpg:grpSpPr>
                        <wps:wsp>
                          <wps:cNvPr id="628" name="Freeform 685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354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263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263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357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357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297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4297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351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4351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4297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4297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4354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4354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91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94" y="149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34" y="122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84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423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384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384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415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415 14263"/>
                                <a:gd name="T17" fmla="*/ T16 w 1417"/>
                                <a:gd name="T18" fmla="+- 0 2635 2552"/>
                                <a:gd name="T19" fmla="*/ 2635 h 150"/>
                                <a:gd name="T20" fmla="+- 0 14415 14263"/>
                                <a:gd name="T21" fmla="*/ T20 w 1417"/>
                                <a:gd name="T22" fmla="+- 0 2615 2552"/>
                                <a:gd name="T23" fmla="*/ 2615 h 150"/>
                                <a:gd name="T24" fmla="+- 0 14414 14263"/>
                                <a:gd name="T25" fmla="*/ T24 w 1417"/>
                                <a:gd name="T26" fmla="+- 0 2597 2552"/>
                                <a:gd name="T27" fmla="*/ 2597 h 150"/>
                                <a:gd name="T28" fmla="+- 0 14414 14263"/>
                                <a:gd name="T29" fmla="*/ T28 w 1417"/>
                                <a:gd name="T30" fmla="+- 0 2592 2552"/>
                                <a:gd name="T31" fmla="*/ 2592 h 150"/>
                                <a:gd name="T32" fmla="+- 0 14445 14263"/>
                                <a:gd name="T33" fmla="*/ T32 w 1417"/>
                                <a:gd name="T34" fmla="+- 0 2592 2552"/>
                                <a:gd name="T35" fmla="*/ 2592 h 150"/>
                                <a:gd name="T36" fmla="+- 0 14423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60" y="2"/>
                                  </a:moveTo>
                                  <a:lnTo>
                                    <a:pt x="121" y="2"/>
                                  </a:lnTo>
                                  <a:lnTo>
                                    <a:pt x="121" y="149"/>
                                  </a:lnTo>
                                  <a:lnTo>
                                    <a:pt x="152" y="149"/>
                                  </a:lnTo>
                                  <a:lnTo>
                                    <a:pt x="152" y="83"/>
                                  </a:lnTo>
                                  <a:lnTo>
                                    <a:pt x="152" y="63"/>
                                  </a:lnTo>
                                  <a:lnTo>
                                    <a:pt x="151" y="45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82" y="40"/>
                                  </a:lnTo>
                                  <a:lnTo>
                                    <a:pt x="16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83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445 14263"/>
                                <a:gd name="T1" fmla="*/ T0 w 1417"/>
                                <a:gd name="T2" fmla="+- 0 2592 2552"/>
                                <a:gd name="T3" fmla="*/ 2592 h 150"/>
                                <a:gd name="T4" fmla="+- 0 14414 14263"/>
                                <a:gd name="T5" fmla="*/ T4 w 1417"/>
                                <a:gd name="T6" fmla="+- 0 2592 2552"/>
                                <a:gd name="T7" fmla="*/ 2592 h 150"/>
                                <a:gd name="T8" fmla="+- 0 14423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4432 14263"/>
                                <a:gd name="T13" fmla="*/ T12 w 1417"/>
                                <a:gd name="T14" fmla="+- 0 2629 2552"/>
                                <a:gd name="T15" fmla="*/ 2629 h 150"/>
                                <a:gd name="T16" fmla="+- 0 14472 14263"/>
                                <a:gd name="T17" fmla="*/ T16 w 1417"/>
                                <a:gd name="T18" fmla="+- 0 2701 2552"/>
                                <a:gd name="T19" fmla="*/ 2701 h 150"/>
                                <a:gd name="T20" fmla="+- 0 14507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4507 14263"/>
                                <a:gd name="T25" fmla="*/ T24 w 1417"/>
                                <a:gd name="T26" fmla="+- 0 2658 2552"/>
                                <a:gd name="T27" fmla="*/ 2658 h 150"/>
                                <a:gd name="T28" fmla="+- 0 14478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4470 14263"/>
                                <a:gd name="T33" fmla="*/ T32 w 1417"/>
                                <a:gd name="T34" fmla="+- 0 2640 2552"/>
                                <a:gd name="T35" fmla="*/ 2640 h 150"/>
                                <a:gd name="T36" fmla="+- 0 14462 14263"/>
                                <a:gd name="T37" fmla="*/ T36 w 1417"/>
                                <a:gd name="T38" fmla="+- 0 2622 2552"/>
                                <a:gd name="T39" fmla="*/ 2622 h 150"/>
                                <a:gd name="T40" fmla="+- 0 14445 14263"/>
                                <a:gd name="T41" fmla="*/ T40 w 1417"/>
                                <a:gd name="T42" fmla="+- 0 2592 2552"/>
                                <a:gd name="T43" fmla="*/ 259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82" y="40"/>
                                  </a:moveTo>
                                  <a:lnTo>
                                    <a:pt x="151" y="40"/>
                                  </a:lnTo>
                                  <a:lnTo>
                                    <a:pt x="160" y="59"/>
                                  </a:lnTo>
                                  <a:lnTo>
                                    <a:pt x="169" y="77"/>
                                  </a:lnTo>
                                  <a:lnTo>
                                    <a:pt x="209" y="149"/>
                                  </a:lnTo>
                                  <a:lnTo>
                                    <a:pt x="244" y="149"/>
                                  </a:lnTo>
                                  <a:lnTo>
                                    <a:pt x="244" y="106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07" y="88"/>
                                  </a:lnTo>
                                  <a:lnTo>
                                    <a:pt x="199" y="70"/>
                                  </a:lnTo>
                                  <a:lnTo>
                                    <a:pt x="18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82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507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476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476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4476 14263"/>
                                <a:gd name="T13" fmla="*/ T12 w 1417"/>
                                <a:gd name="T14" fmla="+- 0 2615 2552"/>
                                <a:gd name="T15" fmla="*/ 2615 h 150"/>
                                <a:gd name="T16" fmla="+- 0 14476 14263"/>
                                <a:gd name="T17" fmla="*/ T16 w 1417"/>
                                <a:gd name="T18" fmla="+- 0 2622 2552"/>
                                <a:gd name="T19" fmla="*/ 2622 h 150"/>
                                <a:gd name="T20" fmla="+- 0 14477 14263"/>
                                <a:gd name="T21" fmla="*/ T20 w 1417"/>
                                <a:gd name="T22" fmla="+- 0 2638 2552"/>
                                <a:gd name="T23" fmla="*/ 2638 h 150"/>
                                <a:gd name="T24" fmla="+- 0 14479 14263"/>
                                <a:gd name="T25" fmla="*/ T24 w 1417"/>
                                <a:gd name="T26" fmla="+- 0 2657 2552"/>
                                <a:gd name="T27" fmla="*/ 2657 h 150"/>
                                <a:gd name="T28" fmla="+- 0 14478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4507 14263"/>
                                <a:gd name="T33" fmla="*/ T32 w 1417"/>
                                <a:gd name="T34" fmla="+- 0 2658 2552"/>
                                <a:gd name="T35" fmla="*/ 2658 h 150"/>
                                <a:gd name="T36" fmla="+- 0 14507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244" y="2"/>
                                  </a:moveTo>
                                  <a:lnTo>
                                    <a:pt x="213" y="2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13" y="63"/>
                                  </a:lnTo>
                                  <a:lnTo>
                                    <a:pt x="213" y="70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16" y="105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44" y="106"/>
                                  </a:lnTo>
                                  <a:lnTo>
                                    <a:pt x="24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681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20 14263"/>
                                <a:gd name="T1" fmla="*/ T0 w 1417"/>
                                <a:gd name="T2" fmla="+- 0 2552 2552"/>
                                <a:gd name="T3" fmla="*/ 2552 h 150"/>
                                <a:gd name="T4" fmla="+- 0 14556 14263"/>
                                <a:gd name="T5" fmla="*/ T4 w 1417"/>
                                <a:gd name="T6" fmla="+- 0 2574 2552"/>
                                <a:gd name="T7" fmla="*/ 2574 h 150"/>
                                <a:gd name="T8" fmla="+- 0 14535 14263"/>
                                <a:gd name="T9" fmla="*/ T8 w 1417"/>
                                <a:gd name="T10" fmla="+- 0 2610 2552"/>
                                <a:gd name="T11" fmla="*/ 2610 h 150"/>
                                <a:gd name="T12" fmla="+- 0 14535 14263"/>
                                <a:gd name="T13" fmla="*/ T12 w 1417"/>
                                <a:gd name="T14" fmla="+- 0 2638 2552"/>
                                <a:gd name="T15" fmla="*/ 2638 h 150"/>
                                <a:gd name="T16" fmla="+- 0 14581 14263"/>
                                <a:gd name="T17" fmla="*/ T16 w 1417"/>
                                <a:gd name="T18" fmla="+- 0 2698 2552"/>
                                <a:gd name="T19" fmla="*/ 2698 h 150"/>
                                <a:gd name="T20" fmla="+- 0 14600 14263"/>
                                <a:gd name="T21" fmla="*/ T20 w 1417"/>
                                <a:gd name="T22" fmla="+- 0 2702 2552"/>
                                <a:gd name="T23" fmla="*/ 2702 h 150"/>
                                <a:gd name="T24" fmla="+- 0 14627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4647 14263"/>
                                <a:gd name="T29" fmla="*/ T28 w 1417"/>
                                <a:gd name="T30" fmla="+- 0 2699 2552"/>
                                <a:gd name="T31" fmla="*/ 2699 h 150"/>
                                <a:gd name="T32" fmla="+- 0 14661 14263"/>
                                <a:gd name="T33" fmla="*/ T32 w 1417"/>
                                <a:gd name="T34" fmla="+- 0 2695 2552"/>
                                <a:gd name="T35" fmla="*/ 2695 h 150"/>
                                <a:gd name="T36" fmla="+- 0 14662 14263"/>
                                <a:gd name="T37" fmla="*/ T36 w 1417"/>
                                <a:gd name="T38" fmla="+- 0 2676 2552"/>
                                <a:gd name="T39" fmla="*/ 2676 h 150"/>
                                <a:gd name="T40" fmla="+- 0 14615 14263"/>
                                <a:gd name="T41" fmla="*/ T40 w 1417"/>
                                <a:gd name="T42" fmla="+- 0 2676 2552"/>
                                <a:gd name="T43" fmla="*/ 2676 h 150"/>
                                <a:gd name="T44" fmla="+- 0 14593 14263"/>
                                <a:gd name="T45" fmla="*/ T44 w 1417"/>
                                <a:gd name="T46" fmla="+- 0 2671 2552"/>
                                <a:gd name="T47" fmla="*/ 2671 h 150"/>
                                <a:gd name="T48" fmla="+- 0 14577 14263"/>
                                <a:gd name="T49" fmla="*/ T48 w 1417"/>
                                <a:gd name="T50" fmla="+- 0 2658 2552"/>
                                <a:gd name="T51" fmla="*/ 2658 h 150"/>
                                <a:gd name="T52" fmla="+- 0 14569 14263"/>
                                <a:gd name="T53" fmla="*/ T52 w 1417"/>
                                <a:gd name="T54" fmla="+- 0 2637 2552"/>
                                <a:gd name="T55" fmla="*/ 2637 h 150"/>
                                <a:gd name="T56" fmla="+- 0 14573 14263"/>
                                <a:gd name="T57" fmla="*/ T56 w 1417"/>
                                <a:gd name="T58" fmla="+- 0 2609 2552"/>
                                <a:gd name="T59" fmla="*/ 2609 h 150"/>
                                <a:gd name="T60" fmla="+- 0 14584 14263"/>
                                <a:gd name="T61" fmla="*/ T60 w 1417"/>
                                <a:gd name="T62" fmla="+- 0 2591 2552"/>
                                <a:gd name="T63" fmla="*/ 2591 h 150"/>
                                <a:gd name="T64" fmla="+- 0 14601 14263"/>
                                <a:gd name="T65" fmla="*/ T64 w 1417"/>
                                <a:gd name="T66" fmla="+- 0 2582 2552"/>
                                <a:gd name="T67" fmla="*/ 2582 h 150"/>
                                <a:gd name="T68" fmla="+- 0 14630 14263"/>
                                <a:gd name="T69" fmla="*/ T68 w 1417"/>
                                <a:gd name="T70" fmla="+- 0 2581 2552"/>
                                <a:gd name="T71" fmla="*/ 2581 h 150"/>
                                <a:gd name="T72" fmla="+- 0 14647 14263"/>
                                <a:gd name="T73" fmla="*/ T72 w 1417"/>
                                <a:gd name="T74" fmla="+- 0 2581 2552"/>
                                <a:gd name="T75" fmla="*/ 2581 h 150"/>
                                <a:gd name="T76" fmla="+- 0 14658 14263"/>
                                <a:gd name="T77" fmla="*/ T76 w 1417"/>
                                <a:gd name="T78" fmla="+- 0 2559 2552"/>
                                <a:gd name="T79" fmla="*/ 2559 h 150"/>
                                <a:gd name="T80" fmla="+- 0 14643 14263"/>
                                <a:gd name="T81" fmla="*/ T80 w 1417"/>
                                <a:gd name="T82" fmla="+- 0 2555 2552"/>
                                <a:gd name="T83" fmla="*/ 2555 h 150"/>
                                <a:gd name="T84" fmla="+- 0 14620 14263"/>
                                <a:gd name="T85" fmla="*/ T84 w 1417"/>
                                <a:gd name="T86" fmla="+- 0 2552 2552"/>
                                <a:gd name="T87" fmla="*/ 255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357" y="0"/>
                                  </a:moveTo>
                                  <a:lnTo>
                                    <a:pt x="293" y="22"/>
                                  </a:lnTo>
                                  <a:lnTo>
                                    <a:pt x="272" y="58"/>
                                  </a:lnTo>
                                  <a:lnTo>
                                    <a:pt x="272" y="86"/>
                                  </a:lnTo>
                                  <a:lnTo>
                                    <a:pt x="318" y="146"/>
                                  </a:lnTo>
                                  <a:lnTo>
                                    <a:pt x="337" y="150"/>
                                  </a:lnTo>
                                  <a:lnTo>
                                    <a:pt x="364" y="149"/>
                                  </a:lnTo>
                                  <a:lnTo>
                                    <a:pt x="384" y="147"/>
                                  </a:lnTo>
                                  <a:lnTo>
                                    <a:pt x="398" y="143"/>
                                  </a:lnTo>
                                  <a:lnTo>
                                    <a:pt x="399" y="124"/>
                                  </a:lnTo>
                                  <a:lnTo>
                                    <a:pt x="352" y="124"/>
                                  </a:lnTo>
                                  <a:lnTo>
                                    <a:pt x="330" y="119"/>
                                  </a:lnTo>
                                  <a:lnTo>
                                    <a:pt x="314" y="106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310" y="57"/>
                                  </a:lnTo>
                                  <a:lnTo>
                                    <a:pt x="321" y="39"/>
                                  </a:lnTo>
                                  <a:lnTo>
                                    <a:pt x="338" y="30"/>
                                  </a:lnTo>
                                  <a:lnTo>
                                    <a:pt x="367" y="29"/>
                                  </a:lnTo>
                                  <a:lnTo>
                                    <a:pt x="384" y="29"/>
                                  </a:lnTo>
                                  <a:lnTo>
                                    <a:pt x="395" y="7"/>
                                  </a:lnTo>
                                  <a:lnTo>
                                    <a:pt x="380" y="3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680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63 14263"/>
                                <a:gd name="T1" fmla="*/ T0 w 1417"/>
                                <a:gd name="T2" fmla="+- 0 2617 2552"/>
                                <a:gd name="T3" fmla="*/ 2617 h 150"/>
                                <a:gd name="T4" fmla="+- 0 14608 14263"/>
                                <a:gd name="T5" fmla="*/ T4 w 1417"/>
                                <a:gd name="T6" fmla="+- 0 2617 2552"/>
                                <a:gd name="T7" fmla="*/ 2617 h 150"/>
                                <a:gd name="T8" fmla="+- 0 14608 14263"/>
                                <a:gd name="T9" fmla="*/ T8 w 1417"/>
                                <a:gd name="T10" fmla="+- 0 2643 2552"/>
                                <a:gd name="T11" fmla="*/ 2643 h 150"/>
                                <a:gd name="T12" fmla="+- 0 14631 14263"/>
                                <a:gd name="T13" fmla="*/ T12 w 1417"/>
                                <a:gd name="T14" fmla="+- 0 2643 2552"/>
                                <a:gd name="T15" fmla="*/ 2643 h 150"/>
                                <a:gd name="T16" fmla="+- 0 14631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628 14263"/>
                                <a:gd name="T21" fmla="*/ T20 w 1417"/>
                                <a:gd name="T22" fmla="+- 0 2675 2552"/>
                                <a:gd name="T23" fmla="*/ 2675 h 150"/>
                                <a:gd name="T24" fmla="+- 0 14622 14263"/>
                                <a:gd name="T25" fmla="*/ T24 w 1417"/>
                                <a:gd name="T26" fmla="+- 0 2676 2552"/>
                                <a:gd name="T27" fmla="*/ 2676 h 150"/>
                                <a:gd name="T28" fmla="+- 0 14662 14263"/>
                                <a:gd name="T29" fmla="*/ T28 w 1417"/>
                                <a:gd name="T30" fmla="+- 0 2676 2552"/>
                                <a:gd name="T31" fmla="*/ 2676 h 150"/>
                                <a:gd name="T32" fmla="+- 0 14663 14263"/>
                                <a:gd name="T33" fmla="*/ T32 w 1417"/>
                                <a:gd name="T34" fmla="+- 0 2617 2552"/>
                                <a:gd name="T35" fmla="*/ 261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400" y="65"/>
                                  </a:moveTo>
                                  <a:lnTo>
                                    <a:pt x="345" y="65"/>
                                  </a:lnTo>
                                  <a:lnTo>
                                    <a:pt x="345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68" y="122"/>
                                  </a:lnTo>
                                  <a:lnTo>
                                    <a:pt x="365" y="123"/>
                                  </a:lnTo>
                                  <a:lnTo>
                                    <a:pt x="359" y="124"/>
                                  </a:lnTo>
                                  <a:lnTo>
                                    <a:pt x="399" y="124"/>
                                  </a:lnTo>
                                  <a:lnTo>
                                    <a:pt x="40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679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47 14263"/>
                                <a:gd name="T1" fmla="*/ T0 w 1417"/>
                                <a:gd name="T2" fmla="+- 0 2581 2552"/>
                                <a:gd name="T3" fmla="*/ 2581 h 150"/>
                                <a:gd name="T4" fmla="+- 0 14630 14263"/>
                                <a:gd name="T5" fmla="*/ T4 w 1417"/>
                                <a:gd name="T6" fmla="+- 0 2581 2552"/>
                                <a:gd name="T7" fmla="*/ 2581 h 150"/>
                                <a:gd name="T8" fmla="+- 0 14646 14263"/>
                                <a:gd name="T9" fmla="*/ T8 w 1417"/>
                                <a:gd name="T10" fmla="+- 0 2584 2552"/>
                                <a:gd name="T11" fmla="*/ 2584 h 150"/>
                                <a:gd name="T12" fmla="+- 0 14647 14263"/>
                                <a:gd name="T13" fmla="*/ T12 w 1417"/>
                                <a:gd name="T14" fmla="+- 0 2581 2552"/>
                                <a:gd name="T15" fmla="*/ 258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384" y="29"/>
                                  </a:moveTo>
                                  <a:lnTo>
                                    <a:pt x="367" y="29"/>
                                  </a:lnTo>
                                  <a:lnTo>
                                    <a:pt x="383" y="32"/>
                                  </a:lnTo>
                                  <a:lnTo>
                                    <a:pt x="38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78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77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728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683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718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728 14263"/>
                                <a:gd name="T17" fmla="*/ T16 w 1417"/>
                                <a:gd name="T18" fmla="+- 0 2663 2552"/>
                                <a:gd name="T19" fmla="*/ 2663 h 150"/>
                                <a:gd name="T20" fmla="+- 0 14806 14263"/>
                                <a:gd name="T21" fmla="*/ T20 w 1417"/>
                                <a:gd name="T22" fmla="+- 0 2663 2552"/>
                                <a:gd name="T23" fmla="*/ 2663 h 150"/>
                                <a:gd name="T24" fmla="+- 0 14798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733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4744 14263"/>
                                <a:gd name="T33" fmla="*/ T32 w 1417"/>
                                <a:gd name="T34" fmla="+- 0 2598 2552"/>
                                <a:gd name="T35" fmla="*/ 2598 h 150"/>
                                <a:gd name="T36" fmla="+- 0 14746 14263"/>
                                <a:gd name="T37" fmla="*/ T36 w 1417"/>
                                <a:gd name="T38" fmla="+- 0 2588 2552"/>
                                <a:gd name="T39" fmla="*/ 2588 h 150"/>
                                <a:gd name="T40" fmla="+- 0 14748 14263"/>
                                <a:gd name="T41" fmla="*/ T40 w 1417"/>
                                <a:gd name="T42" fmla="+- 0 2579 2552"/>
                                <a:gd name="T43" fmla="*/ 2579 h 150"/>
                                <a:gd name="T44" fmla="+- 0 14780 14263"/>
                                <a:gd name="T45" fmla="*/ T44 w 1417"/>
                                <a:gd name="T46" fmla="+- 0 2579 2552"/>
                                <a:gd name="T47" fmla="*/ 2579 h 150"/>
                                <a:gd name="T48" fmla="+- 0 14772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09" y="2"/>
                                  </a:moveTo>
                                  <a:lnTo>
                                    <a:pt x="465" y="2"/>
                                  </a:lnTo>
                                  <a:lnTo>
                                    <a:pt x="420" y="149"/>
                                  </a:lnTo>
                                  <a:lnTo>
                                    <a:pt x="455" y="149"/>
                                  </a:lnTo>
                                  <a:lnTo>
                                    <a:pt x="465" y="111"/>
                                  </a:lnTo>
                                  <a:lnTo>
                                    <a:pt x="543" y="111"/>
                                  </a:lnTo>
                                  <a:lnTo>
                                    <a:pt x="535" y="87"/>
                                  </a:lnTo>
                                  <a:lnTo>
                                    <a:pt x="470" y="87"/>
                                  </a:lnTo>
                                  <a:lnTo>
                                    <a:pt x="481" y="46"/>
                                  </a:lnTo>
                                  <a:lnTo>
                                    <a:pt x="483" y="36"/>
                                  </a:lnTo>
                                  <a:lnTo>
                                    <a:pt x="485" y="27"/>
                                  </a:lnTo>
                                  <a:lnTo>
                                    <a:pt x="517" y="27"/>
                                  </a:lnTo>
                                  <a:lnTo>
                                    <a:pt x="50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677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806 14263"/>
                                <a:gd name="T1" fmla="*/ T0 w 1417"/>
                                <a:gd name="T2" fmla="+- 0 2663 2552"/>
                                <a:gd name="T3" fmla="*/ 2663 h 150"/>
                                <a:gd name="T4" fmla="+- 0 14770 14263"/>
                                <a:gd name="T5" fmla="*/ T4 w 1417"/>
                                <a:gd name="T6" fmla="+- 0 2663 2552"/>
                                <a:gd name="T7" fmla="*/ 2663 h 150"/>
                                <a:gd name="T8" fmla="+- 0 14782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818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806 14263"/>
                                <a:gd name="T17" fmla="*/ T16 w 1417"/>
                                <a:gd name="T18" fmla="+- 0 2663 2552"/>
                                <a:gd name="T19" fmla="*/ 266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43" y="111"/>
                                  </a:moveTo>
                                  <a:lnTo>
                                    <a:pt x="507" y="111"/>
                                  </a:lnTo>
                                  <a:lnTo>
                                    <a:pt x="519" y="149"/>
                                  </a:lnTo>
                                  <a:lnTo>
                                    <a:pt x="555" y="149"/>
                                  </a:lnTo>
                                  <a:lnTo>
                                    <a:pt x="543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676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780 14263"/>
                                <a:gd name="T1" fmla="*/ T0 w 1417"/>
                                <a:gd name="T2" fmla="+- 0 2579 2552"/>
                                <a:gd name="T3" fmla="*/ 2579 h 150"/>
                                <a:gd name="T4" fmla="+- 0 14749 14263"/>
                                <a:gd name="T5" fmla="*/ T4 w 1417"/>
                                <a:gd name="T6" fmla="+- 0 2579 2552"/>
                                <a:gd name="T7" fmla="*/ 2579 h 150"/>
                                <a:gd name="T8" fmla="+- 0 14751 14263"/>
                                <a:gd name="T9" fmla="*/ T8 w 1417"/>
                                <a:gd name="T10" fmla="+- 0 2588 2552"/>
                                <a:gd name="T11" fmla="*/ 2588 h 150"/>
                                <a:gd name="T12" fmla="+- 0 14754 14263"/>
                                <a:gd name="T13" fmla="*/ T12 w 1417"/>
                                <a:gd name="T14" fmla="+- 0 2599 2552"/>
                                <a:gd name="T15" fmla="*/ 2599 h 150"/>
                                <a:gd name="T16" fmla="+- 0 14756 14263"/>
                                <a:gd name="T17" fmla="*/ T16 w 1417"/>
                                <a:gd name="T18" fmla="+- 0 2607 2552"/>
                                <a:gd name="T19" fmla="*/ 2607 h 150"/>
                                <a:gd name="T20" fmla="+- 0 14765 14263"/>
                                <a:gd name="T21" fmla="*/ T20 w 1417"/>
                                <a:gd name="T22" fmla="+- 0 2639 2552"/>
                                <a:gd name="T23" fmla="*/ 2639 h 150"/>
                                <a:gd name="T24" fmla="+- 0 14798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780 14263"/>
                                <a:gd name="T29" fmla="*/ T28 w 1417"/>
                                <a:gd name="T30" fmla="+- 0 2579 2552"/>
                                <a:gd name="T31" fmla="*/ 2579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17" y="27"/>
                                  </a:moveTo>
                                  <a:lnTo>
                                    <a:pt x="486" y="27"/>
                                  </a:lnTo>
                                  <a:lnTo>
                                    <a:pt x="488" y="36"/>
                                  </a:lnTo>
                                  <a:lnTo>
                                    <a:pt x="491" y="47"/>
                                  </a:lnTo>
                                  <a:lnTo>
                                    <a:pt x="493" y="55"/>
                                  </a:lnTo>
                                  <a:lnTo>
                                    <a:pt x="502" y="87"/>
                                  </a:lnTo>
                                  <a:lnTo>
                                    <a:pt x="535" y="87"/>
                                  </a:lnTo>
                                  <a:lnTo>
                                    <a:pt x="51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675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16 14263"/>
                                <a:gd name="T1" fmla="*/ T0 w 1417"/>
                                <a:gd name="T2" fmla="+- 0 2552 2552"/>
                                <a:gd name="T3" fmla="*/ 2552 h 150"/>
                                <a:gd name="T4" fmla="+- 0 14852 14263"/>
                                <a:gd name="T5" fmla="*/ T4 w 1417"/>
                                <a:gd name="T6" fmla="+- 0 2574 2552"/>
                                <a:gd name="T7" fmla="*/ 2574 h 150"/>
                                <a:gd name="T8" fmla="+- 0 14831 14263"/>
                                <a:gd name="T9" fmla="*/ T8 w 1417"/>
                                <a:gd name="T10" fmla="+- 0 2610 2552"/>
                                <a:gd name="T11" fmla="*/ 2610 h 150"/>
                                <a:gd name="T12" fmla="+- 0 14832 14263"/>
                                <a:gd name="T13" fmla="*/ T12 w 1417"/>
                                <a:gd name="T14" fmla="+- 0 2638 2552"/>
                                <a:gd name="T15" fmla="*/ 2638 h 150"/>
                                <a:gd name="T16" fmla="+- 0 14877 14263"/>
                                <a:gd name="T17" fmla="*/ T16 w 1417"/>
                                <a:gd name="T18" fmla="+- 0 2698 2552"/>
                                <a:gd name="T19" fmla="*/ 2698 h 150"/>
                                <a:gd name="T20" fmla="+- 0 14896 14263"/>
                                <a:gd name="T21" fmla="*/ T20 w 1417"/>
                                <a:gd name="T22" fmla="+- 0 2702 2552"/>
                                <a:gd name="T23" fmla="*/ 2702 h 150"/>
                                <a:gd name="T24" fmla="+- 0 14923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4944 14263"/>
                                <a:gd name="T29" fmla="*/ T28 w 1417"/>
                                <a:gd name="T30" fmla="+- 0 2699 2552"/>
                                <a:gd name="T31" fmla="*/ 2699 h 150"/>
                                <a:gd name="T32" fmla="+- 0 14957 14263"/>
                                <a:gd name="T33" fmla="*/ T32 w 1417"/>
                                <a:gd name="T34" fmla="+- 0 2695 2552"/>
                                <a:gd name="T35" fmla="*/ 2695 h 150"/>
                                <a:gd name="T36" fmla="+- 0 14958 14263"/>
                                <a:gd name="T37" fmla="*/ T36 w 1417"/>
                                <a:gd name="T38" fmla="+- 0 2676 2552"/>
                                <a:gd name="T39" fmla="*/ 2676 h 150"/>
                                <a:gd name="T40" fmla="+- 0 14911 14263"/>
                                <a:gd name="T41" fmla="*/ T40 w 1417"/>
                                <a:gd name="T42" fmla="+- 0 2676 2552"/>
                                <a:gd name="T43" fmla="*/ 2676 h 150"/>
                                <a:gd name="T44" fmla="+- 0 14889 14263"/>
                                <a:gd name="T45" fmla="*/ T44 w 1417"/>
                                <a:gd name="T46" fmla="+- 0 2671 2552"/>
                                <a:gd name="T47" fmla="*/ 2671 h 150"/>
                                <a:gd name="T48" fmla="+- 0 14873 14263"/>
                                <a:gd name="T49" fmla="*/ T48 w 1417"/>
                                <a:gd name="T50" fmla="+- 0 2658 2552"/>
                                <a:gd name="T51" fmla="*/ 2658 h 150"/>
                                <a:gd name="T52" fmla="+- 0 14865 14263"/>
                                <a:gd name="T53" fmla="*/ T52 w 1417"/>
                                <a:gd name="T54" fmla="+- 0 2637 2552"/>
                                <a:gd name="T55" fmla="*/ 2637 h 150"/>
                                <a:gd name="T56" fmla="+- 0 14869 14263"/>
                                <a:gd name="T57" fmla="*/ T56 w 1417"/>
                                <a:gd name="T58" fmla="+- 0 2609 2552"/>
                                <a:gd name="T59" fmla="*/ 2609 h 150"/>
                                <a:gd name="T60" fmla="+- 0 14880 14263"/>
                                <a:gd name="T61" fmla="*/ T60 w 1417"/>
                                <a:gd name="T62" fmla="+- 0 2591 2552"/>
                                <a:gd name="T63" fmla="*/ 2591 h 150"/>
                                <a:gd name="T64" fmla="+- 0 14897 14263"/>
                                <a:gd name="T65" fmla="*/ T64 w 1417"/>
                                <a:gd name="T66" fmla="+- 0 2582 2552"/>
                                <a:gd name="T67" fmla="*/ 2582 h 150"/>
                                <a:gd name="T68" fmla="+- 0 14926 14263"/>
                                <a:gd name="T69" fmla="*/ T68 w 1417"/>
                                <a:gd name="T70" fmla="+- 0 2581 2552"/>
                                <a:gd name="T71" fmla="*/ 2581 h 150"/>
                                <a:gd name="T72" fmla="+- 0 14943 14263"/>
                                <a:gd name="T73" fmla="*/ T72 w 1417"/>
                                <a:gd name="T74" fmla="+- 0 2581 2552"/>
                                <a:gd name="T75" fmla="*/ 2581 h 150"/>
                                <a:gd name="T76" fmla="+- 0 14955 14263"/>
                                <a:gd name="T77" fmla="*/ T76 w 1417"/>
                                <a:gd name="T78" fmla="+- 0 2559 2552"/>
                                <a:gd name="T79" fmla="*/ 2559 h 150"/>
                                <a:gd name="T80" fmla="+- 0 14939 14263"/>
                                <a:gd name="T81" fmla="*/ T80 w 1417"/>
                                <a:gd name="T82" fmla="+- 0 2555 2552"/>
                                <a:gd name="T83" fmla="*/ 2555 h 150"/>
                                <a:gd name="T84" fmla="+- 0 14916 14263"/>
                                <a:gd name="T85" fmla="*/ T84 w 1417"/>
                                <a:gd name="T86" fmla="+- 0 2552 2552"/>
                                <a:gd name="T87" fmla="*/ 255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53" y="0"/>
                                  </a:moveTo>
                                  <a:lnTo>
                                    <a:pt x="589" y="22"/>
                                  </a:lnTo>
                                  <a:lnTo>
                                    <a:pt x="568" y="58"/>
                                  </a:lnTo>
                                  <a:lnTo>
                                    <a:pt x="569" y="86"/>
                                  </a:lnTo>
                                  <a:lnTo>
                                    <a:pt x="614" y="146"/>
                                  </a:lnTo>
                                  <a:lnTo>
                                    <a:pt x="633" y="150"/>
                                  </a:lnTo>
                                  <a:lnTo>
                                    <a:pt x="660" y="149"/>
                                  </a:lnTo>
                                  <a:lnTo>
                                    <a:pt x="681" y="147"/>
                                  </a:lnTo>
                                  <a:lnTo>
                                    <a:pt x="694" y="143"/>
                                  </a:lnTo>
                                  <a:lnTo>
                                    <a:pt x="695" y="124"/>
                                  </a:lnTo>
                                  <a:lnTo>
                                    <a:pt x="648" y="124"/>
                                  </a:lnTo>
                                  <a:lnTo>
                                    <a:pt x="626" y="119"/>
                                  </a:lnTo>
                                  <a:lnTo>
                                    <a:pt x="610" y="106"/>
                                  </a:lnTo>
                                  <a:lnTo>
                                    <a:pt x="602" y="85"/>
                                  </a:lnTo>
                                  <a:lnTo>
                                    <a:pt x="606" y="57"/>
                                  </a:lnTo>
                                  <a:lnTo>
                                    <a:pt x="617" y="39"/>
                                  </a:lnTo>
                                  <a:lnTo>
                                    <a:pt x="634" y="30"/>
                                  </a:lnTo>
                                  <a:lnTo>
                                    <a:pt x="663" y="29"/>
                                  </a:lnTo>
                                  <a:lnTo>
                                    <a:pt x="680" y="29"/>
                                  </a:lnTo>
                                  <a:lnTo>
                                    <a:pt x="692" y="7"/>
                                  </a:lnTo>
                                  <a:lnTo>
                                    <a:pt x="676" y="3"/>
                                  </a:lnTo>
                                  <a:lnTo>
                                    <a:pt x="6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74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59 14263"/>
                                <a:gd name="T1" fmla="*/ T0 w 1417"/>
                                <a:gd name="T2" fmla="+- 0 2617 2552"/>
                                <a:gd name="T3" fmla="*/ 2617 h 150"/>
                                <a:gd name="T4" fmla="+- 0 14905 14263"/>
                                <a:gd name="T5" fmla="*/ T4 w 1417"/>
                                <a:gd name="T6" fmla="+- 0 2617 2552"/>
                                <a:gd name="T7" fmla="*/ 2617 h 150"/>
                                <a:gd name="T8" fmla="+- 0 14905 14263"/>
                                <a:gd name="T9" fmla="*/ T8 w 1417"/>
                                <a:gd name="T10" fmla="+- 0 2643 2552"/>
                                <a:gd name="T11" fmla="*/ 2643 h 150"/>
                                <a:gd name="T12" fmla="+- 0 14927 14263"/>
                                <a:gd name="T13" fmla="*/ T12 w 1417"/>
                                <a:gd name="T14" fmla="+- 0 2643 2552"/>
                                <a:gd name="T15" fmla="*/ 2643 h 150"/>
                                <a:gd name="T16" fmla="+- 0 14927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925 14263"/>
                                <a:gd name="T21" fmla="*/ T20 w 1417"/>
                                <a:gd name="T22" fmla="+- 0 2675 2552"/>
                                <a:gd name="T23" fmla="*/ 2675 h 150"/>
                                <a:gd name="T24" fmla="+- 0 14919 14263"/>
                                <a:gd name="T25" fmla="*/ T24 w 1417"/>
                                <a:gd name="T26" fmla="+- 0 2676 2552"/>
                                <a:gd name="T27" fmla="*/ 2676 h 150"/>
                                <a:gd name="T28" fmla="+- 0 14958 14263"/>
                                <a:gd name="T29" fmla="*/ T28 w 1417"/>
                                <a:gd name="T30" fmla="+- 0 2676 2552"/>
                                <a:gd name="T31" fmla="*/ 2676 h 150"/>
                                <a:gd name="T32" fmla="+- 0 14959 14263"/>
                                <a:gd name="T33" fmla="*/ T32 w 1417"/>
                                <a:gd name="T34" fmla="+- 0 2617 2552"/>
                                <a:gd name="T35" fmla="*/ 261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96" y="65"/>
                                  </a:moveTo>
                                  <a:lnTo>
                                    <a:pt x="642" y="65"/>
                                  </a:lnTo>
                                  <a:lnTo>
                                    <a:pt x="642" y="91"/>
                                  </a:lnTo>
                                  <a:lnTo>
                                    <a:pt x="664" y="91"/>
                                  </a:lnTo>
                                  <a:lnTo>
                                    <a:pt x="664" y="122"/>
                                  </a:lnTo>
                                  <a:lnTo>
                                    <a:pt x="662" y="123"/>
                                  </a:lnTo>
                                  <a:lnTo>
                                    <a:pt x="656" y="124"/>
                                  </a:lnTo>
                                  <a:lnTo>
                                    <a:pt x="695" y="124"/>
                                  </a:lnTo>
                                  <a:lnTo>
                                    <a:pt x="69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673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43 14263"/>
                                <a:gd name="T1" fmla="*/ T0 w 1417"/>
                                <a:gd name="T2" fmla="+- 0 2581 2552"/>
                                <a:gd name="T3" fmla="*/ 2581 h 150"/>
                                <a:gd name="T4" fmla="+- 0 14926 14263"/>
                                <a:gd name="T5" fmla="*/ T4 w 1417"/>
                                <a:gd name="T6" fmla="+- 0 2581 2552"/>
                                <a:gd name="T7" fmla="*/ 2581 h 150"/>
                                <a:gd name="T8" fmla="+- 0 14942 14263"/>
                                <a:gd name="T9" fmla="*/ T8 w 1417"/>
                                <a:gd name="T10" fmla="+- 0 2584 2552"/>
                                <a:gd name="T11" fmla="*/ 2584 h 150"/>
                                <a:gd name="T12" fmla="+- 0 14943 14263"/>
                                <a:gd name="T13" fmla="*/ T12 w 1417"/>
                                <a:gd name="T14" fmla="+- 0 2581 2552"/>
                                <a:gd name="T15" fmla="*/ 258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80" y="29"/>
                                  </a:moveTo>
                                  <a:lnTo>
                                    <a:pt x="663" y="29"/>
                                  </a:lnTo>
                                  <a:lnTo>
                                    <a:pt x="679" y="32"/>
                                  </a:lnTo>
                                  <a:lnTo>
                                    <a:pt x="68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72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081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990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990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084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084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5023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5023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5078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5078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5023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5023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5081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5081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818" y="2"/>
                                  </a:moveTo>
                                  <a:lnTo>
                                    <a:pt x="727" y="2"/>
                                  </a:lnTo>
                                  <a:lnTo>
                                    <a:pt x="727" y="149"/>
                                  </a:lnTo>
                                  <a:lnTo>
                                    <a:pt x="821" y="149"/>
                                  </a:lnTo>
                                  <a:lnTo>
                                    <a:pt x="821" y="122"/>
                                  </a:lnTo>
                                  <a:lnTo>
                                    <a:pt x="760" y="122"/>
                                  </a:lnTo>
                                  <a:lnTo>
                                    <a:pt x="760" y="87"/>
                                  </a:lnTo>
                                  <a:lnTo>
                                    <a:pt x="815" y="87"/>
                                  </a:lnTo>
                                  <a:lnTo>
                                    <a:pt x="815" y="60"/>
                                  </a:lnTo>
                                  <a:lnTo>
                                    <a:pt x="760" y="60"/>
                                  </a:lnTo>
                                  <a:lnTo>
                                    <a:pt x="760" y="29"/>
                                  </a:lnTo>
                                  <a:lnTo>
                                    <a:pt x="818" y="29"/>
                                  </a:lnTo>
                                  <a:lnTo>
                                    <a:pt x="81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71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16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117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108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139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142 14263"/>
                                <a:gd name="T17" fmla="*/ T16 w 1417"/>
                                <a:gd name="T18" fmla="+- 0 2641 2552"/>
                                <a:gd name="T19" fmla="*/ 2641 h 150"/>
                                <a:gd name="T20" fmla="+- 0 15142 14263"/>
                                <a:gd name="T21" fmla="*/ T20 w 1417"/>
                                <a:gd name="T22" fmla="+- 0 2626 2552"/>
                                <a:gd name="T23" fmla="*/ 2626 h 150"/>
                                <a:gd name="T24" fmla="+- 0 15144 14263"/>
                                <a:gd name="T25" fmla="*/ T24 w 1417"/>
                                <a:gd name="T26" fmla="+- 0 2585 2552"/>
                                <a:gd name="T27" fmla="*/ 2585 h 150"/>
                                <a:gd name="T28" fmla="+- 0 15145 14263"/>
                                <a:gd name="T29" fmla="*/ T28 w 1417"/>
                                <a:gd name="T30" fmla="+- 0 2584 2552"/>
                                <a:gd name="T31" fmla="*/ 2584 h 150"/>
                                <a:gd name="T32" fmla="+- 0 15171 14263"/>
                                <a:gd name="T33" fmla="*/ T32 w 1417"/>
                                <a:gd name="T34" fmla="+- 0 2584 2552"/>
                                <a:gd name="T35" fmla="*/ 2584 h 150"/>
                                <a:gd name="T36" fmla="+- 0 15162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899" y="2"/>
                                  </a:moveTo>
                                  <a:lnTo>
                                    <a:pt x="854" y="2"/>
                                  </a:lnTo>
                                  <a:lnTo>
                                    <a:pt x="845" y="149"/>
                                  </a:lnTo>
                                  <a:lnTo>
                                    <a:pt x="876" y="149"/>
                                  </a:lnTo>
                                  <a:lnTo>
                                    <a:pt x="879" y="89"/>
                                  </a:lnTo>
                                  <a:lnTo>
                                    <a:pt x="879" y="74"/>
                                  </a:lnTo>
                                  <a:lnTo>
                                    <a:pt x="881" y="33"/>
                                  </a:lnTo>
                                  <a:lnTo>
                                    <a:pt x="882" y="32"/>
                                  </a:lnTo>
                                  <a:lnTo>
                                    <a:pt x="908" y="32"/>
                                  </a:lnTo>
                                  <a:lnTo>
                                    <a:pt x="89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670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264 14263"/>
                                <a:gd name="T1" fmla="*/ T0 w 1417"/>
                                <a:gd name="T2" fmla="+- 0 2584 2552"/>
                                <a:gd name="T3" fmla="*/ 2584 h 150"/>
                                <a:gd name="T4" fmla="+- 0 15235 14263"/>
                                <a:gd name="T5" fmla="*/ T4 w 1417"/>
                                <a:gd name="T6" fmla="+- 0 2584 2552"/>
                                <a:gd name="T7" fmla="*/ 2584 h 150"/>
                                <a:gd name="T8" fmla="+- 0 15235 14263"/>
                                <a:gd name="T9" fmla="*/ T8 w 1417"/>
                                <a:gd name="T10" fmla="+- 0 2605 2552"/>
                                <a:gd name="T11" fmla="*/ 2605 h 150"/>
                                <a:gd name="T12" fmla="+- 0 15235 14263"/>
                                <a:gd name="T13" fmla="*/ T12 w 1417"/>
                                <a:gd name="T14" fmla="+- 0 2626 2552"/>
                                <a:gd name="T15" fmla="*/ 2626 h 150"/>
                                <a:gd name="T16" fmla="+- 0 15236 14263"/>
                                <a:gd name="T17" fmla="*/ T16 w 1417"/>
                                <a:gd name="T18" fmla="+- 0 2645 2552"/>
                                <a:gd name="T19" fmla="*/ 2645 h 150"/>
                                <a:gd name="T20" fmla="+- 0 15238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5271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5264 14263"/>
                                <a:gd name="T29" fmla="*/ T28 w 1417"/>
                                <a:gd name="T30" fmla="+- 0 2584 2552"/>
                                <a:gd name="T31" fmla="*/ 258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001" y="32"/>
                                  </a:moveTo>
                                  <a:lnTo>
                                    <a:pt x="972" y="32"/>
                                  </a:lnTo>
                                  <a:lnTo>
                                    <a:pt x="972" y="53"/>
                                  </a:lnTo>
                                  <a:lnTo>
                                    <a:pt x="972" y="74"/>
                                  </a:lnTo>
                                  <a:lnTo>
                                    <a:pt x="973" y="93"/>
                                  </a:lnTo>
                                  <a:lnTo>
                                    <a:pt x="975" y="149"/>
                                  </a:lnTo>
                                  <a:lnTo>
                                    <a:pt x="1008" y="149"/>
                                  </a:lnTo>
                                  <a:lnTo>
                                    <a:pt x="100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669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171 14263"/>
                                <a:gd name="T1" fmla="*/ T0 w 1417"/>
                                <a:gd name="T2" fmla="+- 0 2584 2552"/>
                                <a:gd name="T3" fmla="*/ 2584 h 150"/>
                                <a:gd name="T4" fmla="+- 0 15145 14263"/>
                                <a:gd name="T5" fmla="*/ T4 w 1417"/>
                                <a:gd name="T6" fmla="+- 0 2584 2552"/>
                                <a:gd name="T7" fmla="*/ 2584 h 150"/>
                                <a:gd name="T8" fmla="+- 0 15149 14263"/>
                                <a:gd name="T9" fmla="*/ T8 w 1417"/>
                                <a:gd name="T10" fmla="+- 0 2604 2552"/>
                                <a:gd name="T11" fmla="*/ 2604 h 150"/>
                                <a:gd name="T12" fmla="+- 0 15153 14263"/>
                                <a:gd name="T13" fmla="*/ T12 w 1417"/>
                                <a:gd name="T14" fmla="+- 0 2624 2552"/>
                                <a:gd name="T15" fmla="*/ 2624 h 150"/>
                                <a:gd name="T16" fmla="+- 0 15174 14263"/>
                                <a:gd name="T17" fmla="*/ T16 w 1417"/>
                                <a:gd name="T18" fmla="+- 0 2699 2552"/>
                                <a:gd name="T19" fmla="*/ 2699 h 150"/>
                                <a:gd name="T20" fmla="+- 0 15200 14263"/>
                                <a:gd name="T21" fmla="*/ T20 w 1417"/>
                                <a:gd name="T22" fmla="+- 0 2699 2552"/>
                                <a:gd name="T23" fmla="*/ 2699 h 150"/>
                                <a:gd name="T24" fmla="+- 0 15213 14263"/>
                                <a:gd name="T25" fmla="*/ T24 w 1417"/>
                                <a:gd name="T26" fmla="+- 0 2656 2552"/>
                                <a:gd name="T27" fmla="*/ 2656 h 150"/>
                                <a:gd name="T28" fmla="+- 0 15189 14263"/>
                                <a:gd name="T29" fmla="*/ T28 w 1417"/>
                                <a:gd name="T30" fmla="+- 0 2656 2552"/>
                                <a:gd name="T31" fmla="*/ 2656 h 150"/>
                                <a:gd name="T32" fmla="+- 0 15185 14263"/>
                                <a:gd name="T33" fmla="*/ T32 w 1417"/>
                                <a:gd name="T34" fmla="+- 0 2636 2552"/>
                                <a:gd name="T35" fmla="*/ 2636 h 150"/>
                                <a:gd name="T36" fmla="+- 0 15180 14263"/>
                                <a:gd name="T37" fmla="*/ T36 w 1417"/>
                                <a:gd name="T38" fmla="+- 0 2617 2552"/>
                                <a:gd name="T39" fmla="*/ 2617 h 150"/>
                                <a:gd name="T40" fmla="+- 0 15171 14263"/>
                                <a:gd name="T41" fmla="*/ T40 w 1417"/>
                                <a:gd name="T42" fmla="+- 0 2584 2552"/>
                                <a:gd name="T43" fmla="*/ 258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908" y="32"/>
                                  </a:moveTo>
                                  <a:lnTo>
                                    <a:pt x="882" y="32"/>
                                  </a:lnTo>
                                  <a:lnTo>
                                    <a:pt x="886" y="52"/>
                                  </a:lnTo>
                                  <a:lnTo>
                                    <a:pt x="890" y="72"/>
                                  </a:lnTo>
                                  <a:lnTo>
                                    <a:pt x="911" y="147"/>
                                  </a:lnTo>
                                  <a:lnTo>
                                    <a:pt x="937" y="147"/>
                                  </a:lnTo>
                                  <a:lnTo>
                                    <a:pt x="950" y="104"/>
                                  </a:lnTo>
                                  <a:lnTo>
                                    <a:pt x="926" y="104"/>
                                  </a:lnTo>
                                  <a:lnTo>
                                    <a:pt x="922" y="84"/>
                                  </a:lnTo>
                                  <a:lnTo>
                                    <a:pt x="917" y="65"/>
                                  </a:lnTo>
                                  <a:lnTo>
                                    <a:pt x="90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68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263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219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203 14263"/>
                                <a:gd name="T9" fmla="*/ T8 w 1417"/>
                                <a:gd name="T10" fmla="+- 0 2603 2552"/>
                                <a:gd name="T11" fmla="*/ 2603 h 150"/>
                                <a:gd name="T12" fmla="+- 0 15198 14263"/>
                                <a:gd name="T13" fmla="*/ T12 w 1417"/>
                                <a:gd name="T14" fmla="+- 0 2622 2552"/>
                                <a:gd name="T15" fmla="*/ 2622 h 150"/>
                                <a:gd name="T16" fmla="+- 0 15193 14263"/>
                                <a:gd name="T17" fmla="*/ T16 w 1417"/>
                                <a:gd name="T18" fmla="+- 0 2642 2552"/>
                                <a:gd name="T19" fmla="*/ 2642 h 150"/>
                                <a:gd name="T20" fmla="+- 0 15189 14263"/>
                                <a:gd name="T21" fmla="*/ T20 w 1417"/>
                                <a:gd name="T22" fmla="+- 0 2656 2552"/>
                                <a:gd name="T23" fmla="*/ 2656 h 150"/>
                                <a:gd name="T24" fmla="+- 0 15213 14263"/>
                                <a:gd name="T25" fmla="*/ T24 w 1417"/>
                                <a:gd name="T26" fmla="+- 0 2656 2552"/>
                                <a:gd name="T27" fmla="*/ 2656 h 150"/>
                                <a:gd name="T28" fmla="+- 0 15218 14263"/>
                                <a:gd name="T29" fmla="*/ T28 w 1417"/>
                                <a:gd name="T30" fmla="+- 0 2641 2552"/>
                                <a:gd name="T31" fmla="*/ 2641 h 150"/>
                                <a:gd name="T32" fmla="+- 0 15224 14263"/>
                                <a:gd name="T33" fmla="*/ T32 w 1417"/>
                                <a:gd name="T34" fmla="+- 0 2623 2552"/>
                                <a:gd name="T35" fmla="*/ 2623 h 150"/>
                                <a:gd name="T36" fmla="+- 0 15229 14263"/>
                                <a:gd name="T37" fmla="*/ T36 w 1417"/>
                                <a:gd name="T38" fmla="+- 0 2603 2552"/>
                                <a:gd name="T39" fmla="*/ 2603 h 150"/>
                                <a:gd name="T40" fmla="+- 0 15235 14263"/>
                                <a:gd name="T41" fmla="*/ T40 w 1417"/>
                                <a:gd name="T42" fmla="+- 0 2584 2552"/>
                                <a:gd name="T43" fmla="*/ 2584 h 150"/>
                                <a:gd name="T44" fmla="+- 0 15264 14263"/>
                                <a:gd name="T45" fmla="*/ T44 w 1417"/>
                                <a:gd name="T46" fmla="+- 0 2584 2552"/>
                                <a:gd name="T47" fmla="*/ 2584 h 150"/>
                                <a:gd name="T48" fmla="+- 0 15263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000" y="2"/>
                                  </a:moveTo>
                                  <a:lnTo>
                                    <a:pt x="956" y="2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935" y="70"/>
                                  </a:lnTo>
                                  <a:lnTo>
                                    <a:pt x="930" y="90"/>
                                  </a:lnTo>
                                  <a:lnTo>
                                    <a:pt x="926" y="104"/>
                                  </a:lnTo>
                                  <a:lnTo>
                                    <a:pt x="950" y="104"/>
                                  </a:lnTo>
                                  <a:lnTo>
                                    <a:pt x="955" y="89"/>
                                  </a:lnTo>
                                  <a:lnTo>
                                    <a:pt x="961" y="71"/>
                                  </a:lnTo>
                                  <a:lnTo>
                                    <a:pt x="966" y="51"/>
                                  </a:lnTo>
                                  <a:lnTo>
                                    <a:pt x="972" y="32"/>
                                  </a:lnTo>
                                  <a:lnTo>
                                    <a:pt x="1001" y="32"/>
                                  </a:lnTo>
                                  <a:lnTo>
                                    <a:pt x="100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67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39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301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301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395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395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5334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5334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5389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5389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5334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5334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5392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5392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129" y="2"/>
                                  </a:moveTo>
                                  <a:lnTo>
                                    <a:pt x="1038" y="2"/>
                                  </a:lnTo>
                                  <a:lnTo>
                                    <a:pt x="1038" y="149"/>
                                  </a:lnTo>
                                  <a:lnTo>
                                    <a:pt x="1132" y="149"/>
                                  </a:lnTo>
                                  <a:lnTo>
                                    <a:pt x="1132" y="122"/>
                                  </a:lnTo>
                                  <a:lnTo>
                                    <a:pt x="1071" y="122"/>
                                  </a:lnTo>
                                  <a:lnTo>
                                    <a:pt x="1071" y="87"/>
                                  </a:lnTo>
                                  <a:lnTo>
                                    <a:pt x="1126" y="87"/>
                                  </a:lnTo>
                                  <a:lnTo>
                                    <a:pt x="1126" y="60"/>
                                  </a:lnTo>
                                  <a:lnTo>
                                    <a:pt x="1071" y="60"/>
                                  </a:lnTo>
                                  <a:lnTo>
                                    <a:pt x="1071" y="29"/>
                                  </a:lnTo>
                                  <a:lnTo>
                                    <a:pt x="1129" y="29"/>
                                  </a:lnTo>
                                  <a:lnTo>
                                    <a:pt x="112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66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461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422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422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453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453 14263"/>
                                <a:gd name="T17" fmla="*/ T16 w 1417"/>
                                <a:gd name="T18" fmla="+- 0 2635 2552"/>
                                <a:gd name="T19" fmla="*/ 2635 h 150"/>
                                <a:gd name="T20" fmla="+- 0 15452 14263"/>
                                <a:gd name="T21" fmla="*/ T20 w 1417"/>
                                <a:gd name="T22" fmla="+- 0 2615 2552"/>
                                <a:gd name="T23" fmla="*/ 2615 h 150"/>
                                <a:gd name="T24" fmla="+- 0 15452 14263"/>
                                <a:gd name="T25" fmla="*/ T24 w 1417"/>
                                <a:gd name="T26" fmla="+- 0 2597 2552"/>
                                <a:gd name="T27" fmla="*/ 2597 h 150"/>
                                <a:gd name="T28" fmla="+- 0 15452 14263"/>
                                <a:gd name="T29" fmla="*/ T28 w 1417"/>
                                <a:gd name="T30" fmla="+- 0 2592 2552"/>
                                <a:gd name="T31" fmla="*/ 2592 h 150"/>
                                <a:gd name="T32" fmla="+- 0 15483 14263"/>
                                <a:gd name="T33" fmla="*/ T32 w 1417"/>
                                <a:gd name="T34" fmla="+- 0 2592 2552"/>
                                <a:gd name="T35" fmla="*/ 2592 h 150"/>
                                <a:gd name="T36" fmla="+- 0 15461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198" y="2"/>
                                  </a:moveTo>
                                  <a:lnTo>
                                    <a:pt x="1159" y="2"/>
                                  </a:lnTo>
                                  <a:lnTo>
                                    <a:pt x="1159" y="149"/>
                                  </a:lnTo>
                                  <a:lnTo>
                                    <a:pt x="1190" y="149"/>
                                  </a:lnTo>
                                  <a:lnTo>
                                    <a:pt x="1190" y="83"/>
                                  </a:lnTo>
                                  <a:lnTo>
                                    <a:pt x="1189" y="63"/>
                                  </a:lnTo>
                                  <a:lnTo>
                                    <a:pt x="1189" y="45"/>
                                  </a:lnTo>
                                  <a:lnTo>
                                    <a:pt x="1189" y="40"/>
                                  </a:lnTo>
                                  <a:lnTo>
                                    <a:pt x="1220" y="40"/>
                                  </a:lnTo>
                                  <a:lnTo>
                                    <a:pt x="119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665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483 14263"/>
                                <a:gd name="T1" fmla="*/ T0 w 1417"/>
                                <a:gd name="T2" fmla="+- 0 2592 2552"/>
                                <a:gd name="T3" fmla="*/ 2592 h 150"/>
                                <a:gd name="T4" fmla="+- 0 15452 14263"/>
                                <a:gd name="T5" fmla="*/ T4 w 1417"/>
                                <a:gd name="T6" fmla="+- 0 2592 2552"/>
                                <a:gd name="T7" fmla="*/ 2592 h 150"/>
                                <a:gd name="T8" fmla="+- 0 15460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5470 14263"/>
                                <a:gd name="T13" fmla="*/ T12 w 1417"/>
                                <a:gd name="T14" fmla="+- 0 2629 2552"/>
                                <a:gd name="T15" fmla="*/ 2629 h 150"/>
                                <a:gd name="T16" fmla="+- 0 15509 14263"/>
                                <a:gd name="T17" fmla="*/ T16 w 1417"/>
                                <a:gd name="T18" fmla="+- 0 2701 2552"/>
                                <a:gd name="T19" fmla="*/ 2701 h 150"/>
                                <a:gd name="T20" fmla="+- 0 15544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5544 14263"/>
                                <a:gd name="T25" fmla="*/ T24 w 1417"/>
                                <a:gd name="T26" fmla="+- 0 2658 2552"/>
                                <a:gd name="T27" fmla="*/ 2658 h 150"/>
                                <a:gd name="T28" fmla="+- 0 15516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5508 14263"/>
                                <a:gd name="T33" fmla="*/ T32 w 1417"/>
                                <a:gd name="T34" fmla="+- 0 2640 2552"/>
                                <a:gd name="T35" fmla="*/ 2640 h 150"/>
                                <a:gd name="T36" fmla="+- 0 15499 14263"/>
                                <a:gd name="T37" fmla="*/ T36 w 1417"/>
                                <a:gd name="T38" fmla="+- 0 2622 2552"/>
                                <a:gd name="T39" fmla="*/ 2622 h 150"/>
                                <a:gd name="T40" fmla="+- 0 15483 14263"/>
                                <a:gd name="T41" fmla="*/ T40 w 1417"/>
                                <a:gd name="T42" fmla="+- 0 2592 2552"/>
                                <a:gd name="T43" fmla="*/ 259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220" y="40"/>
                                  </a:moveTo>
                                  <a:lnTo>
                                    <a:pt x="1189" y="40"/>
                                  </a:lnTo>
                                  <a:lnTo>
                                    <a:pt x="1197" y="59"/>
                                  </a:lnTo>
                                  <a:lnTo>
                                    <a:pt x="1207" y="77"/>
                                  </a:lnTo>
                                  <a:lnTo>
                                    <a:pt x="1246" y="149"/>
                                  </a:lnTo>
                                  <a:lnTo>
                                    <a:pt x="1281" y="149"/>
                                  </a:lnTo>
                                  <a:lnTo>
                                    <a:pt x="1281" y="106"/>
                                  </a:lnTo>
                                  <a:lnTo>
                                    <a:pt x="1253" y="106"/>
                                  </a:lnTo>
                                  <a:lnTo>
                                    <a:pt x="1245" y="88"/>
                                  </a:lnTo>
                                  <a:lnTo>
                                    <a:pt x="1236" y="70"/>
                                  </a:lnTo>
                                  <a:lnTo>
                                    <a:pt x="12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664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544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514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514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5514 14263"/>
                                <a:gd name="T13" fmla="*/ T12 w 1417"/>
                                <a:gd name="T14" fmla="+- 0 2615 2552"/>
                                <a:gd name="T15" fmla="*/ 2615 h 150"/>
                                <a:gd name="T16" fmla="+- 0 15514 14263"/>
                                <a:gd name="T17" fmla="*/ T16 w 1417"/>
                                <a:gd name="T18" fmla="+- 0 2622 2552"/>
                                <a:gd name="T19" fmla="*/ 2622 h 150"/>
                                <a:gd name="T20" fmla="+- 0 15515 14263"/>
                                <a:gd name="T21" fmla="*/ T20 w 1417"/>
                                <a:gd name="T22" fmla="+- 0 2638 2552"/>
                                <a:gd name="T23" fmla="*/ 2638 h 150"/>
                                <a:gd name="T24" fmla="+- 0 15516 14263"/>
                                <a:gd name="T25" fmla="*/ T24 w 1417"/>
                                <a:gd name="T26" fmla="+- 0 2657 2552"/>
                                <a:gd name="T27" fmla="*/ 2657 h 150"/>
                                <a:gd name="T28" fmla="+- 0 15516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5544 14263"/>
                                <a:gd name="T33" fmla="*/ T32 w 1417"/>
                                <a:gd name="T34" fmla="+- 0 2658 2552"/>
                                <a:gd name="T35" fmla="*/ 2658 h 150"/>
                                <a:gd name="T36" fmla="+- 0 15544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281" y="2"/>
                                  </a:moveTo>
                                  <a:lnTo>
                                    <a:pt x="1251" y="2"/>
                                  </a:lnTo>
                                  <a:lnTo>
                                    <a:pt x="1251" y="59"/>
                                  </a:lnTo>
                                  <a:lnTo>
                                    <a:pt x="1251" y="63"/>
                                  </a:lnTo>
                                  <a:lnTo>
                                    <a:pt x="1251" y="70"/>
                                  </a:lnTo>
                                  <a:lnTo>
                                    <a:pt x="1252" y="86"/>
                                  </a:lnTo>
                                  <a:lnTo>
                                    <a:pt x="1253" y="105"/>
                                  </a:lnTo>
                                  <a:lnTo>
                                    <a:pt x="1253" y="106"/>
                                  </a:lnTo>
                                  <a:lnTo>
                                    <a:pt x="1281" y="106"/>
                                  </a:lnTo>
                                  <a:lnTo>
                                    <a:pt x="128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63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640 14263"/>
                                <a:gd name="T1" fmla="*/ T0 w 1417"/>
                                <a:gd name="T2" fmla="+- 0 2582 2552"/>
                                <a:gd name="T3" fmla="*/ 2582 h 150"/>
                                <a:gd name="T4" fmla="+- 0 15606 14263"/>
                                <a:gd name="T5" fmla="*/ T4 w 1417"/>
                                <a:gd name="T6" fmla="+- 0 2582 2552"/>
                                <a:gd name="T7" fmla="*/ 2582 h 150"/>
                                <a:gd name="T8" fmla="+- 0 15606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640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640 14263"/>
                                <a:gd name="T17" fmla="*/ T16 w 1417"/>
                                <a:gd name="T18" fmla="+- 0 2582 2552"/>
                                <a:gd name="T19" fmla="*/ 258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377" y="30"/>
                                  </a:moveTo>
                                  <a:lnTo>
                                    <a:pt x="1343" y="30"/>
                                  </a:lnTo>
                                  <a:lnTo>
                                    <a:pt x="1343" y="149"/>
                                  </a:lnTo>
                                  <a:lnTo>
                                    <a:pt x="1377" y="149"/>
                                  </a:lnTo>
                                  <a:lnTo>
                                    <a:pt x="137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62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680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567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567 14263"/>
                                <a:gd name="T9" fmla="*/ T8 w 1417"/>
                                <a:gd name="T10" fmla="+- 0 2582 2552"/>
                                <a:gd name="T11" fmla="*/ 2582 h 150"/>
                                <a:gd name="T12" fmla="+- 0 15680 14263"/>
                                <a:gd name="T13" fmla="*/ T12 w 1417"/>
                                <a:gd name="T14" fmla="+- 0 2582 2552"/>
                                <a:gd name="T15" fmla="*/ 2582 h 150"/>
                                <a:gd name="T16" fmla="+- 0 15680 14263"/>
                                <a:gd name="T17" fmla="*/ T16 w 1417"/>
                                <a:gd name="T18" fmla="+- 0 2554 2552"/>
                                <a:gd name="T1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417" y="2"/>
                                  </a:moveTo>
                                  <a:lnTo>
                                    <a:pt x="1304" y="2"/>
                                  </a:lnTo>
                                  <a:lnTo>
                                    <a:pt x="1304" y="30"/>
                                  </a:lnTo>
                                  <a:lnTo>
                                    <a:pt x="1417" y="30"/>
                                  </a:lnTo>
                                  <a:lnTo>
                                    <a:pt x="14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637"/>
                        <wpg:cNvGrpSpPr>
                          <a:grpSpLocks/>
                        </wpg:cNvGrpSpPr>
                        <wpg:grpSpPr bwMode="auto">
                          <a:xfrm>
                            <a:off x="14264" y="2324"/>
                            <a:ext cx="1416" cy="190"/>
                            <a:chOff x="14264" y="2324"/>
                            <a:chExt cx="1416" cy="190"/>
                          </a:xfrm>
                        </wpg:grpSpPr>
                        <wps:wsp>
                          <wps:cNvPr id="653" name="Freeform 660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52 14264"/>
                                <a:gd name="T1" fmla="*/ T0 w 1416"/>
                                <a:gd name="T2" fmla="+- 0 2324 2324"/>
                                <a:gd name="T3" fmla="*/ 2324 h 190"/>
                                <a:gd name="T4" fmla="+- 0 14294 14264"/>
                                <a:gd name="T5" fmla="*/ T4 w 1416"/>
                                <a:gd name="T6" fmla="+- 0 2345 2324"/>
                                <a:gd name="T7" fmla="*/ 2345 h 190"/>
                                <a:gd name="T8" fmla="+- 0 14264 14264"/>
                                <a:gd name="T9" fmla="*/ T8 w 1416"/>
                                <a:gd name="T10" fmla="+- 0 2405 2324"/>
                                <a:gd name="T11" fmla="*/ 2405 h 190"/>
                                <a:gd name="T12" fmla="+- 0 14266 14264"/>
                                <a:gd name="T13" fmla="*/ T12 w 1416"/>
                                <a:gd name="T14" fmla="+- 0 2433 2324"/>
                                <a:gd name="T15" fmla="*/ 2433 h 190"/>
                                <a:gd name="T16" fmla="+- 0 14292 14264"/>
                                <a:gd name="T17" fmla="*/ T16 w 1416"/>
                                <a:gd name="T18" fmla="+- 0 2493 2324"/>
                                <a:gd name="T19" fmla="*/ 2493 h 190"/>
                                <a:gd name="T20" fmla="+- 0 14358 14264"/>
                                <a:gd name="T21" fmla="*/ T20 w 1416"/>
                                <a:gd name="T22" fmla="+- 0 2512 2324"/>
                                <a:gd name="T23" fmla="*/ 2512 h 190"/>
                                <a:gd name="T24" fmla="+- 0 14378 14264"/>
                                <a:gd name="T25" fmla="*/ T24 w 1416"/>
                                <a:gd name="T26" fmla="+- 0 2509 2324"/>
                                <a:gd name="T27" fmla="*/ 2509 h 190"/>
                                <a:gd name="T28" fmla="+- 0 14388 14264"/>
                                <a:gd name="T29" fmla="*/ T28 w 1416"/>
                                <a:gd name="T30" fmla="+- 0 2506 2324"/>
                                <a:gd name="T31" fmla="*/ 2506 h 190"/>
                                <a:gd name="T32" fmla="+- 0 14385 14264"/>
                                <a:gd name="T33" fmla="*/ T32 w 1416"/>
                                <a:gd name="T34" fmla="+- 0 2479 2324"/>
                                <a:gd name="T35" fmla="*/ 2479 h 190"/>
                                <a:gd name="T36" fmla="+- 0 14353 14264"/>
                                <a:gd name="T37" fmla="*/ T36 w 1416"/>
                                <a:gd name="T38" fmla="+- 0 2479 2324"/>
                                <a:gd name="T39" fmla="*/ 2479 h 190"/>
                                <a:gd name="T40" fmla="+- 0 14331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4315 14264"/>
                                <a:gd name="T45" fmla="*/ T44 w 1416"/>
                                <a:gd name="T46" fmla="+- 0 2462 2324"/>
                                <a:gd name="T47" fmla="*/ 2462 h 190"/>
                                <a:gd name="T48" fmla="+- 0 14305 14264"/>
                                <a:gd name="T49" fmla="*/ T48 w 1416"/>
                                <a:gd name="T50" fmla="+- 0 2443 2324"/>
                                <a:gd name="T51" fmla="*/ 2443 h 190"/>
                                <a:gd name="T52" fmla="+- 0 14306 14264"/>
                                <a:gd name="T53" fmla="*/ T52 w 1416"/>
                                <a:gd name="T54" fmla="+- 0 2410 2324"/>
                                <a:gd name="T55" fmla="*/ 2410 h 190"/>
                                <a:gd name="T56" fmla="+- 0 14352 14264"/>
                                <a:gd name="T57" fmla="*/ T56 w 1416"/>
                                <a:gd name="T58" fmla="+- 0 2358 2324"/>
                                <a:gd name="T59" fmla="*/ 2358 h 190"/>
                                <a:gd name="T60" fmla="+- 0 14385 14264"/>
                                <a:gd name="T61" fmla="*/ T60 w 1416"/>
                                <a:gd name="T62" fmla="+- 0 2358 2324"/>
                                <a:gd name="T63" fmla="*/ 2358 h 190"/>
                                <a:gd name="T64" fmla="+- 0 14391 14264"/>
                                <a:gd name="T65" fmla="*/ T64 w 1416"/>
                                <a:gd name="T66" fmla="+- 0 2332 2324"/>
                                <a:gd name="T67" fmla="*/ 2332 h 190"/>
                                <a:gd name="T68" fmla="+- 0 14376 14264"/>
                                <a:gd name="T69" fmla="*/ T68 w 1416"/>
                                <a:gd name="T70" fmla="+- 0 2326 2324"/>
                                <a:gd name="T71" fmla="*/ 2326 h 190"/>
                                <a:gd name="T72" fmla="+- 0 14352 14264"/>
                                <a:gd name="T73" fmla="*/ T72 w 1416"/>
                                <a:gd name="T74" fmla="+- 0 2324 2324"/>
                                <a:gd name="T75" fmla="*/ 23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88" y="0"/>
                                  </a:moveTo>
                                  <a:lnTo>
                                    <a:pt x="30" y="2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28" y="169"/>
                                  </a:lnTo>
                                  <a:lnTo>
                                    <a:pt x="94" y="188"/>
                                  </a:lnTo>
                                  <a:lnTo>
                                    <a:pt x="114" y="185"/>
                                  </a:lnTo>
                                  <a:lnTo>
                                    <a:pt x="124" y="182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89" y="155"/>
                                  </a:lnTo>
                                  <a:lnTo>
                                    <a:pt x="67" y="151"/>
                                  </a:lnTo>
                                  <a:lnTo>
                                    <a:pt x="51" y="138"/>
                                  </a:lnTo>
                                  <a:lnTo>
                                    <a:pt x="41" y="119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121" y="34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59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84 14264"/>
                                <a:gd name="T1" fmla="*/ T0 w 1416"/>
                                <a:gd name="T2" fmla="+- 0 2473 2324"/>
                                <a:gd name="T3" fmla="*/ 2473 h 190"/>
                                <a:gd name="T4" fmla="+- 0 14377 14264"/>
                                <a:gd name="T5" fmla="*/ T4 w 1416"/>
                                <a:gd name="T6" fmla="+- 0 2476 2324"/>
                                <a:gd name="T7" fmla="*/ 2476 h 190"/>
                                <a:gd name="T8" fmla="+- 0 14364 14264"/>
                                <a:gd name="T9" fmla="*/ T8 w 1416"/>
                                <a:gd name="T10" fmla="+- 0 2479 2324"/>
                                <a:gd name="T11" fmla="*/ 2479 h 190"/>
                                <a:gd name="T12" fmla="+- 0 14385 14264"/>
                                <a:gd name="T13" fmla="*/ T12 w 1416"/>
                                <a:gd name="T14" fmla="+- 0 2479 2324"/>
                                <a:gd name="T15" fmla="*/ 2479 h 190"/>
                                <a:gd name="T16" fmla="+- 0 14384 14264"/>
                                <a:gd name="T17" fmla="*/ T16 w 1416"/>
                                <a:gd name="T18" fmla="+- 0 2473 2324"/>
                                <a:gd name="T19" fmla="*/ 2473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0" y="149"/>
                                  </a:moveTo>
                                  <a:lnTo>
                                    <a:pt x="113" y="152"/>
                                  </a:lnTo>
                                  <a:lnTo>
                                    <a:pt x="100" y="155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12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58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85 14264"/>
                                <a:gd name="T1" fmla="*/ T0 w 1416"/>
                                <a:gd name="T2" fmla="+- 0 2358 2324"/>
                                <a:gd name="T3" fmla="*/ 2358 h 190"/>
                                <a:gd name="T4" fmla="+- 0 14366 14264"/>
                                <a:gd name="T5" fmla="*/ T4 w 1416"/>
                                <a:gd name="T6" fmla="+- 0 2358 2324"/>
                                <a:gd name="T7" fmla="*/ 2358 h 190"/>
                                <a:gd name="T8" fmla="+- 0 14376 14264"/>
                                <a:gd name="T9" fmla="*/ T8 w 1416"/>
                                <a:gd name="T10" fmla="+- 0 2361 2324"/>
                                <a:gd name="T11" fmla="*/ 2361 h 190"/>
                                <a:gd name="T12" fmla="+- 0 14384 14264"/>
                                <a:gd name="T13" fmla="*/ T12 w 1416"/>
                                <a:gd name="T14" fmla="+- 0 2365 2324"/>
                                <a:gd name="T15" fmla="*/ 2365 h 190"/>
                                <a:gd name="T16" fmla="+- 0 14385 14264"/>
                                <a:gd name="T17" fmla="*/ T16 w 1416"/>
                                <a:gd name="T18" fmla="+- 0 2358 2324"/>
                                <a:gd name="T19" fmla="*/ 2358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1" y="34"/>
                                  </a:moveTo>
                                  <a:lnTo>
                                    <a:pt x="102" y="34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120" y="41"/>
                                  </a:lnTo>
                                  <a:lnTo>
                                    <a:pt x="12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57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482 14264"/>
                                <a:gd name="T1" fmla="*/ T0 w 1416"/>
                                <a:gd name="T2" fmla="+- 0 2324 2324"/>
                                <a:gd name="T3" fmla="*/ 2324 h 190"/>
                                <a:gd name="T4" fmla="+- 0 14426 14264"/>
                                <a:gd name="T5" fmla="*/ T4 w 1416"/>
                                <a:gd name="T6" fmla="+- 0 2349 2324"/>
                                <a:gd name="T7" fmla="*/ 2349 h 190"/>
                                <a:gd name="T8" fmla="+- 0 14404 14264"/>
                                <a:gd name="T9" fmla="*/ T8 w 1416"/>
                                <a:gd name="T10" fmla="+- 0 2414 2324"/>
                                <a:gd name="T11" fmla="*/ 2414 h 190"/>
                                <a:gd name="T12" fmla="+- 0 14406 14264"/>
                                <a:gd name="T13" fmla="*/ T12 w 1416"/>
                                <a:gd name="T14" fmla="+- 0 2441 2324"/>
                                <a:gd name="T15" fmla="*/ 2441 h 190"/>
                                <a:gd name="T16" fmla="+- 0 14436 14264"/>
                                <a:gd name="T17" fmla="*/ T16 w 1416"/>
                                <a:gd name="T18" fmla="+- 0 2499 2324"/>
                                <a:gd name="T19" fmla="*/ 2499 h 190"/>
                                <a:gd name="T20" fmla="+- 0 14474 14264"/>
                                <a:gd name="T21" fmla="*/ T20 w 1416"/>
                                <a:gd name="T22" fmla="+- 0 2513 2324"/>
                                <a:gd name="T23" fmla="*/ 2513 h 190"/>
                                <a:gd name="T24" fmla="+- 0 14497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517 14264"/>
                                <a:gd name="T29" fmla="*/ T28 w 1416"/>
                                <a:gd name="T30" fmla="+- 0 2503 2324"/>
                                <a:gd name="T31" fmla="*/ 2503 h 190"/>
                                <a:gd name="T32" fmla="+- 0 14533 14264"/>
                                <a:gd name="T33" fmla="*/ T32 w 1416"/>
                                <a:gd name="T34" fmla="+- 0 2491 2324"/>
                                <a:gd name="T35" fmla="*/ 2491 h 190"/>
                                <a:gd name="T36" fmla="+- 0 14542 14264"/>
                                <a:gd name="T37" fmla="*/ T36 w 1416"/>
                                <a:gd name="T38" fmla="+- 0 2480 2324"/>
                                <a:gd name="T39" fmla="*/ 2480 h 190"/>
                                <a:gd name="T40" fmla="+- 0 14488 14264"/>
                                <a:gd name="T41" fmla="*/ T40 w 1416"/>
                                <a:gd name="T42" fmla="+- 0 2480 2324"/>
                                <a:gd name="T43" fmla="*/ 2480 h 190"/>
                                <a:gd name="T44" fmla="+- 0 14467 14264"/>
                                <a:gd name="T45" fmla="*/ T44 w 1416"/>
                                <a:gd name="T46" fmla="+- 0 2475 2324"/>
                                <a:gd name="T47" fmla="*/ 2475 h 190"/>
                                <a:gd name="T48" fmla="+- 0 14453 14264"/>
                                <a:gd name="T49" fmla="*/ T48 w 1416"/>
                                <a:gd name="T50" fmla="+- 0 2462 2324"/>
                                <a:gd name="T51" fmla="*/ 2462 h 190"/>
                                <a:gd name="T52" fmla="+- 0 14444 14264"/>
                                <a:gd name="T53" fmla="*/ T52 w 1416"/>
                                <a:gd name="T54" fmla="+- 0 2442 2324"/>
                                <a:gd name="T55" fmla="*/ 2442 h 190"/>
                                <a:gd name="T56" fmla="+- 0 14445 14264"/>
                                <a:gd name="T57" fmla="*/ T56 w 1416"/>
                                <a:gd name="T58" fmla="+- 0 2409 2324"/>
                                <a:gd name="T59" fmla="*/ 2409 h 190"/>
                                <a:gd name="T60" fmla="+- 0 14450 14264"/>
                                <a:gd name="T61" fmla="*/ T60 w 1416"/>
                                <a:gd name="T62" fmla="+- 0 2384 2324"/>
                                <a:gd name="T63" fmla="*/ 2384 h 190"/>
                                <a:gd name="T64" fmla="+- 0 14458 14264"/>
                                <a:gd name="T65" fmla="*/ T64 w 1416"/>
                                <a:gd name="T66" fmla="+- 0 2368 2324"/>
                                <a:gd name="T67" fmla="*/ 2368 h 190"/>
                                <a:gd name="T68" fmla="+- 0 14470 14264"/>
                                <a:gd name="T69" fmla="*/ T68 w 1416"/>
                                <a:gd name="T70" fmla="+- 0 2359 2324"/>
                                <a:gd name="T71" fmla="*/ 2359 h 190"/>
                                <a:gd name="T72" fmla="+- 0 14481 14264"/>
                                <a:gd name="T73" fmla="*/ T72 w 1416"/>
                                <a:gd name="T74" fmla="+- 0 2357 2324"/>
                                <a:gd name="T75" fmla="*/ 2357 h 190"/>
                                <a:gd name="T76" fmla="+- 0 14541 14264"/>
                                <a:gd name="T77" fmla="*/ T76 w 1416"/>
                                <a:gd name="T78" fmla="+- 0 2357 2324"/>
                                <a:gd name="T79" fmla="*/ 2357 h 190"/>
                                <a:gd name="T80" fmla="+- 0 14529 14264"/>
                                <a:gd name="T81" fmla="*/ T80 w 1416"/>
                                <a:gd name="T82" fmla="+- 0 2342 2324"/>
                                <a:gd name="T83" fmla="*/ 2342 h 190"/>
                                <a:gd name="T84" fmla="+- 0 14513 14264"/>
                                <a:gd name="T85" fmla="*/ T84 w 1416"/>
                                <a:gd name="T86" fmla="+- 0 2330 2324"/>
                                <a:gd name="T87" fmla="*/ 2330 h 190"/>
                                <a:gd name="T88" fmla="+- 0 14494 14264"/>
                                <a:gd name="T89" fmla="*/ T88 w 1416"/>
                                <a:gd name="T90" fmla="+- 0 2324 2324"/>
                                <a:gd name="T91" fmla="*/ 2324 h 190"/>
                                <a:gd name="T92" fmla="+- 0 14482 14264"/>
                                <a:gd name="T93" fmla="*/ T92 w 1416"/>
                                <a:gd name="T94" fmla="+- 0 2324 2324"/>
                                <a:gd name="T95" fmla="*/ 23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218" y="0"/>
                                  </a:moveTo>
                                  <a:lnTo>
                                    <a:pt x="162" y="25"/>
                                  </a:lnTo>
                                  <a:lnTo>
                                    <a:pt x="140" y="90"/>
                                  </a:lnTo>
                                  <a:lnTo>
                                    <a:pt x="142" y="117"/>
                                  </a:lnTo>
                                  <a:lnTo>
                                    <a:pt x="172" y="175"/>
                                  </a:lnTo>
                                  <a:lnTo>
                                    <a:pt x="210" y="189"/>
                                  </a:lnTo>
                                  <a:lnTo>
                                    <a:pt x="233" y="187"/>
                                  </a:lnTo>
                                  <a:lnTo>
                                    <a:pt x="253" y="179"/>
                                  </a:lnTo>
                                  <a:lnTo>
                                    <a:pt x="269" y="167"/>
                                  </a:lnTo>
                                  <a:lnTo>
                                    <a:pt x="278" y="156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03" y="151"/>
                                  </a:lnTo>
                                  <a:lnTo>
                                    <a:pt x="189" y="138"/>
                                  </a:lnTo>
                                  <a:lnTo>
                                    <a:pt x="180" y="118"/>
                                  </a:lnTo>
                                  <a:lnTo>
                                    <a:pt x="181" y="85"/>
                                  </a:lnTo>
                                  <a:lnTo>
                                    <a:pt x="186" y="60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206" y="35"/>
                                  </a:lnTo>
                                  <a:lnTo>
                                    <a:pt x="217" y="33"/>
                                  </a:lnTo>
                                  <a:lnTo>
                                    <a:pt x="277" y="33"/>
                                  </a:lnTo>
                                  <a:lnTo>
                                    <a:pt x="265" y="18"/>
                                  </a:lnTo>
                                  <a:lnTo>
                                    <a:pt x="249" y="6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656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541 14264"/>
                                <a:gd name="T1" fmla="*/ T0 w 1416"/>
                                <a:gd name="T2" fmla="+- 0 2357 2324"/>
                                <a:gd name="T3" fmla="*/ 2357 h 190"/>
                                <a:gd name="T4" fmla="+- 0 14481 14264"/>
                                <a:gd name="T5" fmla="*/ T4 w 1416"/>
                                <a:gd name="T6" fmla="+- 0 2357 2324"/>
                                <a:gd name="T7" fmla="*/ 2357 h 190"/>
                                <a:gd name="T8" fmla="+- 0 14499 14264"/>
                                <a:gd name="T9" fmla="*/ T8 w 1416"/>
                                <a:gd name="T10" fmla="+- 0 2363 2324"/>
                                <a:gd name="T11" fmla="*/ 2363 h 190"/>
                                <a:gd name="T12" fmla="+- 0 14512 14264"/>
                                <a:gd name="T13" fmla="*/ T12 w 1416"/>
                                <a:gd name="T14" fmla="+- 0 2378 2324"/>
                                <a:gd name="T15" fmla="*/ 2378 h 190"/>
                                <a:gd name="T16" fmla="+- 0 14519 14264"/>
                                <a:gd name="T17" fmla="*/ T16 w 1416"/>
                                <a:gd name="T18" fmla="+- 0 2401 2324"/>
                                <a:gd name="T19" fmla="*/ 2401 h 190"/>
                                <a:gd name="T20" fmla="+- 0 14518 14264"/>
                                <a:gd name="T21" fmla="*/ T20 w 1416"/>
                                <a:gd name="T22" fmla="+- 0 2433 2324"/>
                                <a:gd name="T23" fmla="*/ 2433 h 190"/>
                                <a:gd name="T24" fmla="+- 0 14512 14264"/>
                                <a:gd name="T25" fmla="*/ T24 w 1416"/>
                                <a:gd name="T26" fmla="+- 0 2456 2324"/>
                                <a:gd name="T27" fmla="*/ 2456 h 190"/>
                                <a:gd name="T28" fmla="+- 0 14502 14264"/>
                                <a:gd name="T29" fmla="*/ T28 w 1416"/>
                                <a:gd name="T30" fmla="+- 0 2472 2324"/>
                                <a:gd name="T31" fmla="*/ 2472 h 190"/>
                                <a:gd name="T32" fmla="+- 0 14488 14264"/>
                                <a:gd name="T33" fmla="*/ T32 w 1416"/>
                                <a:gd name="T34" fmla="+- 0 2480 2324"/>
                                <a:gd name="T35" fmla="*/ 2480 h 190"/>
                                <a:gd name="T36" fmla="+- 0 14542 14264"/>
                                <a:gd name="T37" fmla="*/ T36 w 1416"/>
                                <a:gd name="T38" fmla="+- 0 2480 2324"/>
                                <a:gd name="T39" fmla="*/ 2480 h 190"/>
                                <a:gd name="T40" fmla="+- 0 14545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4554 14264"/>
                                <a:gd name="T45" fmla="*/ T44 w 1416"/>
                                <a:gd name="T46" fmla="+- 0 2454 2324"/>
                                <a:gd name="T47" fmla="*/ 2454 h 190"/>
                                <a:gd name="T48" fmla="+- 0 14558 14264"/>
                                <a:gd name="T49" fmla="*/ T48 w 1416"/>
                                <a:gd name="T50" fmla="+- 0 2429 2324"/>
                                <a:gd name="T51" fmla="*/ 2429 h 190"/>
                                <a:gd name="T52" fmla="+- 0 14557 14264"/>
                                <a:gd name="T53" fmla="*/ T52 w 1416"/>
                                <a:gd name="T54" fmla="+- 0 2402 2324"/>
                                <a:gd name="T55" fmla="*/ 2402 h 190"/>
                                <a:gd name="T56" fmla="+- 0 14551 14264"/>
                                <a:gd name="T57" fmla="*/ T56 w 1416"/>
                                <a:gd name="T58" fmla="+- 0 2378 2324"/>
                                <a:gd name="T59" fmla="*/ 2378 h 190"/>
                                <a:gd name="T60" fmla="+- 0 14542 14264"/>
                                <a:gd name="T61" fmla="*/ T60 w 1416"/>
                                <a:gd name="T62" fmla="+- 0 2357 2324"/>
                                <a:gd name="T63" fmla="*/ 2357 h 190"/>
                                <a:gd name="T64" fmla="+- 0 14541 14264"/>
                                <a:gd name="T65" fmla="*/ T64 w 1416"/>
                                <a:gd name="T66" fmla="+- 0 2357 2324"/>
                                <a:gd name="T67" fmla="*/ 235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277" y="33"/>
                                  </a:moveTo>
                                  <a:lnTo>
                                    <a:pt x="217" y="33"/>
                                  </a:lnTo>
                                  <a:lnTo>
                                    <a:pt x="235" y="39"/>
                                  </a:lnTo>
                                  <a:lnTo>
                                    <a:pt x="248" y="54"/>
                                  </a:lnTo>
                                  <a:lnTo>
                                    <a:pt x="255" y="77"/>
                                  </a:lnTo>
                                  <a:lnTo>
                                    <a:pt x="254" y="109"/>
                                  </a:lnTo>
                                  <a:lnTo>
                                    <a:pt x="248" y="132"/>
                                  </a:lnTo>
                                  <a:lnTo>
                                    <a:pt x="238" y="148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78" y="156"/>
                                  </a:lnTo>
                                  <a:lnTo>
                                    <a:pt x="281" y="151"/>
                                  </a:lnTo>
                                  <a:lnTo>
                                    <a:pt x="290" y="130"/>
                                  </a:lnTo>
                                  <a:lnTo>
                                    <a:pt x="294" y="105"/>
                                  </a:lnTo>
                                  <a:lnTo>
                                    <a:pt x="293" y="78"/>
                                  </a:lnTo>
                                  <a:lnTo>
                                    <a:pt x="287" y="54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7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55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643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594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584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4618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4621 14264"/>
                                <a:gd name="T17" fmla="*/ T16 w 1416"/>
                                <a:gd name="T18" fmla="+- 0 2434 2324"/>
                                <a:gd name="T19" fmla="*/ 2434 h 190"/>
                                <a:gd name="T20" fmla="+- 0 14622 14264"/>
                                <a:gd name="T21" fmla="*/ T20 w 1416"/>
                                <a:gd name="T22" fmla="+- 0 2422 2324"/>
                                <a:gd name="T23" fmla="*/ 2422 h 190"/>
                                <a:gd name="T24" fmla="+- 0 14623 14264"/>
                                <a:gd name="T25" fmla="*/ T24 w 1416"/>
                                <a:gd name="T26" fmla="+- 0 2381 2324"/>
                                <a:gd name="T27" fmla="*/ 2381 h 190"/>
                                <a:gd name="T28" fmla="+- 0 14624 14264"/>
                                <a:gd name="T29" fmla="*/ T28 w 1416"/>
                                <a:gd name="T30" fmla="+- 0 2365 2324"/>
                                <a:gd name="T31" fmla="*/ 2365 h 190"/>
                                <a:gd name="T32" fmla="+- 0 14653 14264"/>
                                <a:gd name="T33" fmla="*/ T32 w 1416"/>
                                <a:gd name="T34" fmla="+- 0 2365 2324"/>
                                <a:gd name="T35" fmla="*/ 2365 h 190"/>
                                <a:gd name="T36" fmla="+- 0 14643 14264"/>
                                <a:gd name="T37" fmla="*/ T36 w 1416"/>
                                <a:gd name="T38" fmla="+- 0 2327 2324"/>
                                <a:gd name="T3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379" y="3"/>
                                  </a:moveTo>
                                  <a:lnTo>
                                    <a:pt x="330" y="3"/>
                                  </a:lnTo>
                                  <a:lnTo>
                                    <a:pt x="320" y="187"/>
                                  </a:lnTo>
                                  <a:lnTo>
                                    <a:pt x="354" y="18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8" y="98"/>
                                  </a:lnTo>
                                  <a:lnTo>
                                    <a:pt x="359" y="57"/>
                                  </a:lnTo>
                                  <a:lnTo>
                                    <a:pt x="360" y="41"/>
                                  </a:lnTo>
                                  <a:lnTo>
                                    <a:pt x="389" y="41"/>
                                  </a:lnTo>
                                  <a:lnTo>
                                    <a:pt x="3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54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755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723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723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723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724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727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4763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755 14264"/>
                                <a:gd name="T29" fmla="*/ T28 w 1416"/>
                                <a:gd name="T30" fmla="+- 0 2365 2324"/>
                                <a:gd name="T3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491" y="41"/>
                                  </a:moveTo>
                                  <a:lnTo>
                                    <a:pt x="459" y="41"/>
                                  </a:lnTo>
                                  <a:lnTo>
                                    <a:pt x="459" y="64"/>
                                  </a:lnTo>
                                  <a:lnTo>
                                    <a:pt x="459" y="83"/>
                                  </a:lnTo>
                                  <a:lnTo>
                                    <a:pt x="460" y="103"/>
                                  </a:lnTo>
                                  <a:lnTo>
                                    <a:pt x="463" y="187"/>
                                  </a:lnTo>
                                  <a:lnTo>
                                    <a:pt x="499" y="187"/>
                                  </a:lnTo>
                                  <a:lnTo>
                                    <a:pt x="49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53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653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624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628 14264"/>
                                <a:gd name="T9" fmla="*/ T8 w 1416"/>
                                <a:gd name="T10" fmla="+- 0 2385 2324"/>
                                <a:gd name="T11" fmla="*/ 2385 h 190"/>
                                <a:gd name="T12" fmla="+- 0 14632 14264"/>
                                <a:gd name="T13" fmla="*/ T12 w 1416"/>
                                <a:gd name="T14" fmla="+- 0 2405 2324"/>
                                <a:gd name="T15" fmla="*/ 2405 h 190"/>
                                <a:gd name="T16" fmla="+- 0 14636 14264"/>
                                <a:gd name="T17" fmla="*/ T16 w 1416"/>
                                <a:gd name="T18" fmla="+- 0 2424 2324"/>
                                <a:gd name="T19" fmla="*/ 2424 h 190"/>
                                <a:gd name="T20" fmla="+- 0 14656 14264"/>
                                <a:gd name="T21" fmla="*/ T20 w 1416"/>
                                <a:gd name="T22" fmla="+- 0 2508 2324"/>
                                <a:gd name="T23" fmla="*/ 2508 h 190"/>
                                <a:gd name="T24" fmla="+- 0 14685 14264"/>
                                <a:gd name="T25" fmla="*/ T24 w 1416"/>
                                <a:gd name="T26" fmla="+- 0 2508 2324"/>
                                <a:gd name="T27" fmla="*/ 2508 h 190"/>
                                <a:gd name="T28" fmla="+- 0 14699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673 14264"/>
                                <a:gd name="T33" fmla="*/ T32 w 1416"/>
                                <a:gd name="T34" fmla="+- 0 2454 2324"/>
                                <a:gd name="T35" fmla="*/ 2454 h 190"/>
                                <a:gd name="T36" fmla="+- 0 14669 14264"/>
                                <a:gd name="T37" fmla="*/ T36 w 1416"/>
                                <a:gd name="T38" fmla="+- 0 2434 2324"/>
                                <a:gd name="T39" fmla="*/ 2434 h 190"/>
                                <a:gd name="T40" fmla="+- 0 14665 14264"/>
                                <a:gd name="T41" fmla="*/ T40 w 1416"/>
                                <a:gd name="T42" fmla="+- 0 2414 2324"/>
                                <a:gd name="T43" fmla="*/ 2414 h 190"/>
                                <a:gd name="T44" fmla="+- 0 14660 14264"/>
                                <a:gd name="T45" fmla="*/ T44 w 1416"/>
                                <a:gd name="T46" fmla="+- 0 2395 2324"/>
                                <a:gd name="T47" fmla="*/ 2395 h 190"/>
                                <a:gd name="T48" fmla="+- 0 14653 14264"/>
                                <a:gd name="T49" fmla="*/ T48 w 1416"/>
                                <a:gd name="T50" fmla="+- 0 2365 2324"/>
                                <a:gd name="T5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389" y="41"/>
                                  </a:moveTo>
                                  <a:lnTo>
                                    <a:pt x="360" y="41"/>
                                  </a:lnTo>
                                  <a:lnTo>
                                    <a:pt x="364" y="61"/>
                                  </a:lnTo>
                                  <a:lnTo>
                                    <a:pt x="368" y="81"/>
                                  </a:lnTo>
                                  <a:lnTo>
                                    <a:pt x="372" y="100"/>
                                  </a:lnTo>
                                  <a:lnTo>
                                    <a:pt x="392" y="184"/>
                                  </a:lnTo>
                                  <a:lnTo>
                                    <a:pt x="421" y="184"/>
                                  </a:lnTo>
                                  <a:lnTo>
                                    <a:pt x="435" y="130"/>
                                  </a:lnTo>
                                  <a:lnTo>
                                    <a:pt x="409" y="130"/>
                                  </a:lnTo>
                                  <a:lnTo>
                                    <a:pt x="405" y="110"/>
                                  </a:lnTo>
                                  <a:lnTo>
                                    <a:pt x="401" y="90"/>
                                  </a:lnTo>
                                  <a:lnTo>
                                    <a:pt x="396" y="71"/>
                                  </a:lnTo>
                                  <a:lnTo>
                                    <a:pt x="38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52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754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706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689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684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679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675 14264"/>
                                <a:gd name="T21" fmla="*/ T20 w 1416"/>
                                <a:gd name="T22" fmla="+- 0 2446 2324"/>
                                <a:gd name="T23" fmla="*/ 2446 h 190"/>
                                <a:gd name="T24" fmla="+- 0 14673 14264"/>
                                <a:gd name="T25" fmla="*/ T24 w 1416"/>
                                <a:gd name="T26" fmla="+- 0 2454 2324"/>
                                <a:gd name="T27" fmla="*/ 2454 h 190"/>
                                <a:gd name="T28" fmla="+- 0 14699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704 14264"/>
                                <a:gd name="T33" fmla="*/ T32 w 1416"/>
                                <a:gd name="T34" fmla="+- 0 2436 2324"/>
                                <a:gd name="T35" fmla="*/ 2436 h 190"/>
                                <a:gd name="T36" fmla="+- 0 14709 14264"/>
                                <a:gd name="T37" fmla="*/ T36 w 1416"/>
                                <a:gd name="T38" fmla="+- 0 2417 2324"/>
                                <a:gd name="T39" fmla="*/ 2417 h 190"/>
                                <a:gd name="T40" fmla="+- 0 14714 14264"/>
                                <a:gd name="T41" fmla="*/ T40 w 1416"/>
                                <a:gd name="T42" fmla="+- 0 2398 2324"/>
                                <a:gd name="T43" fmla="*/ 2398 h 190"/>
                                <a:gd name="T44" fmla="+- 0 14719 14264"/>
                                <a:gd name="T45" fmla="*/ T44 w 1416"/>
                                <a:gd name="T46" fmla="+- 0 2378 2324"/>
                                <a:gd name="T47" fmla="*/ 2378 h 190"/>
                                <a:gd name="T48" fmla="+- 0 14723 14264"/>
                                <a:gd name="T49" fmla="*/ T48 w 1416"/>
                                <a:gd name="T50" fmla="+- 0 2365 2324"/>
                                <a:gd name="T51" fmla="*/ 2365 h 190"/>
                                <a:gd name="T52" fmla="+- 0 14755 14264"/>
                                <a:gd name="T53" fmla="*/ T52 w 1416"/>
                                <a:gd name="T54" fmla="+- 0 2365 2324"/>
                                <a:gd name="T55" fmla="*/ 2365 h 190"/>
                                <a:gd name="T56" fmla="+- 0 14754 14264"/>
                                <a:gd name="T57" fmla="*/ T56 w 1416"/>
                                <a:gd name="T58" fmla="+- 0 2327 2324"/>
                                <a:gd name="T5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490" y="3"/>
                                  </a:moveTo>
                                  <a:lnTo>
                                    <a:pt x="442" y="3"/>
                                  </a:lnTo>
                                  <a:lnTo>
                                    <a:pt x="425" y="64"/>
                                  </a:lnTo>
                                  <a:lnTo>
                                    <a:pt x="420" y="83"/>
                                  </a:lnTo>
                                  <a:lnTo>
                                    <a:pt x="415" y="103"/>
                                  </a:lnTo>
                                  <a:lnTo>
                                    <a:pt x="411" y="122"/>
                                  </a:lnTo>
                                  <a:lnTo>
                                    <a:pt x="409" y="130"/>
                                  </a:lnTo>
                                  <a:lnTo>
                                    <a:pt x="435" y="130"/>
                                  </a:lnTo>
                                  <a:lnTo>
                                    <a:pt x="440" y="112"/>
                                  </a:lnTo>
                                  <a:lnTo>
                                    <a:pt x="445" y="93"/>
                                  </a:lnTo>
                                  <a:lnTo>
                                    <a:pt x="450" y="74"/>
                                  </a:lnTo>
                                  <a:lnTo>
                                    <a:pt x="455" y="54"/>
                                  </a:lnTo>
                                  <a:lnTo>
                                    <a:pt x="459" y="41"/>
                                  </a:lnTo>
                                  <a:lnTo>
                                    <a:pt x="491" y="41"/>
                                  </a:lnTo>
                                  <a:lnTo>
                                    <a:pt x="49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51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85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80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792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4826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4829 14264"/>
                                <a:gd name="T17" fmla="*/ T16 w 1416"/>
                                <a:gd name="T18" fmla="+- 0 2434 2324"/>
                                <a:gd name="T19" fmla="*/ 2434 h 190"/>
                                <a:gd name="T20" fmla="+- 0 14829 14264"/>
                                <a:gd name="T21" fmla="*/ T20 w 1416"/>
                                <a:gd name="T22" fmla="+- 0 2422 2324"/>
                                <a:gd name="T23" fmla="*/ 2422 h 190"/>
                                <a:gd name="T24" fmla="+- 0 14831 14264"/>
                                <a:gd name="T25" fmla="*/ T24 w 1416"/>
                                <a:gd name="T26" fmla="+- 0 2381 2324"/>
                                <a:gd name="T27" fmla="*/ 2381 h 190"/>
                                <a:gd name="T28" fmla="+- 0 14832 14264"/>
                                <a:gd name="T29" fmla="*/ T28 w 1416"/>
                                <a:gd name="T30" fmla="+- 0 2365 2324"/>
                                <a:gd name="T31" fmla="*/ 2365 h 190"/>
                                <a:gd name="T32" fmla="+- 0 14860 14264"/>
                                <a:gd name="T33" fmla="*/ T32 w 1416"/>
                                <a:gd name="T34" fmla="+- 0 2365 2324"/>
                                <a:gd name="T35" fmla="*/ 2365 h 190"/>
                                <a:gd name="T36" fmla="+- 0 14851 14264"/>
                                <a:gd name="T37" fmla="*/ T36 w 1416"/>
                                <a:gd name="T38" fmla="+- 0 2327 2324"/>
                                <a:gd name="T3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587" y="3"/>
                                  </a:moveTo>
                                  <a:lnTo>
                                    <a:pt x="538" y="3"/>
                                  </a:lnTo>
                                  <a:lnTo>
                                    <a:pt x="528" y="187"/>
                                  </a:lnTo>
                                  <a:lnTo>
                                    <a:pt x="562" y="187"/>
                                  </a:lnTo>
                                  <a:lnTo>
                                    <a:pt x="565" y="110"/>
                                  </a:lnTo>
                                  <a:lnTo>
                                    <a:pt x="565" y="98"/>
                                  </a:lnTo>
                                  <a:lnTo>
                                    <a:pt x="567" y="57"/>
                                  </a:lnTo>
                                  <a:lnTo>
                                    <a:pt x="568" y="41"/>
                                  </a:lnTo>
                                  <a:lnTo>
                                    <a:pt x="596" y="41"/>
                                  </a:lnTo>
                                  <a:lnTo>
                                    <a:pt x="58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50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963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931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931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931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932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934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4970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963 14264"/>
                                <a:gd name="T29" fmla="*/ T28 w 1416"/>
                                <a:gd name="T30" fmla="+- 0 2365 2324"/>
                                <a:gd name="T3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699" y="41"/>
                                  </a:moveTo>
                                  <a:lnTo>
                                    <a:pt x="667" y="41"/>
                                  </a:lnTo>
                                  <a:lnTo>
                                    <a:pt x="667" y="64"/>
                                  </a:lnTo>
                                  <a:lnTo>
                                    <a:pt x="667" y="83"/>
                                  </a:lnTo>
                                  <a:lnTo>
                                    <a:pt x="668" y="103"/>
                                  </a:lnTo>
                                  <a:lnTo>
                                    <a:pt x="670" y="187"/>
                                  </a:lnTo>
                                  <a:lnTo>
                                    <a:pt x="706" y="187"/>
                                  </a:lnTo>
                                  <a:lnTo>
                                    <a:pt x="69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649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860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832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835 14264"/>
                                <a:gd name="T9" fmla="*/ T8 w 1416"/>
                                <a:gd name="T10" fmla="+- 0 2385 2324"/>
                                <a:gd name="T11" fmla="*/ 2385 h 190"/>
                                <a:gd name="T12" fmla="+- 0 14839 14264"/>
                                <a:gd name="T13" fmla="*/ T12 w 1416"/>
                                <a:gd name="T14" fmla="+- 0 2405 2324"/>
                                <a:gd name="T15" fmla="*/ 2405 h 190"/>
                                <a:gd name="T16" fmla="+- 0 14844 14264"/>
                                <a:gd name="T17" fmla="*/ T16 w 1416"/>
                                <a:gd name="T18" fmla="+- 0 2424 2324"/>
                                <a:gd name="T19" fmla="*/ 2424 h 190"/>
                                <a:gd name="T20" fmla="+- 0 14864 14264"/>
                                <a:gd name="T21" fmla="*/ T20 w 1416"/>
                                <a:gd name="T22" fmla="+- 0 2508 2324"/>
                                <a:gd name="T23" fmla="*/ 2508 h 190"/>
                                <a:gd name="T24" fmla="+- 0 14892 14264"/>
                                <a:gd name="T25" fmla="*/ T24 w 1416"/>
                                <a:gd name="T26" fmla="+- 0 2508 2324"/>
                                <a:gd name="T27" fmla="*/ 2508 h 190"/>
                                <a:gd name="T28" fmla="+- 0 14907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880 14264"/>
                                <a:gd name="T33" fmla="*/ T32 w 1416"/>
                                <a:gd name="T34" fmla="+- 0 2454 2324"/>
                                <a:gd name="T35" fmla="*/ 2454 h 190"/>
                                <a:gd name="T36" fmla="+- 0 14877 14264"/>
                                <a:gd name="T37" fmla="*/ T36 w 1416"/>
                                <a:gd name="T38" fmla="+- 0 2434 2324"/>
                                <a:gd name="T39" fmla="*/ 2434 h 190"/>
                                <a:gd name="T40" fmla="+- 0 14873 14264"/>
                                <a:gd name="T41" fmla="*/ T40 w 1416"/>
                                <a:gd name="T42" fmla="+- 0 2414 2324"/>
                                <a:gd name="T43" fmla="*/ 2414 h 190"/>
                                <a:gd name="T44" fmla="+- 0 14868 14264"/>
                                <a:gd name="T45" fmla="*/ T44 w 1416"/>
                                <a:gd name="T46" fmla="+- 0 2395 2324"/>
                                <a:gd name="T47" fmla="*/ 2395 h 190"/>
                                <a:gd name="T48" fmla="+- 0 14860 14264"/>
                                <a:gd name="T49" fmla="*/ T48 w 1416"/>
                                <a:gd name="T50" fmla="+- 0 2365 2324"/>
                                <a:gd name="T5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596" y="41"/>
                                  </a:moveTo>
                                  <a:lnTo>
                                    <a:pt x="568" y="41"/>
                                  </a:lnTo>
                                  <a:lnTo>
                                    <a:pt x="571" y="61"/>
                                  </a:lnTo>
                                  <a:lnTo>
                                    <a:pt x="575" y="81"/>
                                  </a:lnTo>
                                  <a:lnTo>
                                    <a:pt x="580" y="100"/>
                                  </a:lnTo>
                                  <a:lnTo>
                                    <a:pt x="600" y="184"/>
                                  </a:lnTo>
                                  <a:lnTo>
                                    <a:pt x="628" y="184"/>
                                  </a:lnTo>
                                  <a:lnTo>
                                    <a:pt x="643" y="130"/>
                                  </a:lnTo>
                                  <a:lnTo>
                                    <a:pt x="616" y="130"/>
                                  </a:lnTo>
                                  <a:lnTo>
                                    <a:pt x="613" y="110"/>
                                  </a:lnTo>
                                  <a:lnTo>
                                    <a:pt x="609" y="90"/>
                                  </a:lnTo>
                                  <a:lnTo>
                                    <a:pt x="604" y="71"/>
                                  </a:lnTo>
                                  <a:lnTo>
                                    <a:pt x="59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48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96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914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896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892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887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883 14264"/>
                                <a:gd name="T21" fmla="*/ T20 w 1416"/>
                                <a:gd name="T22" fmla="+- 0 2446 2324"/>
                                <a:gd name="T23" fmla="*/ 2446 h 190"/>
                                <a:gd name="T24" fmla="+- 0 14880 14264"/>
                                <a:gd name="T25" fmla="*/ T24 w 1416"/>
                                <a:gd name="T26" fmla="+- 0 2454 2324"/>
                                <a:gd name="T27" fmla="*/ 2454 h 190"/>
                                <a:gd name="T28" fmla="+- 0 14907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912 14264"/>
                                <a:gd name="T33" fmla="*/ T32 w 1416"/>
                                <a:gd name="T34" fmla="+- 0 2436 2324"/>
                                <a:gd name="T35" fmla="*/ 2436 h 190"/>
                                <a:gd name="T36" fmla="+- 0 14917 14264"/>
                                <a:gd name="T37" fmla="*/ T36 w 1416"/>
                                <a:gd name="T38" fmla="+- 0 2417 2324"/>
                                <a:gd name="T39" fmla="*/ 2417 h 190"/>
                                <a:gd name="T40" fmla="+- 0 14922 14264"/>
                                <a:gd name="T41" fmla="*/ T40 w 1416"/>
                                <a:gd name="T42" fmla="+- 0 2398 2324"/>
                                <a:gd name="T43" fmla="*/ 2398 h 190"/>
                                <a:gd name="T44" fmla="+- 0 14927 14264"/>
                                <a:gd name="T45" fmla="*/ T44 w 1416"/>
                                <a:gd name="T46" fmla="+- 0 2378 2324"/>
                                <a:gd name="T47" fmla="*/ 2378 h 190"/>
                                <a:gd name="T48" fmla="+- 0 14931 14264"/>
                                <a:gd name="T49" fmla="*/ T48 w 1416"/>
                                <a:gd name="T50" fmla="+- 0 2365 2324"/>
                                <a:gd name="T51" fmla="*/ 2365 h 190"/>
                                <a:gd name="T52" fmla="+- 0 14963 14264"/>
                                <a:gd name="T53" fmla="*/ T52 w 1416"/>
                                <a:gd name="T54" fmla="+- 0 2365 2324"/>
                                <a:gd name="T55" fmla="*/ 2365 h 190"/>
                                <a:gd name="T56" fmla="+- 0 14961 14264"/>
                                <a:gd name="T57" fmla="*/ T56 w 1416"/>
                                <a:gd name="T58" fmla="+- 0 2327 2324"/>
                                <a:gd name="T5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697" y="3"/>
                                  </a:moveTo>
                                  <a:lnTo>
                                    <a:pt x="650" y="3"/>
                                  </a:lnTo>
                                  <a:lnTo>
                                    <a:pt x="632" y="64"/>
                                  </a:lnTo>
                                  <a:lnTo>
                                    <a:pt x="628" y="83"/>
                                  </a:lnTo>
                                  <a:lnTo>
                                    <a:pt x="623" y="103"/>
                                  </a:lnTo>
                                  <a:lnTo>
                                    <a:pt x="619" y="122"/>
                                  </a:lnTo>
                                  <a:lnTo>
                                    <a:pt x="616" y="130"/>
                                  </a:lnTo>
                                  <a:lnTo>
                                    <a:pt x="643" y="130"/>
                                  </a:lnTo>
                                  <a:lnTo>
                                    <a:pt x="648" y="112"/>
                                  </a:lnTo>
                                  <a:lnTo>
                                    <a:pt x="653" y="93"/>
                                  </a:lnTo>
                                  <a:lnTo>
                                    <a:pt x="658" y="74"/>
                                  </a:lnTo>
                                  <a:lnTo>
                                    <a:pt x="663" y="54"/>
                                  </a:lnTo>
                                  <a:lnTo>
                                    <a:pt x="667" y="41"/>
                                  </a:lnTo>
                                  <a:lnTo>
                                    <a:pt x="699" y="41"/>
                                  </a:lnTo>
                                  <a:lnTo>
                                    <a:pt x="69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47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040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003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003 14264"/>
                                <a:gd name="T9" fmla="*/ T8 w 1416"/>
                                <a:gd name="T10" fmla="+- 0 2429 2324"/>
                                <a:gd name="T11" fmla="*/ 2429 h 190"/>
                                <a:gd name="T12" fmla="+- 0 15024 14264"/>
                                <a:gd name="T13" fmla="*/ T12 w 1416"/>
                                <a:gd name="T14" fmla="+- 0 2498 2324"/>
                                <a:gd name="T15" fmla="*/ 2498 h 190"/>
                                <a:gd name="T16" fmla="+- 0 15061 14264"/>
                                <a:gd name="T17" fmla="*/ T16 w 1416"/>
                                <a:gd name="T18" fmla="+- 0 2513 2324"/>
                                <a:gd name="T19" fmla="*/ 2513 h 190"/>
                                <a:gd name="T20" fmla="+- 0 15085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5104 14264"/>
                                <a:gd name="T25" fmla="*/ T24 w 1416"/>
                                <a:gd name="T26" fmla="+- 0 2503 2324"/>
                                <a:gd name="T27" fmla="*/ 2503 h 190"/>
                                <a:gd name="T28" fmla="+- 0 15119 14264"/>
                                <a:gd name="T29" fmla="*/ T28 w 1416"/>
                                <a:gd name="T30" fmla="+- 0 2490 2324"/>
                                <a:gd name="T31" fmla="*/ 2490 h 190"/>
                                <a:gd name="T32" fmla="+- 0 15126 14264"/>
                                <a:gd name="T33" fmla="*/ T32 w 1416"/>
                                <a:gd name="T34" fmla="+- 0 2476 2324"/>
                                <a:gd name="T35" fmla="*/ 2476 h 190"/>
                                <a:gd name="T36" fmla="+- 0 15083 14264"/>
                                <a:gd name="T37" fmla="*/ T36 w 1416"/>
                                <a:gd name="T38" fmla="+- 0 2476 2324"/>
                                <a:gd name="T39" fmla="*/ 2476 h 190"/>
                                <a:gd name="T40" fmla="+- 0 15059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5046 14264"/>
                                <a:gd name="T45" fmla="*/ T44 w 1416"/>
                                <a:gd name="T46" fmla="+- 0 2463 2324"/>
                                <a:gd name="T47" fmla="*/ 2463 h 190"/>
                                <a:gd name="T48" fmla="+- 0 15040 14264"/>
                                <a:gd name="T49" fmla="*/ T48 w 1416"/>
                                <a:gd name="T50" fmla="+- 0 2443 2324"/>
                                <a:gd name="T51" fmla="*/ 2443 h 190"/>
                                <a:gd name="T52" fmla="+- 0 15040 14264"/>
                                <a:gd name="T53" fmla="*/ T52 w 1416"/>
                                <a:gd name="T54" fmla="+- 0 2327 2324"/>
                                <a:gd name="T55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776" y="3"/>
                                  </a:moveTo>
                                  <a:lnTo>
                                    <a:pt x="739" y="3"/>
                                  </a:lnTo>
                                  <a:lnTo>
                                    <a:pt x="739" y="105"/>
                                  </a:lnTo>
                                  <a:lnTo>
                                    <a:pt x="760" y="174"/>
                                  </a:lnTo>
                                  <a:lnTo>
                                    <a:pt x="797" y="189"/>
                                  </a:lnTo>
                                  <a:lnTo>
                                    <a:pt x="821" y="187"/>
                                  </a:lnTo>
                                  <a:lnTo>
                                    <a:pt x="840" y="179"/>
                                  </a:lnTo>
                                  <a:lnTo>
                                    <a:pt x="855" y="166"/>
                                  </a:lnTo>
                                  <a:lnTo>
                                    <a:pt x="862" y="152"/>
                                  </a:lnTo>
                                  <a:lnTo>
                                    <a:pt x="819" y="152"/>
                                  </a:lnTo>
                                  <a:lnTo>
                                    <a:pt x="795" y="151"/>
                                  </a:lnTo>
                                  <a:lnTo>
                                    <a:pt x="782" y="139"/>
                                  </a:lnTo>
                                  <a:lnTo>
                                    <a:pt x="776" y="119"/>
                                  </a:lnTo>
                                  <a:lnTo>
                                    <a:pt x="77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46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135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09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099 14264"/>
                                <a:gd name="T9" fmla="*/ T8 w 1416"/>
                                <a:gd name="T10" fmla="+- 0 2433 2324"/>
                                <a:gd name="T11" fmla="*/ 2433 h 190"/>
                                <a:gd name="T12" fmla="+- 0 15095 14264"/>
                                <a:gd name="T13" fmla="*/ T12 w 1416"/>
                                <a:gd name="T14" fmla="+- 0 2461 2324"/>
                                <a:gd name="T15" fmla="*/ 2461 h 190"/>
                                <a:gd name="T16" fmla="+- 0 15083 14264"/>
                                <a:gd name="T17" fmla="*/ T16 w 1416"/>
                                <a:gd name="T18" fmla="+- 0 2476 2324"/>
                                <a:gd name="T19" fmla="*/ 2476 h 190"/>
                                <a:gd name="T20" fmla="+- 0 15126 14264"/>
                                <a:gd name="T21" fmla="*/ T20 w 1416"/>
                                <a:gd name="T22" fmla="+- 0 2476 2324"/>
                                <a:gd name="T23" fmla="*/ 2476 h 190"/>
                                <a:gd name="T24" fmla="+- 0 15129 14264"/>
                                <a:gd name="T25" fmla="*/ T24 w 1416"/>
                                <a:gd name="T26" fmla="+- 0 2471 2324"/>
                                <a:gd name="T27" fmla="*/ 2471 h 190"/>
                                <a:gd name="T28" fmla="+- 0 15134 14264"/>
                                <a:gd name="T29" fmla="*/ T28 w 1416"/>
                                <a:gd name="T30" fmla="+- 0 2447 2324"/>
                                <a:gd name="T31" fmla="*/ 2447 h 190"/>
                                <a:gd name="T32" fmla="+- 0 15135 14264"/>
                                <a:gd name="T33" fmla="*/ T32 w 1416"/>
                                <a:gd name="T34" fmla="+- 0 2327 2324"/>
                                <a:gd name="T35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871" y="3"/>
                                  </a:moveTo>
                                  <a:lnTo>
                                    <a:pt x="835" y="3"/>
                                  </a:lnTo>
                                  <a:lnTo>
                                    <a:pt x="835" y="109"/>
                                  </a:lnTo>
                                  <a:lnTo>
                                    <a:pt x="831" y="137"/>
                                  </a:lnTo>
                                  <a:lnTo>
                                    <a:pt x="819" y="152"/>
                                  </a:lnTo>
                                  <a:lnTo>
                                    <a:pt x="862" y="152"/>
                                  </a:lnTo>
                                  <a:lnTo>
                                    <a:pt x="865" y="147"/>
                                  </a:lnTo>
                                  <a:lnTo>
                                    <a:pt x="870" y="123"/>
                                  </a:lnTo>
                                  <a:lnTo>
                                    <a:pt x="87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45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214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171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171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205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205 14264"/>
                                <a:gd name="T17" fmla="*/ T16 w 1416"/>
                                <a:gd name="T18" fmla="+- 0 2430 2324"/>
                                <a:gd name="T19" fmla="*/ 2430 h 190"/>
                                <a:gd name="T20" fmla="+- 0 15205 14264"/>
                                <a:gd name="T21" fmla="*/ T20 w 1416"/>
                                <a:gd name="T22" fmla="+- 0 2412 2324"/>
                                <a:gd name="T23" fmla="*/ 2412 h 190"/>
                                <a:gd name="T24" fmla="+- 0 15204 14264"/>
                                <a:gd name="T25" fmla="*/ T24 w 1416"/>
                                <a:gd name="T26" fmla="+- 0 2393 2324"/>
                                <a:gd name="T27" fmla="*/ 2393 h 190"/>
                                <a:gd name="T28" fmla="+- 0 15204 14264"/>
                                <a:gd name="T29" fmla="*/ T28 w 1416"/>
                                <a:gd name="T30" fmla="+- 0 2375 2324"/>
                                <a:gd name="T31" fmla="*/ 2375 h 190"/>
                                <a:gd name="T32" fmla="+- 0 15204 14264"/>
                                <a:gd name="T33" fmla="*/ T32 w 1416"/>
                                <a:gd name="T34" fmla="+- 0 2375 2324"/>
                                <a:gd name="T35" fmla="*/ 2375 h 190"/>
                                <a:gd name="T36" fmla="+- 0 15238 14264"/>
                                <a:gd name="T37" fmla="*/ T36 w 1416"/>
                                <a:gd name="T38" fmla="+- 0 2375 2324"/>
                                <a:gd name="T39" fmla="*/ 2375 h 190"/>
                                <a:gd name="T40" fmla="+- 0 15214 14264"/>
                                <a:gd name="T41" fmla="*/ T40 w 1416"/>
                                <a:gd name="T42" fmla="+- 0 2327 2324"/>
                                <a:gd name="T43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950" y="3"/>
                                  </a:moveTo>
                                  <a:lnTo>
                                    <a:pt x="907" y="3"/>
                                  </a:lnTo>
                                  <a:lnTo>
                                    <a:pt x="907" y="187"/>
                                  </a:lnTo>
                                  <a:lnTo>
                                    <a:pt x="941" y="187"/>
                                  </a:lnTo>
                                  <a:lnTo>
                                    <a:pt x="941" y="106"/>
                                  </a:lnTo>
                                  <a:lnTo>
                                    <a:pt x="941" y="88"/>
                                  </a:lnTo>
                                  <a:lnTo>
                                    <a:pt x="940" y="69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974" y="51"/>
                                  </a:lnTo>
                                  <a:lnTo>
                                    <a:pt x="95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644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238 14264"/>
                                <a:gd name="T1" fmla="*/ T0 w 1416"/>
                                <a:gd name="T2" fmla="+- 0 2375 2324"/>
                                <a:gd name="T3" fmla="*/ 2375 h 190"/>
                                <a:gd name="T4" fmla="+- 0 15204 14264"/>
                                <a:gd name="T5" fmla="*/ T4 w 1416"/>
                                <a:gd name="T6" fmla="+- 0 2375 2324"/>
                                <a:gd name="T7" fmla="*/ 2375 h 190"/>
                                <a:gd name="T8" fmla="+- 0 15212 14264"/>
                                <a:gd name="T9" fmla="*/ T8 w 1416"/>
                                <a:gd name="T10" fmla="+- 0 2394 2324"/>
                                <a:gd name="T11" fmla="*/ 2394 h 190"/>
                                <a:gd name="T12" fmla="+- 0 15220 14264"/>
                                <a:gd name="T13" fmla="*/ T12 w 1416"/>
                                <a:gd name="T14" fmla="+- 0 2412 2324"/>
                                <a:gd name="T15" fmla="*/ 2412 h 190"/>
                                <a:gd name="T16" fmla="+- 0 15228 14264"/>
                                <a:gd name="T17" fmla="*/ T16 w 1416"/>
                                <a:gd name="T18" fmla="+- 0 2430 2324"/>
                                <a:gd name="T19" fmla="*/ 2430 h 190"/>
                                <a:gd name="T20" fmla="+- 0 15267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5305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5305 14264"/>
                                <a:gd name="T29" fmla="*/ T28 w 1416"/>
                                <a:gd name="T30" fmla="+- 0 2457 2324"/>
                                <a:gd name="T31" fmla="*/ 2457 h 190"/>
                                <a:gd name="T32" fmla="+- 0 15274 14264"/>
                                <a:gd name="T33" fmla="*/ T32 w 1416"/>
                                <a:gd name="T34" fmla="+- 0 2457 2324"/>
                                <a:gd name="T35" fmla="*/ 2457 h 190"/>
                                <a:gd name="T36" fmla="+- 0 15267 14264"/>
                                <a:gd name="T37" fmla="*/ T36 w 1416"/>
                                <a:gd name="T38" fmla="+- 0 2438 2324"/>
                                <a:gd name="T39" fmla="*/ 2438 h 190"/>
                                <a:gd name="T40" fmla="+- 0 15260 14264"/>
                                <a:gd name="T41" fmla="*/ T40 w 1416"/>
                                <a:gd name="T42" fmla="+- 0 2420 2324"/>
                                <a:gd name="T43" fmla="*/ 2420 h 190"/>
                                <a:gd name="T44" fmla="+- 0 15251 14264"/>
                                <a:gd name="T45" fmla="*/ T44 w 1416"/>
                                <a:gd name="T46" fmla="+- 0 2401 2324"/>
                                <a:gd name="T47" fmla="*/ 2401 h 190"/>
                                <a:gd name="T48" fmla="+- 0 15238 14264"/>
                                <a:gd name="T49" fmla="*/ T48 w 1416"/>
                                <a:gd name="T50" fmla="+- 0 2375 2324"/>
                                <a:gd name="T51" fmla="*/ 237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974" y="51"/>
                                  </a:moveTo>
                                  <a:lnTo>
                                    <a:pt x="940" y="51"/>
                                  </a:lnTo>
                                  <a:lnTo>
                                    <a:pt x="948" y="70"/>
                                  </a:lnTo>
                                  <a:lnTo>
                                    <a:pt x="956" y="88"/>
                                  </a:lnTo>
                                  <a:lnTo>
                                    <a:pt x="964" y="106"/>
                                  </a:lnTo>
                                  <a:lnTo>
                                    <a:pt x="1003" y="187"/>
                                  </a:lnTo>
                                  <a:lnTo>
                                    <a:pt x="1041" y="187"/>
                                  </a:lnTo>
                                  <a:lnTo>
                                    <a:pt x="1041" y="133"/>
                                  </a:lnTo>
                                  <a:lnTo>
                                    <a:pt x="1010" y="133"/>
                                  </a:lnTo>
                                  <a:lnTo>
                                    <a:pt x="1003" y="114"/>
                                  </a:lnTo>
                                  <a:lnTo>
                                    <a:pt x="996" y="96"/>
                                  </a:lnTo>
                                  <a:lnTo>
                                    <a:pt x="987" y="77"/>
                                  </a:lnTo>
                                  <a:lnTo>
                                    <a:pt x="97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643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305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27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272 14264"/>
                                <a:gd name="T9" fmla="*/ T8 w 1416"/>
                                <a:gd name="T10" fmla="+- 0 2401 2324"/>
                                <a:gd name="T11" fmla="*/ 2401 h 190"/>
                                <a:gd name="T12" fmla="+- 0 15272 14264"/>
                                <a:gd name="T13" fmla="*/ T12 w 1416"/>
                                <a:gd name="T14" fmla="+- 0 2422 2324"/>
                                <a:gd name="T15" fmla="*/ 2422 h 190"/>
                                <a:gd name="T16" fmla="+- 0 15274 14264"/>
                                <a:gd name="T17" fmla="*/ T16 w 1416"/>
                                <a:gd name="T18" fmla="+- 0 2441 2324"/>
                                <a:gd name="T19" fmla="*/ 2441 h 190"/>
                                <a:gd name="T20" fmla="+- 0 15274 14264"/>
                                <a:gd name="T21" fmla="*/ T20 w 1416"/>
                                <a:gd name="T22" fmla="+- 0 2457 2324"/>
                                <a:gd name="T23" fmla="*/ 2457 h 190"/>
                                <a:gd name="T24" fmla="+- 0 15305 14264"/>
                                <a:gd name="T25" fmla="*/ T24 w 1416"/>
                                <a:gd name="T26" fmla="+- 0 2457 2324"/>
                                <a:gd name="T27" fmla="*/ 2457 h 190"/>
                                <a:gd name="T28" fmla="+- 0 15305 14264"/>
                                <a:gd name="T29" fmla="*/ T28 w 1416"/>
                                <a:gd name="T30" fmla="+- 0 2327 2324"/>
                                <a:gd name="T31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041" y="3"/>
                                  </a:moveTo>
                                  <a:lnTo>
                                    <a:pt x="1008" y="3"/>
                                  </a:lnTo>
                                  <a:lnTo>
                                    <a:pt x="1008" y="77"/>
                                  </a:lnTo>
                                  <a:lnTo>
                                    <a:pt x="1008" y="98"/>
                                  </a:lnTo>
                                  <a:lnTo>
                                    <a:pt x="1010" y="117"/>
                                  </a:lnTo>
                                  <a:lnTo>
                                    <a:pt x="1010" y="133"/>
                                  </a:lnTo>
                                  <a:lnTo>
                                    <a:pt x="1041" y="133"/>
                                  </a:lnTo>
                                  <a:lnTo>
                                    <a:pt x="104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42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378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34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342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378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378 14264"/>
                                <a:gd name="T17" fmla="*/ T16 w 1416"/>
                                <a:gd name="T18" fmla="+- 0 2327 2324"/>
                                <a:gd name="T1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114" y="3"/>
                                  </a:moveTo>
                                  <a:lnTo>
                                    <a:pt x="1078" y="3"/>
                                  </a:lnTo>
                                  <a:lnTo>
                                    <a:pt x="1078" y="187"/>
                                  </a:lnTo>
                                  <a:lnTo>
                                    <a:pt x="1114" y="187"/>
                                  </a:lnTo>
                                  <a:lnTo>
                                    <a:pt x="11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41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483 14264"/>
                                <a:gd name="T1" fmla="*/ T0 w 1416"/>
                                <a:gd name="T2" fmla="+- 0 2362 2324"/>
                                <a:gd name="T3" fmla="*/ 2362 h 190"/>
                                <a:gd name="T4" fmla="+- 0 15446 14264"/>
                                <a:gd name="T5" fmla="*/ T4 w 1416"/>
                                <a:gd name="T6" fmla="+- 0 2362 2324"/>
                                <a:gd name="T7" fmla="*/ 2362 h 190"/>
                                <a:gd name="T8" fmla="+- 0 15446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483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483 14264"/>
                                <a:gd name="T17" fmla="*/ T16 w 1416"/>
                                <a:gd name="T18" fmla="+- 0 2362 2324"/>
                                <a:gd name="T19" fmla="*/ 2362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19" y="38"/>
                                  </a:moveTo>
                                  <a:lnTo>
                                    <a:pt x="1182" y="38"/>
                                  </a:lnTo>
                                  <a:lnTo>
                                    <a:pt x="1182" y="187"/>
                                  </a:lnTo>
                                  <a:lnTo>
                                    <a:pt x="1219" y="187"/>
                                  </a:lnTo>
                                  <a:lnTo>
                                    <a:pt x="121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640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527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403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403 14264"/>
                                <a:gd name="T9" fmla="*/ T8 w 1416"/>
                                <a:gd name="T10" fmla="+- 0 2362 2324"/>
                                <a:gd name="T11" fmla="*/ 2362 h 190"/>
                                <a:gd name="T12" fmla="+- 0 15527 14264"/>
                                <a:gd name="T13" fmla="*/ T12 w 1416"/>
                                <a:gd name="T14" fmla="+- 0 2362 2324"/>
                                <a:gd name="T15" fmla="*/ 2362 h 190"/>
                                <a:gd name="T16" fmla="+- 0 15527 14264"/>
                                <a:gd name="T17" fmla="*/ T16 w 1416"/>
                                <a:gd name="T18" fmla="+- 0 2327 2324"/>
                                <a:gd name="T1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63" y="3"/>
                                  </a:moveTo>
                                  <a:lnTo>
                                    <a:pt x="1139" y="3"/>
                                  </a:lnTo>
                                  <a:lnTo>
                                    <a:pt x="1139" y="38"/>
                                  </a:lnTo>
                                  <a:lnTo>
                                    <a:pt x="1263" y="38"/>
                                  </a:lnTo>
                                  <a:lnTo>
                                    <a:pt x="126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639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58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53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590 14264"/>
                                <a:gd name="T9" fmla="*/ T8 w 1416"/>
                                <a:gd name="T10" fmla="+- 0 2435 2324"/>
                                <a:gd name="T11" fmla="*/ 2435 h 190"/>
                                <a:gd name="T12" fmla="+- 0 15590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627 14264"/>
                                <a:gd name="T17" fmla="*/ T16 w 1416"/>
                                <a:gd name="T18" fmla="+- 0 2511 2324"/>
                                <a:gd name="T19" fmla="*/ 2511 h 190"/>
                                <a:gd name="T20" fmla="+- 0 15627 14264"/>
                                <a:gd name="T21" fmla="*/ T20 w 1416"/>
                                <a:gd name="T22" fmla="+- 0 2434 2324"/>
                                <a:gd name="T23" fmla="*/ 2434 h 190"/>
                                <a:gd name="T24" fmla="+- 0 15641 14264"/>
                                <a:gd name="T25" fmla="*/ T24 w 1416"/>
                                <a:gd name="T26" fmla="+- 0 2406 2324"/>
                                <a:gd name="T27" fmla="*/ 2406 h 190"/>
                                <a:gd name="T28" fmla="+- 0 15610 14264"/>
                                <a:gd name="T29" fmla="*/ T28 w 1416"/>
                                <a:gd name="T30" fmla="+- 0 2406 2324"/>
                                <a:gd name="T31" fmla="*/ 2406 h 190"/>
                                <a:gd name="T32" fmla="+- 0 15602 14264"/>
                                <a:gd name="T33" fmla="*/ T32 w 1416"/>
                                <a:gd name="T34" fmla="+- 0 2384 2324"/>
                                <a:gd name="T35" fmla="*/ 2384 h 190"/>
                                <a:gd name="T36" fmla="+- 0 15597 14264"/>
                                <a:gd name="T37" fmla="*/ T36 w 1416"/>
                                <a:gd name="T38" fmla="+- 0 2371 2324"/>
                                <a:gd name="T39" fmla="*/ 2371 h 190"/>
                                <a:gd name="T40" fmla="+- 0 15581 14264"/>
                                <a:gd name="T41" fmla="*/ T40 w 1416"/>
                                <a:gd name="T42" fmla="+- 0 2327 2324"/>
                                <a:gd name="T43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317" y="3"/>
                                  </a:moveTo>
                                  <a:lnTo>
                                    <a:pt x="1275" y="3"/>
                                  </a:lnTo>
                                  <a:lnTo>
                                    <a:pt x="1326" y="111"/>
                                  </a:lnTo>
                                  <a:lnTo>
                                    <a:pt x="1326" y="187"/>
                                  </a:lnTo>
                                  <a:lnTo>
                                    <a:pt x="1363" y="187"/>
                                  </a:lnTo>
                                  <a:lnTo>
                                    <a:pt x="1363" y="110"/>
                                  </a:lnTo>
                                  <a:lnTo>
                                    <a:pt x="1377" y="82"/>
                                  </a:lnTo>
                                  <a:lnTo>
                                    <a:pt x="1346" y="82"/>
                                  </a:lnTo>
                                  <a:lnTo>
                                    <a:pt x="1338" y="60"/>
                                  </a:lnTo>
                                  <a:lnTo>
                                    <a:pt x="1333" y="47"/>
                                  </a:lnTo>
                                  <a:lnTo>
                                    <a:pt x="131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38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680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63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618 14264"/>
                                <a:gd name="T9" fmla="*/ T8 w 1416"/>
                                <a:gd name="T10" fmla="+- 0 2384 2324"/>
                                <a:gd name="T11" fmla="*/ 2384 h 190"/>
                                <a:gd name="T12" fmla="+- 0 15614 14264"/>
                                <a:gd name="T13" fmla="*/ T12 w 1416"/>
                                <a:gd name="T14" fmla="+- 0 2395 2324"/>
                                <a:gd name="T15" fmla="*/ 2395 h 190"/>
                                <a:gd name="T16" fmla="+- 0 15610 14264"/>
                                <a:gd name="T17" fmla="*/ T16 w 1416"/>
                                <a:gd name="T18" fmla="+- 0 2406 2324"/>
                                <a:gd name="T19" fmla="*/ 2406 h 190"/>
                                <a:gd name="T20" fmla="+- 0 15641 14264"/>
                                <a:gd name="T21" fmla="*/ T20 w 1416"/>
                                <a:gd name="T22" fmla="+- 0 2406 2324"/>
                                <a:gd name="T23" fmla="*/ 2406 h 190"/>
                                <a:gd name="T24" fmla="+- 0 15680 14264"/>
                                <a:gd name="T25" fmla="*/ T24 w 1416"/>
                                <a:gd name="T26" fmla="+- 0 2327 2324"/>
                                <a:gd name="T27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416" y="3"/>
                                  </a:moveTo>
                                  <a:lnTo>
                                    <a:pt x="1375" y="3"/>
                                  </a:lnTo>
                                  <a:lnTo>
                                    <a:pt x="1354" y="60"/>
                                  </a:lnTo>
                                  <a:lnTo>
                                    <a:pt x="1350" y="71"/>
                                  </a:lnTo>
                                  <a:lnTo>
                                    <a:pt x="1346" y="82"/>
                                  </a:lnTo>
                                  <a:lnTo>
                                    <a:pt x="1377" y="82"/>
                                  </a:lnTo>
                                  <a:lnTo>
                                    <a:pt x="141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635"/>
                        <wpg:cNvGrpSpPr>
                          <a:grpSpLocks/>
                        </wpg:cNvGrpSpPr>
                        <wpg:grpSpPr bwMode="auto">
                          <a:xfrm>
                            <a:off x="14263" y="2234"/>
                            <a:ext cx="1417" cy="2"/>
                            <a:chOff x="14263" y="2234"/>
                            <a:chExt cx="1417" cy="2"/>
                          </a:xfrm>
                        </wpg:grpSpPr>
                        <wps:wsp>
                          <wps:cNvPr id="677" name="Freeform 636"/>
                          <wps:cNvSpPr>
                            <a:spLocks/>
                          </wps:cNvSpPr>
                          <wps:spPr bwMode="auto">
                            <a:xfrm>
                              <a:off x="14263" y="2234"/>
                              <a:ext cx="1417" cy="2"/>
                            </a:xfrm>
                            <a:custGeom>
                              <a:avLst/>
                              <a:gdLst>
                                <a:gd name="T0" fmla="+- 0 14263 14263"/>
                                <a:gd name="T1" fmla="*/ T0 w 1417"/>
                                <a:gd name="T2" fmla="+- 0 15680 14263"/>
                                <a:gd name="T3" fmla="*/ T2 w 14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7">
                                  <a:moveTo>
                                    <a:pt x="0" y="0"/>
                                  </a:moveTo>
                                  <a:lnTo>
                                    <a:pt x="1417" y="0"/>
                                  </a:lnTo>
                                </a:path>
                              </a:pathLst>
                            </a:custGeom>
                            <a:noFill/>
                            <a:ln w="25667">
                              <a:solidFill>
                                <a:srgbClr val="ABAD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633"/>
                        <wpg:cNvGrpSpPr>
                          <a:grpSpLocks/>
                        </wpg:cNvGrpSpPr>
                        <wpg:grpSpPr bwMode="auto">
                          <a:xfrm>
                            <a:off x="1291" y="9458"/>
                            <a:ext cx="3889" cy="2"/>
                            <a:chOff x="1291" y="9458"/>
                            <a:chExt cx="3889" cy="2"/>
                          </a:xfrm>
                        </wpg:grpSpPr>
                        <wps:wsp>
                          <wps:cNvPr id="679" name="Freeform 634"/>
                          <wps:cNvSpPr>
                            <a:spLocks/>
                          </wps:cNvSpPr>
                          <wps:spPr bwMode="auto">
                            <a:xfrm>
                              <a:off x="1291" y="9458"/>
                              <a:ext cx="3889" cy="2"/>
                            </a:xfrm>
                            <a:custGeom>
                              <a:avLst/>
                              <a:gdLst>
                                <a:gd name="T0" fmla="+- 0 1291 1291"/>
                                <a:gd name="T1" fmla="*/ T0 w 3889"/>
                                <a:gd name="T2" fmla="+- 0 5180 1291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9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631"/>
                        <wpg:cNvGrpSpPr>
                          <a:grpSpLocks/>
                        </wpg:cNvGrpSpPr>
                        <wpg:grpSpPr bwMode="auto">
                          <a:xfrm>
                            <a:off x="1251" y="9458"/>
                            <a:ext cx="2" cy="2"/>
                            <a:chOff x="1251" y="9458"/>
                            <a:chExt cx="2" cy="2"/>
                          </a:xfrm>
                        </wpg:grpSpPr>
                        <wps:wsp>
                          <wps:cNvPr id="681" name="Freeform 632"/>
                          <wps:cNvSpPr>
                            <a:spLocks/>
                          </wps:cNvSpPr>
                          <wps:spPr bwMode="auto">
                            <a:xfrm>
                              <a:off x="1251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629"/>
                        <wpg:cNvGrpSpPr>
                          <a:grpSpLocks/>
                        </wpg:cNvGrpSpPr>
                        <wpg:grpSpPr bwMode="auto">
                          <a:xfrm>
                            <a:off x="5200" y="9458"/>
                            <a:ext cx="2" cy="2"/>
                            <a:chOff x="5200" y="9458"/>
                            <a:chExt cx="2" cy="2"/>
                          </a:xfrm>
                        </wpg:grpSpPr>
                        <wps:wsp>
                          <wps:cNvPr id="683" name="Freeform 630"/>
                          <wps:cNvSpPr>
                            <a:spLocks/>
                          </wps:cNvSpPr>
                          <wps:spPr bwMode="auto">
                            <a:xfrm>
                              <a:off x="5200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627"/>
                        <wpg:cNvGrpSpPr>
                          <a:grpSpLocks/>
                        </wpg:cNvGrpSpPr>
                        <wpg:grpSpPr bwMode="auto">
                          <a:xfrm>
                            <a:off x="11644" y="9458"/>
                            <a:ext cx="3889" cy="2"/>
                            <a:chOff x="11644" y="9458"/>
                            <a:chExt cx="3889" cy="2"/>
                          </a:xfrm>
                        </wpg:grpSpPr>
                        <wps:wsp>
                          <wps:cNvPr id="685" name="Freeform 628"/>
                          <wps:cNvSpPr>
                            <a:spLocks/>
                          </wps:cNvSpPr>
                          <wps:spPr bwMode="auto">
                            <a:xfrm>
                              <a:off x="11644" y="9458"/>
                              <a:ext cx="3889" cy="2"/>
                            </a:xfrm>
                            <a:custGeom>
                              <a:avLst/>
                              <a:gdLst>
                                <a:gd name="T0" fmla="+- 0 11644 11644"/>
                                <a:gd name="T1" fmla="*/ T0 w 3889"/>
                                <a:gd name="T2" fmla="+- 0 15532 11644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8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625"/>
                        <wpg:cNvGrpSpPr>
                          <a:grpSpLocks/>
                        </wpg:cNvGrpSpPr>
                        <wpg:grpSpPr bwMode="auto">
                          <a:xfrm>
                            <a:off x="11604" y="9458"/>
                            <a:ext cx="2" cy="2"/>
                            <a:chOff x="11604" y="9458"/>
                            <a:chExt cx="2" cy="2"/>
                          </a:xfrm>
                        </wpg:grpSpPr>
                        <wps:wsp>
                          <wps:cNvPr id="687" name="Freeform 626"/>
                          <wps:cNvSpPr>
                            <a:spLocks/>
                          </wps:cNvSpPr>
                          <wps:spPr bwMode="auto">
                            <a:xfrm>
                              <a:off x="11604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623"/>
                        <wpg:cNvGrpSpPr>
                          <a:grpSpLocks/>
                        </wpg:cNvGrpSpPr>
                        <wpg:grpSpPr bwMode="auto">
                          <a:xfrm>
                            <a:off x="15552" y="9458"/>
                            <a:ext cx="2" cy="2"/>
                            <a:chOff x="15552" y="9458"/>
                            <a:chExt cx="2" cy="2"/>
                          </a:xfrm>
                        </wpg:grpSpPr>
                        <wps:wsp>
                          <wps:cNvPr id="689" name="Freeform 624"/>
                          <wps:cNvSpPr>
                            <a:spLocks/>
                          </wps:cNvSpPr>
                          <wps:spPr bwMode="auto">
                            <a:xfrm>
                              <a:off x="15552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19"/>
                        <wpg:cNvGrpSpPr>
                          <a:grpSpLocks/>
                        </wpg:cNvGrpSpPr>
                        <wpg:grpSpPr bwMode="auto">
                          <a:xfrm>
                            <a:off x="737" y="573"/>
                            <a:ext cx="15369" cy="10829"/>
                            <a:chOff x="737" y="573"/>
                            <a:chExt cx="15369" cy="10829"/>
                          </a:xfrm>
                        </wpg:grpSpPr>
                        <wps:wsp>
                          <wps:cNvPr id="691" name="Freeform 622"/>
                          <wps:cNvSpPr>
                            <a:spLocks/>
                          </wps:cNvSpPr>
                          <wps:spPr bwMode="auto">
                            <a:xfrm>
                              <a:off x="737" y="573"/>
                              <a:ext cx="15369" cy="10829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5369"/>
                                <a:gd name="T2" fmla="+- 0 11401 573"/>
                                <a:gd name="T3" fmla="*/ 11401 h 10829"/>
                                <a:gd name="T4" fmla="+- 0 16105 737"/>
                                <a:gd name="T5" fmla="*/ T4 w 15369"/>
                                <a:gd name="T6" fmla="+- 0 11401 573"/>
                                <a:gd name="T7" fmla="*/ 11401 h 10829"/>
                                <a:gd name="T8" fmla="+- 0 16105 737"/>
                                <a:gd name="T9" fmla="*/ T8 w 15369"/>
                                <a:gd name="T10" fmla="+- 0 573 573"/>
                                <a:gd name="T11" fmla="*/ 573 h 10829"/>
                                <a:gd name="T12" fmla="+- 0 737 737"/>
                                <a:gd name="T13" fmla="*/ T12 w 15369"/>
                                <a:gd name="T14" fmla="+- 0 573 573"/>
                                <a:gd name="T15" fmla="*/ 573 h 10829"/>
                                <a:gd name="T16" fmla="+- 0 737 737"/>
                                <a:gd name="T17" fmla="*/ T16 w 15369"/>
                                <a:gd name="T18" fmla="+- 0 11401 573"/>
                                <a:gd name="T19" fmla="*/ 11401 h 108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69" h="10829">
                                  <a:moveTo>
                                    <a:pt x="0" y="10828"/>
                                  </a:moveTo>
                                  <a:lnTo>
                                    <a:pt x="15368" y="10828"/>
                                  </a:lnTo>
                                  <a:lnTo>
                                    <a:pt x="15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005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2" name="Picture 621"/>
                            <pic:cNvPicPr>
                              <a:picLocks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3" y="8787"/>
                              <a:ext cx="1404" cy="6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3" name="Picture 620"/>
                            <pic:cNvPicPr>
                              <a:picLocks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36" y="8708"/>
                              <a:ext cx="1642" cy="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C5177" id="Group 618" o:spid="_x0000_s1026" style="position:absolute;margin-left:35.45pt;margin-top:27.2pt;width:771.25pt;height:544.3pt;z-index:-20032;mso-position-horizontal-relative:page;mso-position-vertical-relative:page" coordorigin="709,544" coordsize="15425,108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">
                <v:shape id="Picture 694" o:spid="_x0000_s1027" type="#_x0000_t75" style="position:absolute;left:964;top:896;width:1714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">
                  <v:imagedata r:id="rId9" o:title=""/>
                  <v:path arrowok="t"/>
                  <o:lock v:ext="edit" aspectratio="f"/>
                </v:shape>
                <v:shape id="Picture 693" o:spid="_x0000_s1028" type="#_x0000_t75" style="position:absolute;left:709;top:10716;width:15406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">
                  <v:imagedata r:id="rId10" o:title=""/>
                  <v:path arrowok="t"/>
                  <o:lock v:ext="edit" aspectratio="f"/>
                </v:shape>
                <v:group id="Group 691" o:spid="_x0000_s1029" style="position:absolute;left:4663;top:5794;width:7524;height:2" coordorigin="4663,5794" coordsize="7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692" o:spid="_x0000_s1030" style="position:absolute;left:4663;top:5794;width:7524;height:2;visibility:visible;mso-wrap-style:square;v-text-anchor:top" coordsize="7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" path="m,l7523,e" filled="f" strokecolor="#231f20" strokeweight=".34994mm">
                    <v:stroke dashstyle="dash"/>
                    <v:path arrowok="t" o:connecttype="custom" o:connectlocs="0,0;7523,0" o:connectangles="0,0"/>
                  </v:shape>
                </v:group>
                <v:group id="Group 689" o:spid="_x0000_s1031" style="position:absolute;left:4623;top:5794;width:2;height:2" coordorigin="4623,579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690" o:spid="_x0000_s1032" style="position:absolute;left:4623;top:579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686" o:spid="_x0000_s1033" style="position:absolute;left:12206;top:5794;width:2;height:2" coordorigin="12206,579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688" o:spid="_x0000_s1034" style="position:absolute;left:12206;top:579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" path="m,l,e" filled="f" strokecolor="#231f20" strokeweight=".34994mm">
                    <v:path arrowok="t" o:connecttype="custom" o:connectlocs="0,0;0,0" o:connectangles="0,0"/>
                  </v:shape>
                  <v:shape id="Picture 687" o:spid="_x0000_s1035" type="#_x0000_t75" style="position:absolute;left:14363;top:925;width:1172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">
                    <v:imagedata r:id="rId11" o:title=""/>
                    <v:path arrowok="t"/>
                    <o:lock v:ext="edit" aspectratio="f"/>
                  </v:shape>
                </v:group>
                <v:group id="Group 661" o:spid="_x0000_s1036" style="position:absolute;left:14263;top:2552;width:1417;height:150" coordorigin="14263,2552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685" o:spid="_x0000_s103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" path="m91,2l,2,,149r94,l94,122r-60,l34,87r54,l88,60r-54,l34,29r57,l91,2xe" fillcolor="#0061af" stroked="f">
                    <v:path arrowok="t" o:connecttype="custom" o:connectlocs="91,2554;0,2554;0,2701;94,2701;94,2674;34,2674;34,2639;88,2639;88,2612;34,2612;34,2581;91,2581;91,2554" o:connectangles="0,0,0,0,0,0,0,0,0,0,0,0,0"/>
                  </v:shape>
                  <v:shape id="Freeform 684" o:spid="_x0000_s103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" path="m160,2r-39,l121,149r31,l152,83r,-20l151,45r,-5l182,40,160,2xe" fillcolor="#0061af" stroked="f">
                    <v:path arrowok="t" o:connecttype="custom" o:connectlocs="160,2554;121,2554;121,2701;152,2701;152,2635;152,2615;151,2597;151,2592;182,2592;160,2554" o:connectangles="0,0,0,0,0,0,0,0,0,0"/>
                  </v:shape>
                  <v:shape id="Freeform 683" o:spid="_x0000_s103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" path="m182,40r-31,l160,59r9,18l209,149r35,l244,106r-29,l207,88,199,70,182,40xe" fillcolor="#0061af" stroked="f">
                    <v:path arrowok="t" o:connecttype="custom" o:connectlocs="182,2592;151,2592;160,2611;169,2629;209,2701;244,2701;244,2658;215,2658;207,2640;199,2622;182,2592" o:connectangles="0,0,0,0,0,0,0,0,0,0,0"/>
                  </v:shape>
                  <v:shape id="Freeform 682" o:spid="_x0000_s104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" path="m244,2r-31,l213,59r,4l213,70r1,16l216,105r-1,1l244,106,244,2xe" fillcolor="#0061af" stroked="f">
                    <v:path arrowok="t" o:connecttype="custom" o:connectlocs="244,2554;213,2554;213,2611;213,2615;213,2622;214,2638;216,2657;215,2658;244,2658;244,2554" o:connectangles="0,0,0,0,0,0,0,0,0,0"/>
                  </v:shape>
                  <v:shape id="Freeform 681" o:spid="_x0000_s1041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" path="m357,l293,22,272,58r,28l318,146r19,4l364,149r20,-2l398,143r1,-19l352,124r-22,-5l314,106,306,85r4,-28l321,39r17,-9l367,29r17,l395,7,380,3,357,xe" fillcolor="#0061af" stroked="f">
                    <v:path arrowok="t" o:connecttype="custom" o:connectlocs="357,2552;293,2574;272,2610;272,2638;318,2698;337,2702;364,2701;384,2699;398,2695;399,2676;352,2676;330,2671;314,2658;306,2637;310,2609;321,2591;338,2582;367,2581;384,2581;395,2559;380,2555;357,2552" o:connectangles="0,0,0,0,0,0,0,0,0,0,0,0,0,0,0,0,0,0,0,0,0,0"/>
                  </v:shape>
                  <v:shape id="Freeform 680" o:spid="_x0000_s1042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" path="m400,65r-55,l345,91r23,l368,122r-3,1l359,124r40,l400,65xe" fillcolor="#0061af" stroked="f">
                    <v:path arrowok="t" o:connecttype="custom" o:connectlocs="400,2617;345,2617;345,2643;368,2643;368,2674;365,2675;359,2676;399,2676;400,2617" o:connectangles="0,0,0,0,0,0,0,0,0"/>
                  </v:shape>
                  <v:shape id="Freeform 679" o:spid="_x0000_s1043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" path="m384,29r-17,l383,32r1,-3xe" fillcolor="#0061af" stroked="f">
                    <v:path arrowok="t" o:connecttype="custom" o:connectlocs="384,2581;367,2581;383,2584;384,2581" o:connectangles="0,0,0,0"/>
                  </v:shape>
                  <v:shape id="Freeform 678" o:spid="_x0000_s1044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" path="m509,2r-44,l420,149r35,l465,111r78,l535,87r-65,l481,46r2,-10l485,27r32,l509,2xe" fillcolor="#0061af" stroked="f">
                    <v:path arrowok="t" o:connecttype="custom" o:connectlocs="509,2554;465,2554;420,2701;455,2701;465,2663;543,2663;535,2639;470,2639;481,2598;483,2588;485,2579;517,2579;509,2554" o:connectangles="0,0,0,0,0,0,0,0,0,0,0,0,0"/>
                  </v:shape>
                  <v:shape id="Freeform 677" o:spid="_x0000_s1045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" path="m543,111r-36,l519,149r36,l543,111xe" fillcolor="#0061af" stroked="f">
                    <v:path arrowok="t" o:connecttype="custom" o:connectlocs="543,2663;507,2663;519,2701;555,2701;543,2663" o:connectangles="0,0,0,0,0"/>
                  </v:shape>
                  <v:shape id="Freeform 676" o:spid="_x0000_s1046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" path="m517,27r-31,l488,36r3,11l493,55r9,32l535,87,517,27xe" fillcolor="#0061af" stroked="f">
                    <v:path arrowok="t" o:connecttype="custom" o:connectlocs="517,2579;486,2579;488,2588;491,2599;493,2607;502,2639;535,2639;517,2579" o:connectangles="0,0,0,0,0,0,0,0"/>
                  </v:shape>
                  <v:shape id="Freeform 675" o:spid="_x0000_s104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" path="m653,l589,22,568,58r1,28l614,146r19,4l660,149r21,-2l694,143r1,-19l648,124r-22,-5l610,106,602,85r4,-28l617,39r17,-9l663,29r17,l692,7,676,3,653,xe" fillcolor="#0061af" stroked="f">
                    <v:path arrowok="t" o:connecttype="custom" o:connectlocs="653,2552;589,2574;568,2610;569,2638;614,2698;633,2702;660,2701;681,2699;694,2695;695,2676;648,2676;626,2671;610,2658;602,2637;606,2609;617,2591;634,2582;663,2581;680,2581;692,2559;676,2555;653,2552" o:connectangles="0,0,0,0,0,0,0,0,0,0,0,0,0,0,0,0,0,0,0,0,0,0"/>
                  </v:shape>
                  <v:shape id="Freeform 674" o:spid="_x0000_s104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" path="m696,65r-54,l642,91r22,l664,122r-2,1l656,124r39,l696,65xe" fillcolor="#0061af" stroked="f">
                    <v:path arrowok="t" o:connecttype="custom" o:connectlocs="696,2617;642,2617;642,2643;664,2643;664,2674;662,2675;656,2676;695,2676;696,2617" o:connectangles="0,0,0,0,0,0,0,0,0"/>
                  </v:shape>
                  <v:shape id="Freeform 673" o:spid="_x0000_s104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" path="m680,29r-17,l679,32r1,-3xe" fillcolor="#0061af" stroked="f">
                    <v:path arrowok="t" o:connecttype="custom" o:connectlocs="680,2581;663,2581;679,2584;680,2581" o:connectangles="0,0,0,0"/>
                  </v:shape>
                  <v:shape id="Freeform 672" o:spid="_x0000_s105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" path="m818,2r-91,l727,149r94,l821,122r-61,l760,87r55,l815,60r-55,l760,29r58,l818,2xe" fillcolor="#0061af" stroked="f">
                    <v:path arrowok="t" o:connecttype="custom" o:connectlocs="818,2554;727,2554;727,2701;821,2701;821,2674;760,2674;760,2639;815,2639;815,2612;760,2612;760,2581;818,2581;818,2554" o:connectangles="0,0,0,0,0,0,0,0,0,0,0,0,0"/>
                  </v:shape>
                  <v:shape id="Freeform 671" o:spid="_x0000_s1051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" path="m899,2r-45,l845,149r31,l879,89r,-15l881,33r1,-1l908,32,899,2xe" fillcolor="#0061af" stroked="f">
                    <v:path arrowok="t" o:connecttype="custom" o:connectlocs="899,2554;854,2554;845,2701;876,2701;879,2641;879,2626;881,2585;882,2584;908,2584;899,2554" o:connectangles="0,0,0,0,0,0,0,0,0,0"/>
                  </v:shape>
                  <v:shape id="Freeform 670" o:spid="_x0000_s1052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" path="m1001,32r-29,l972,53r,21l973,93r2,56l1008,149,1001,32xe" fillcolor="#0061af" stroked="f">
                    <v:path arrowok="t" o:connecttype="custom" o:connectlocs="1001,2584;972,2584;972,2605;972,2626;973,2645;975,2701;1008,2701;1001,2584" o:connectangles="0,0,0,0,0,0,0,0"/>
                  </v:shape>
                  <v:shape id="Freeform 669" o:spid="_x0000_s1053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" path="m908,32r-26,l886,52r4,20l911,147r26,l950,104r-24,l922,84,917,65,908,32xe" fillcolor="#0061af" stroked="f">
                    <v:path arrowok="t" o:connecttype="custom" o:connectlocs="908,2584;882,2584;886,2604;890,2624;911,2699;937,2699;950,2656;926,2656;922,2636;917,2617;908,2584" o:connectangles="0,0,0,0,0,0,0,0,0,0,0"/>
                  </v:shape>
                  <v:shape id="Freeform 668" o:spid="_x0000_s1054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" path="m1000,2r-44,l940,51r-5,19l930,90r-4,14l950,104r5,-15l961,71r5,-20l972,32r29,l1000,2xe" fillcolor="#0061af" stroked="f">
                    <v:path arrowok="t" o:connecttype="custom" o:connectlocs="1000,2554;956,2554;940,2603;935,2622;930,2642;926,2656;950,2656;955,2641;961,2623;966,2603;972,2584;1001,2584;1000,2554" o:connectangles="0,0,0,0,0,0,0,0,0,0,0,0,0"/>
                  </v:shape>
                  <v:shape id="Freeform 667" o:spid="_x0000_s1055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" path="m1129,2r-91,l1038,149r94,l1132,122r-61,l1071,87r55,l1126,60r-55,l1071,29r58,l1129,2xe" fillcolor="#0061af" stroked="f">
                    <v:path arrowok="t" o:connecttype="custom" o:connectlocs="1129,2554;1038,2554;1038,2701;1132,2701;1132,2674;1071,2674;1071,2639;1126,2639;1126,2612;1071,2612;1071,2581;1129,2581;1129,2554" o:connectangles="0,0,0,0,0,0,0,0,0,0,0,0,0"/>
                  </v:shape>
                  <v:shape id="Freeform 666" o:spid="_x0000_s1056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" path="m1198,2r-39,l1159,149r31,l1190,83r-1,-20l1189,45r,-5l1220,40,1198,2xe" fillcolor="#0061af" stroked="f">
                    <v:path arrowok="t" o:connecttype="custom" o:connectlocs="1198,2554;1159,2554;1159,2701;1190,2701;1190,2635;1189,2615;1189,2597;1189,2592;1220,2592;1198,2554" o:connectangles="0,0,0,0,0,0,0,0,0,0"/>
                  </v:shape>
                  <v:shape id="Freeform 665" o:spid="_x0000_s105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" path="m1220,40r-31,l1197,59r10,18l1246,149r35,l1281,106r-28,l1245,88r-9,-18l1220,40xe" fillcolor="#0061af" stroked="f">
                    <v:path arrowok="t" o:connecttype="custom" o:connectlocs="1220,2592;1189,2592;1197,2611;1207,2629;1246,2701;1281,2701;1281,2658;1253,2658;1245,2640;1236,2622;1220,2592" o:connectangles="0,0,0,0,0,0,0,0,0,0,0"/>
                  </v:shape>
                  <v:shape id="Freeform 664" o:spid="_x0000_s105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" path="m1281,2r-30,l1251,59r,4l1251,70r1,16l1253,105r,1l1281,106r,-104xe" fillcolor="#0061af" stroked="f">
                    <v:path arrowok="t" o:connecttype="custom" o:connectlocs="1281,2554;1251,2554;1251,2611;1251,2615;1251,2622;1252,2638;1253,2657;1253,2658;1281,2658;1281,2554" o:connectangles="0,0,0,0,0,0,0,0,0,0"/>
                  </v:shape>
                  <v:shape id="Freeform 663" o:spid="_x0000_s105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" path="m1377,30r-34,l1343,149r34,l1377,30xe" fillcolor="#0061af" stroked="f">
                    <v:path arrowok="t" o:connecttype="custom" o:connectlocs="1377,2582;1343,2582;1343,2701;1377,2701;1377,2582" o:connectangles="0,0,0,0,0"/>
                  </v:shape>
                  <v:shape id="Freeform 662" o:spid="_x0000_s106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" path="m1417,2r-113,l1304,30r113,l1417,2xe" fillcolor="#0061af" stroked="f">
                    <v:path arrowok="t" o:connecttype="custom" o:connectlocs="1417,2554;1304,2554;1304,2582;1417,2582;1417,2554" o:connectangles="0,0,0,0,0"/>
                  </v:shape>
                </v:group>
                <v:group id="Group 637" o:spid="_x0000_s1061" style="position:absolute;left:14264;top:2324;width:1416;height:190" coordorigin="14264,2324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Freeform 660" o:spid="_x0000_s106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" path="m88,l30,21,,81r2,28l28,169r66,19l114,185r10,-3l121,155r-32,l67,151,51,138,41,119,42,86,88,34r33,l127,8,112,2,88,xe" fillcolor="#0061af" stroked="f">
                    <v:path arrowok="t" o:connecttype="custom" o:connectlocs="88,2324;30,2345;0,2405;2,2433;28,2493;94,2512;114,2509;124,2506;121,2479;89,2479;67,2475;51,2462;41,2443;42,2410;88,2358;121,2358;127,2332;112,2326;88,2324" o:connectangles="0,0,0,0,0,0,0,0,0,0,0,0,0,0,0,0,0,0,0"/>
                  </v:shape>
                  <v:shape id="Freeform 659" o:spid="_x0000_s106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" path="m120,149r-7,3l100,155r21,l120,149xe" fillcolor="#0061af" stroked="f">
                    <v:path arrowok="t" o:connecttype="custom" o:connectlocs="120,2473;113,2476;100,2479;121,2479;120,2473" o:connectangles="0,0,0,0,0"/>
                  </v:shape>
                  <v:shape id="Freeform 658" o:spid="_x0000_s106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" path="m121,34r-19,l112,37r8,4l121,34xe" fillcolor="#0061af" stroked="f">
                    <v:path arrowok="t" o:connecttype="custom" o:connectlocs="121,2358;102,2358;112,2361;120,2365;121,2358" o:connectangles="0,0,0,0,0"/>
                  </v:shape>
                  <v:shape id="Freeform 657" o:spid="_x0000_s1065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" path="m218,l162,25,140,90r2,27l172,175r38,14l233,187r20,-8l269,167r9,-11l224,156r-21,-5l189,138r-9,-20l181,85r5,-25l194,44r12,-9l217,33r60,l265,18,249,6,230,,218,xe" fillcolor="#0061af" stroked="f">
                    <v:path arrowok="t" o:connecttype="custom" o:connectlocs="218,2324;162,2349;140,2414;142,2441;172,2499;210,2513;233,2511;253,2503;269,2491;278,2480;224,2480;203,2475;189,2462;180,2442;181,2409;186,2384;194,2368;206,2359;217,2357;277,2357;265,2342;249,2330;230,2324;218,2324" o:connectangles="0,0,0,0,0,0,0,0,0,0,0,0,0,0,0,0,0,0,0,0,0,0,0,0"/>
                  </v:shape>
                  <v:shape id="Freeform 656" o:spid="_x0000_s1066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" path="m277,33r-60,l235,39r13,15l255,77r-1,32l248,132r-10,16l224,156r54,l281,151r9,-21l294,105,293,78,287,54,278,33r-1,xe" fillcolor="#0061af" stroked="f">
                    <v:path arrowok="t" o:connecttype="custom" o:connectlocs="277,2357;217,2357;235,2363;248,2378;255,2401;254,2433;248,2456;238,2472;224,2480;278,2480;281,2475;290,2454;294,2429;293,2402;287,2378;278,2357;277,2357" o:connectangles="0,0,0,0,0,0,0,0,0,0,0,0,0,0,0,0,0"/>
                  </v:shape>
                  <v:shape id="Freeform 655" o:spid="_x0000_s1067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" path="m379,3r-49,l320,187r34,l357,110r1,-12l359,57r1,-16l389,41,379,3xe" fillcolor="#0061af" stroked="f">
                    <v:path arrowok="t" o:connecttype="custom" o:connectlocs="379,2327;330,2327;320,2511;354,2511;357,2434;358,2422;359,2381;360,2365;389,2365;379,2327" o:connectangles="0,0,0,0,0,0,0,0,0,0"/>
                  </v:shape>
                  <v:shape id="Freeform 654" o:spid="_x0000_s1068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" path="m491,41r-32,l459,64r,19l460,103r3,84l499,187,491,41xe" fillcolor="#0061af" stroked="f">
                    <v:path arrowok="t" o:connecttype="custom" o:connectlocs="491,2365;459,2365;459,2388;459,2407;460,2427;463,2511;499,2511;491,2365" o:connectangles="0,0,0,0,0,0,0,0"/>
                  </v:shape>
                  <v:shape id="Freeform 653" o:spid="_x0000_s1069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" path="m389,41r-29,l364,61r4,20l372,100r20,84l421,184r14,-54l409,130r-4,-20l401,90,396,71,389,41xe" fillcolor="#0061af" stroked="f">
                    <v:path arrowok="t" o:connecttype="custom" o:connectlocs="389,2365;360,2365;364,2385;368,2405;372,2424;392,2508;421,2508;435,2454;409,2454;405,2434;401,2414;396,2395;389,2365" o:connectangles="0,0,0,0,0,0,0,0,0,0,0,0,0"/>
                  </v:shape>
                  <v:shape id="Freeform 652" o:spid="_x0000_s1070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" path="m490,3r-48,l425,64r-5,19l415,103r-4,19l409,130r26,l440,112r5,-19l450,74r5,-20l459,41r32,l490,3xe" fillcolor="#0061af" stroked="f">
                    <v:path arrowok="t" o:connecttype="custom" o:connectlocs="490,2327;442,2327;425,2388;420,2407;415,2427;411,2446;409,2454;435,2454;440,2436;445,2417;450,2398;455,2378;459,2365;491,2365;490,2327" o:connectangles="0,0,0,0,0,0,0,0,0,0,0,0,0,0,0"/>
                  </v:shape>
                  <v:shape id="Freeform 651" o:spid="_x0000_s1071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" path="m587,3r-49,l528,187r34,l565,110r,-12l567,57r1,-16l596,41,587,3xe" fillcolor="#0061af" stroked="f">
                    <v:path arrowok="t" o:connecttype="custom" o:connectlocs="587,2327;538,2327;528,2511;562,2511;565,2434;565,2422;567,2381;568,2365;596,2365;587,2327" o:connectangles="0,0,0,0,0,0,0,0,0,0"/>
                  </v:shape>
                  <v:shape id="Freeform 650" o:spid="_x0000_s107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" path="m699,41r-32,l667,64r,19l668,103r2,84l706,187,699,41xe" fillcolor="#0061af" stroked="f">
                    <v:path arrowok="t" o:connecttype="custom" o:connectlocs="699,2365;667,2365;667,2388;667,2407;668,2427;670,2511;706,2511;699,2365" o:connectangles="0,0,0,0,0,0,0,0"/>
                  </v:shape>
                  <v:shape id="Freeform 649" o:spid="_x0000_s107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" path="m596,41r-28,l571,61r4,20l580,100r20,84l628,184r15,-54l616,130r-3,-20l609,90,604,71,596,41xe" fillcolor="#0061af" stroked="f">
                    <v:path arrowok="t" o:connecttype="custom" o:connectlocs="596,2365;568,2365;571,2385;575,2405;580,2424;600,2508;628,2508;643,2454;616,2454;613,2434;609,2414;604,2395;596,2365" o:connectangles="0,0,0,0,0,0,0,0,0,0,0,0,0"/>
                  </v:shape>
                  <v:shape id="Freeform 648" o:spid="_x0000_s107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" path="m697,3r-47,l632,64r-4,19l623,103r-4,19l616,130r27,l648,112r5,-19l658,74r5,-20l667,41r32,l697,3xe" fillcolor="#0061af" stroked="f">
                    <v:path arrowok="t" o:connecttype="custom" o:connectlocs="697,2327;650,2327;632,2388;628,2407;623,2427;619,2446;616,2454;643,2454;648,2436;653,2417;658,2398;663,2378;667,2365;699,2365;697,2327" o:connectangles="0,0,0,0,0,0,0,0,0,0,0,0,0,0,0"/>
                  </v:shape>
                  <v:shape id="Freeform 647" o:spid="_x0000_s1075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" path="m776,3r-37,l739,105r21,69l797,189r24,-2l840,179r15,-13l862,152r-43,l795,151,782,139r-6,-20l776,3xe" fillcolor="#0061af" stroked="f">
                    <v:path arrowok="t" o:connecttype="custom" o:connectlocs="776,2327;739,2327;739,2429;760,2498;797,2513;821,2511;840,2503;855,2490;862,2476;819,2476;795,2475;782,2463;776,2443;776,2327" o:connectangles="0,0,0,0,0,0,0,0,0,0,0,0,0,0"/>
                  </v:shape>
                  <v:shape id="Freeform 646" o:spid="_x0000_s1076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" path="m871,3r-36,l835,109r-4,28l819,152r43,l865,147r5,-24l871,3xe" fillcolor="#0061af" stroked="f">
                    <v:path arrowok="t" o:connecttype="custom" o:connectlocs="871,2327;835,2327;835,2433;831,2461;819,2476;862,2476;865,2471;870,2447;871,2327" o:connectangles="0,0,0,0,0,0,0,0,0"/>
                  </v:shape>
                  <v:shape id="Freeform 645" o:spid="_x0000_s1077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" path="m950,3r-43,l907,187r34,l941,106r,-18l940,69r,-18l974,51,950,3xe" fillcolor="#0061af" stroked="f">
                    <v:path arrowok="t" o:connecttype="custom" o:connectlocs="950,2327;907,2327;907,2511;941,2511;941,2430;941,2412;940,2393;940,2375;940,2375;974,2375;950,2327" o:connectangles="0,0,0,0,0,0,0,0,0,0,0"/>
                  </v:shape>
                  <v:shape id="Freeform 644" o:spid="_x0000_s1078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" path="m974,51r-34,l948,70r8,18l964,106r39,81l1041,187r,-54l1010,133r-7,-19l996,96,987,77,974,51xe" fillcolor="#0061af" stroked="f">
                    <v:path arrowok="t" o:connecttype="custom" o:connectlocs="974,2375;940,2375;948,2394;956,2412;964,2430;1003,2511;1041,2511;1041,2457;1010,2457;1003,2438;996,2420;987,2401;974,2375" o:connectangles="0,0,0,0,0,0,0,0,0,0,0,0,0"/>
                  </v:shape>
                  <v:shape id="Freeform 643" o:spid="_x0000_s1079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" path="m1041,3r-33,l1008,77r,21l1010,117r,16l1041,133r,-130xe" fillcolor="#0061af" stroked="f">
                    <v:path arrowok="t" o:connecttype="custom" o:connectlocs="1041,2327;1008,2327;1008,2401;1008,2422;1010,2441;1010,2457;1041,2457;1041,2327" o:connectangles="0,0,0,0,0,0,0,0"/>
                  </v:shape>
                  <v:shape id="Freeform 642" o:spid="_x0000_s1080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" path="m1114,3r-36,l1078,187r36,l1114,3xe" fillcolor="#0061af" stroked="f">
                    <v:path arrowok="t" o:connecttype="custom" o:connectlocs="1114,2327;1078,2327;1078,2511;1114,2511;1114,2327" o:connectangles="0,0,0,0,0"/>
                  </v:shape>
                  <v:shape id="Freeform 641" o:spid="_x0000_s1081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" path="m1219,38r-37,l1182,187r37,l1219,38xe" fillcolor="#0061af" stroked="f">
                    <v:path arrowok="t" o:connecttype="custom" o:connectlocs="1219,2362;1182,2362;1182,2511;1219,2511;1219,2362" o:connectangles="0,0,0,0,0"/>
                  </v:shape>
                  <v:shape id="Freeform 640" o:spid="_x0000_s108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" path="m1263,3r-124,l1139,38r124,l1263,3xe" fillcolor="#0061af" stroked="f">
                    <v:path arrowok="t" o:connecttype="custom" o:connectlocs="1263,2327;1139,2327;1139,2362;1263,2362;1263,2327" o:connectangles="0,0,0,0,0"/>
                  </v:shape>
                  <v:shape id="Freeform 639" o:spid="_x0000_s108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" path="m1317,3r-42,l1326,111r,76l1363,187r,-77l1377,82r-31,l1338,60r-5,-13l1317,3xe" fillcolor="#0061af" stroked="f">
                    <v:path arrowok="t" o:connecttype="custom" o:connectlocs="1317,2327;1275,2327;1326,2435;1326,2511;1363,2511;1363,2434;1377,2406;1346,2406;1338,2384;1333,2371;1317,2327" o:connectangles="0,0,0,0,0,0,0,0,0,0,0"/>
                  </v:shape>
                  <v:shape id="Freeform 638" o:spid="_x0000_s108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" path="m1416,3r-41,l1354,60r-4,11l1346,82r31,l1416,3xe" fillcolor="#0061af" stroked="f">
                    <v:path arrowok="t" o:connecttype="custom" o:connectlocs="1416,2327;1375,2327;1354,2384;1350,2395;1346,2406;1377,2406;1416,2327" o:connectangles="0,0,0,0,0,0,0"/>
                  </v:shape>
                </v:group>
                <v:group id="Group 635" o:spid="_x0000_s1085" style="position:absolute;left:14263;top:2234;width:1417;height:2" coordorigin="14263,2234" coordsize="1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shape id="Freeform 636" o:spid="_x0000_s1086" style="position:absolute;left:14263;top:2234;width:1417;height:2;visibility:visible;mso-wrap-style:square;v-text-anchor:top" coordsize="1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" path="m,l1417,e" filled="f" strokecolor="#abadb0" strokeweight=".71297mm">
                    <v:path arrowok="t" o:connecttype="custom" o:connectlocs="0,0;1417,0" o:connectangles="0,0"/>
                  </v:shape>
                </v:group>
                <v:group id="Group 633" o:spid="_x0000_s1087" style="position:absolute;left:1291;top:9458;width:3889;height:2" coordorigin="1291,9458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Freeform 634" o:spid="_x0000_s1088" style="position:absolute;left:1291;top:9458;width:3889;height:2;visibility:visible;mso-wrap-style:square;v-text-anchor:top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" path="m,l3889,e" filled="f" strokecolor="#231f20" strokeweight=".34994mm">
                    <v:stroke dashstyle="dash"/>
                    <v:path arrowok="t" o:connecttype="custom" o:connectlocs="0,0;3889,0" o:connectangles="0,0"/>
                  </v:shape>
                </v:group>
                <v:group id="Group 631" o:spid="_x0000_s1089" style="position:absolute;left:1251;top:9458;width:2;height:2" coordorigin="1251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shape id="Freeform 632" o:spid="_x0000_s1090" style="position:absolute;left:1251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629" o:spid="_x0000_s1091" style="position:absolute;left:5200;top:9458;width:2;height:2" coordorigin="5200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shape id="Freeform 630" o:spid="_x0000_s1092" style="position:absolute;left:5200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627" o:spid="_x0000_s1093" style="position:absolute;left:11644;top:9458;width:3889;height:2" coordorigin="11644,9458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Freeform 628" o:spid="_x0000_s1094" style="position:absolute;left:11644;top:9458;width:3889;height:2;visibility:visible;mso-wrap-style:square;v-text-anchor:top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" path="m,l3888,e" filled="f" strokecolor="#231f20" strokeweight=".34994mm">
                    <v:stroke dashstyle="dash"/>
                    <v:path arrowok="t" o:connecttype="custom" o:connectlocs="0,0;3888,0" o:connectangles="0,0"/>
                  </v:shape>
                </v:group>
                <v:group id="Group 625" o:spid="_x0000_s1095" style="position:absolute;left:11604;top:9458;width:2;height:2" coordorigin="11604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shape id="Freeform 626" o:spid="_x0000_s1096" style="position:absolute;left:11604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623" o:spid="_x0000_s1097" style="position:absolute;left:15552;top:9458;width:2;height:2" coordorigin="15552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shape id="Freeform 624" o:spid="_x0000_s1098" style="position:absolute;left:15552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619" o:spid="_x0000_s1099" style="position:absolute;left:737;top:573;width:15369;height:10829" coordorigin="737,573" coordsize="15369,1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Freeform 622" o:spid="_x0000_s1100" style="position:absolute;left:737;top:573;width:15369;height:10829;visibility:visible;mso-wrap-style:square;v-text-anchor:top" coordsize="15369,1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" path="m,10828r15368,l15368,,,,,10828xe" filled="f" strokecolor="#005aaa" strokeweight="1.0001mm">
                    <v:path arrowok="t" o:connecttype="custom" o:connectlocs="0,11401;15368,11401;15368,573;0,573;0,11401" o:connectangles="0,0,0,0,0"/>
                  </v:shape>
                  <v:shape id="Picture 621" o:spid="_x0000_s1101" type="#_x0000_t75" style="position:absolute;left:1843;top:8787;width:1404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">
                    <v:imagedata r:id="rId12" o:title=""/>
                    <v:path arrowok="t"/>
                    <o:lock v:ext="edit" aspectratio="f"/>
                  </v:shape>
                  <v:shape id="Picture 620" o:spid="_x0000_s1102" type="#_x0000_t75" style="position:absolute;left:12036;top:8708;width:164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">
                    <v:imagedata r:id="rId13" o:title=""/>
                    <v:path arrowok="t"/>
                    <o:lock v:ext="edit" aspectratio="f"/>
                  </v:shape>
                </v:group>
                <w10:wrap anchorx="page" anchory="page"/>
              </v:group>
            </w:pict>
          </mc:Fallback>
        </mc:AlternateContent>
      </w:r>
    </w:p>
    <w:p w:rsidR="00A66D94" w:rsidRDefault="00A66D94">
      <w:pPr>
        <w:spacing w:before="6"/>
        <w:rPr>
          <w:rFonts w:ascii="Calibri" w:eastAsia="Calibri" w:hAnsi="Calibri" w:cs="Calibri"/>
          <w:sz w:val="17"/>
          <w:szCs w:val="17"/>
        </w:rPr>
      </w:pPr>
    </w:p>
    <w:p w:rsidR="00A66D94" w:rsidRDefault="003B177E">
      <w:pPr>
        <w:spacing w:before="60"/>
        <w:ind w:left="4771"/>
        <w:rPr>
          <w:rFonts w:ascii="Helvetica Neue" w:eastAsia="Helvetica Neue" w:hAnsi="Helvetica Neue" w:cs="Helvetica Neue"/>
          <w:sz w:val="21"/>
          <w:szCs w:val="21"/>
        </w:rPr>
      </w:pPr>
      <w:r>
        <w:rPr>
          <w:rFonts w:ascii="Helvetica Neue"/>
          <w:b/>
          <w:i/>
          <w:color w:val="FFFFFF"/>
          <w:sz w:val="21"/>
        </w:rPr>
        <w:t>R E S T R U C T U R E D   F O R   R E L E V A N C</w:t>
      </w:r>
      <w:r>
        <w:rPr>
          <w:rFonts w:ascii="Helvetica Neue"/>
          <w:b/>
          <w:i/>
          <w:color w:val="FFFFFF"/>
          <w:spacing w:val="-40"/>
          <w:sz w:val="21"/>
        </w:rPr>
        <w:t xml:space="preserve"> </w:t>
      </w:r>
      <w:r>
        <w:rPr>
          <w:rFonts w:ascii="Helvetica Neue"/>
          <w:b/>
          <w:i/>
          <w:color w:val="FFFFFF"/>
          <w:sz w:val="21"/>
        </w:rPr>
        <w:t>E</w:t>
      </w:r>
    </w:p>
    <w:p w:rsidR="00A66D94" w:rsidRDefault="00A66D94">
      <w:pPr>
        <w:rPr>
          <w:rFonts w:ascii="Helvetica Neue" w:eastAsia="Helvetica Neue" w:hAnsi="Helvetica Neue" w:cs="Helvetica Neue"/>
          <w:sz w:val="21"/>
          <w:szCs w:val="21"/>
        </w:rPr>
        <w:sectPr w:rsidR="00A66D94">
          <w:type w:val="continuous"/>
          <w:pgSz w:w="16840" w:h="11910" w:orient="landscape"/>
          <w:pgMar w:top="1100" w:right="1740" w:bottom="280" w:left="1140" w:header="720" w:footer="720" w:gutter="0"/>
          <w:cols w:space="720"/>
        </w:sect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3B177E">
      <w:pPr>
        <w:pStyle w:val="Heading1"/>
        <w:ind w:right="1520"/>
        <w:jc w:val="center"/>
        <w:rPr>
          <w:b w:val="0"/>
          <w:bCs w:val="0"/>
        </w:rPr>
      </w:pPr>
      <w:r>
        <w:rPr>
          <w:color w:val="231F20"/>
          <w:spacing w:val="6"/>
        </w:rPr>
        <w:t>ATTENDANCE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5"/>
        </w:rPr>
        <w:t>CERTIFICATE</w:t>
      </w:r>
    </w:p>
    <w:p w:rsidR="00A66D94" w:rsidRDefault="003B177E">
      <w:pPr>
        <w:pStyle w:val="BodyText"/>
        <w:spacing w:before="441"/>
        <w:ind w:right="1520"/>
        <w:jc w:val="center"/>
        <w:rPr>
          <w:i w:val="0"/>
        </w:rPr>
      </w:pPr>
      <w:r>
        <w:rPr>
          <w:color w:val="231F20"/>
          <w:spacing w:val="7"/>
        </w:rPr>
        <w:t>awarded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7"/>
        </w:rPr>
        <w:t>to:</w:t>
      </w:r>
    </w:p>
    <w:p w:rsidR="00A66D94" w:rsidRDefault="00A66D94">
      <w:pPr>
        <w:spacing w:before="10"/>
        <w:rPr>
          <w:rFonts w:ascii="Calibri" w:eastAsia="Calibri" w:hAnsi="Calibri" w:cs="Calibri"/>
          <w:i/>
          <w:sz w:val="31"/>
          <w:szCs w:val="31"/>
        </w:rPr>
      </w:pPr>
    </w:p>
    <w:p w:rsidR="00A66D94" w:rsidRDefault="003B177E">
      <w:pPr>
        <w:pStyle w:val="Heading2"/>
        <w:ind w:left="2143" w:right="1520"/>
        <w:jc w:val="center"/>
        <w:rPr>
          <w:b w:val="0"/>
          <w:bCs w:val="0"/>
        </w:rPr>
      </w:pPr>
      <w:r>
        <w:rPr>
          <w:color w:val="005AAA"/>
        </w:rPr>
        <w:t>Mashapa</w:t>
      </w:r>
      <w:r>
        <w:rPr>
          <w:color w:val="005AAA"/>
          <w:spacing w:val="-4"/>
        </w:rPr>
        <w:t xml:space="preserve"> </w:t>
      </w:r>
      <w:r>
        <w:rPr>
          <w:color w:val="005AAA"/>
          <w:spacing w:val="-3"/>
        </w:rPr>
        <w:t>Sekome</w:t>
      </w:r>
    </w:p>
    <w:p w:rsidR="00A66D94" w:rsidRDefault="00A66D9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66D94" w:rsidRDefault="003B177E">
      <w:pPr>
        <w:pStyle w:val="BodyText"/>
        <w:spacing w:before="45" w:line="283" w:lineRule="auto"/>
        <w:ind w:right="1520"/>
        <w:jc w:val="center"/>
        <w:rPr>
          <w:i w:val="0"/>
        </w:rPr>
      </w:pPr>
      <w:r>
        <w:rPr>
          <w:color w:val="231F20"/>
          <w:spacing w:val="4"/>
        </w:rPr>
        <w:t xml:space="preserve">For </w:t>
      </w:r>
      <w:r>
        <w:rPr>
          <w:color w:val="231F20"/>
          <w:spacing w:val="6"/>
        </w:rPr>
        <w:t xml:space="preserve">attending </w:t>
      </w:r>
      <w:r>
        <w:rPr>
          <w:color w:val="231F20"/>
          <w:spacing w:val="8"/>
        </w:rPr>
        <w:t xml:space="preserve">Community </w:t>
      </w:r>
      <w:r>
        <w:rPr>
          <w:color w:val="231F20"/>
          <w:spacing w:val="7"/>
        </w:rPr>
        <w:t xml:space="preserve">Engagement </w:t>
      </w:r>
      <w:r>
        <w:rPr>
          <w:color w:val="231F20"/>
          <w:spacing w:val="5"/>
        </w:rPr>
        <w:t xml:space="preserve">Workshop </w:t>
      </w:r>
      <w:r>
        <w:rPr>
          <w:color w:val="231F20"/>
          <w:spacing w:val="4"/>
        </w:rPr>
        <w:t xml:space="preserve">in Teaching </w:t>
      </w:r>
      <w:r>
        <w:rPr>
          <w:color w:val="231F20"/>
          <w:spacing w:val="6"/>
        </w:rPr>
        <w:t>and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9"/>
        </w:rPr>
        <w:t xml:space="preserve">Learning </w:t>
      </w:r>
      <w:r>
        <w:rPr>
          <w:color w:val="231F20"/>
          <w:spacing w:val="7"/>
        </w:rPr>
        <w:t>presented</w:t>
      </w:r>
    </w:p>
    <w:p w:rsidR="00A66D94" w:rsidRDefault="003B177E">
      <w:pPr>
        <w:pStyle w:val="BodyText"/>
        <w:spacing w:line="283" w:lineRule="auto"/>
        <w:ind w:left="3495" w:right="2851"/>
        <w:jc w:val="center"/>
        <w:rPr>
          <w:i w:val="0"/>
        </w:rPr>
      </w:pPr>
      <w:r>
        <w:rPr>
          <w:color w:val="231F20"/>
          <w:spacing w:val="4"/>
        </w:rPr>
        <w:t xml:space="preserve">by </w:t>
      </w:r>
      <w:r>
        <w:rPr>
          <w:color w:val="231F20"/>
          <w:spacing w:val="8"/>
        </w:rPr>
        <w:t xml:space="preserve">Community </w:t>
      </w:r>
      <w:r>
        <w:rPr>
          <w:color w:val="231F20"/>
          <w:spacing w:val="7"/>
        </w:rPr>
        <w:t xml:space="preserve">Engagement Unit, </w:t>
      </w:r>
      <w:r>
        <w:rPr>
          <w:color w:val="231F20"/>
          <w:spacing w:val="8"/>
        </w:rPr>
        <w:t xml:space="preserve">University </w:t>
      </w:r>
      <w:r>
        <w:rPr>
          <w:color w:val="231F20"/>
          <w:spacing w:val="4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8"/>
        </w:rPr>
        <w:t>Zululand</w:t>
      </w:r>
      <w:r>
        <w:rPr>
          <w:color w:val="231F20"/>
          <w:spacing w:val="9"/>
        </w:rPr>
        <w:t xml:space="preserve"> from</w:t>
      </w:r>
    </w:p>
    <w:p w:rsidR="00A66D94" w:rsidRDefault="003B177E">
      <w:pPr>
        <w:pStyle w:val="BodyText"/>
        <w:spacing w:line="390" w:lineRule="exact"/>
        <w:ind w:right="1520"/>
        <w:jc w:val="center"/>
        <w:rPr>
          <w:i w:val="0"/>
        </w:rPr>
      </w:pPr>
      <w:r>
        <w:rPr>
          <w:color w:val="231F20"/>
          <w:spacing w:val="4"/>
        </w:rPr>
        <w:t xml:space="preserve">27 </w:t>
      </w:r>
      <w:r>
        <w:rPr>
          <w:color w:val="231F20"/>
        </w:rPr>
        <w:t xml:space="preserve">- </w:t>
      </w:r>
      <w:r>
        <w:rPr>
          <w:color w:val="231F20"/>
          <w:spacing w:val="4"/>
        </w:rPr>
        <w:t xml:space="preserve">30 </w:t>
      </w:r>
      <w:r>
        <w:rPr>
          <w:color w:val="231F20"/>
          <w:spacing w:val="6"/>
        </w:rPr>
        <w:t>May</w:t>
      </w:r>
      <w:r>
        <w:rPr>
          <w:color w:val="231F20"/>
          <w:spacing w:val="69"/>
        </w:rPr>
        <w:t xml:space="preserve"> </w:t>
      </w:r>
      <w:r>
        <w:rPr>
          <w:color w:val="231F20"/>
          <w:spacing w:val="9"/>
        </w:rPr>
        <w:t>2019</w:t>
      </w: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sz w:val="20"/>
          <w:szCs w:val="20"/>
        </w:rPr>
        <w:sectPr w:rsidR="00A66D94">
          <w:pgSz w:w="16840" w:h="11910" w:orient="landscape"/>
          <w:pgMar w:top="1100" w:right="1740" w:bottom="280" w:left="1140" w:header="720" w:footer="720" w:gutter="0"/>
          <w:cols w:space="720"/>
        </w:sectPr>
      </w:pPr>
    </w:p>
    <w:p w:rsidR="00A66D94" w:rsidRDefault="00A66D94">
      <w:pPr>
        <w:spacing w:before="12"/>
        <w:rPr>
          <w:rFonts w:ascii="Calibri" w:eastAsia="Calibri" w:hAnsi="Calibri" w:cs="Calibri"/>
          <w:i/>
          <w:sz w:val="18"/>
          <w:szCs w:val="18"/>
        </w:rPr>
      </w:pPr>
    </w:p>
    <w:p w:rsidR="00A66D94" w:rsidRDefault="003B177E">
      <w:pPr>
        <w:spacing w:line="290" w:lineRule="exact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sz w:val="24"/>
        </w:rPr>
        <w:t xml:space="preserve">Prof </w:t>
      </w:r>
      <w:r>
        <w:rPr>
          <w:rFonts w:ascii="Calibri"/>
          <w:b/>
          <w:color w:val="231F20"/>
          <w:spacing w:val="-3"/>
          <w:sz w:val="24"/>
        </w:rPr>
        <w:t>VO</w:t>
      </w:r>
      <w:r>
        <w:rPr>
          <w:rFonts w:ascii="Calibri"/>
          <w:b/>
          <w:color w:val="231F20"/>
          <w:spacing w:val="-8"/>
          <w:sz w:val="24"/>
        </w:rPr>
        <w:t xml:space="preserve"> </w:t>
      </w:r>
      <w:r>
        <w:rPr>
          <w:rFonts w:ascii="Calibri"/>
          <w:b/>
          <w:color w:val="231F20"/>
          <w:sz w:val="24"/>
        </w:rPr>
        <w:t>Netshandama</w:t>
      </w:r>
    </w:p>
    <w:p w:rsidR="00A66D94" w:rsidRDefault="003B177E">
      <w:pPr>
        <w:spacing w:before="2" w:line="235" w:lineRule="auto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z w:val="24"/>
        </w:rPr>
        <w:t>Director: Community</w:t>
      </w:r>
      <w:r>
        <w:rPr>
          <w:rFonts w:ascii="Calibri"/>
          <w:color w:val="231F20"/>
          <w:spacing w:val="-27"/>
          <w:sz w:val="24"/>
        </w:rPr>
        <w:t xml:space="preserve"> </w:t>
      </w:r>
      <w:r>
        <w:rPr>
          <w:rFonts w:ascii="Calibri"/>
          <w:color w:val="231F20"/>
          <w:sz w:val="24"/>
        </w:rPr>
        <w:t>Engagement</w:t>
      </w:r>
      <w:r>
        <w:rPr>
          <w:rFonts w:ascii="Calibri"/>
          <w:color w:val="231F20"/>
          <w:w w:val="99"/>
          <w:sz w:val="24"/>
        </w:rPr>
        <w:t xml:space="preserve"> </w:t>
      </w:r>
      <w:r>
        <w:rPr>
          <w:rFonts w:ascii="Calibri"/>
          <w:color w:val="231F20"/>
          <w:sz w:val="24"/>
        </w:rPr>
        <w:t>University of</w:t>
      </w:r>
      <w:r>
        <w:rPr>
          <w:rFonts w:ascii="Calibri"/>
          <w:color w:val="231F20"/>
          <w:spacing w:val="-9"/>
          <w:sz w:val="24"/>
        </w:rPr>
        <w:t xml:space="preserve"> </w:t>
      </w:r>
      <w:r>
        <w:rPr>
          <w:rFonts w:ascii="Calibri"/>
          <w:color w:val="231F20"/>
          <w:spacing w:val="-3"/>
          <w:sz w:val="24"/>
        </w:rPr>
        <w:t>Venda</w:t>
      </w:r>
    </w:p>
    <w:p w:rsidR="00A66D94" w:rsidRDefault="003B177E">
      <w:pPr>
        <w:spacing w:before="12"/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A66D94" w:rsidRDefault="003B177E">
      <w:pPr>
        <w:spacing w:line="290" w:lineRule="exact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sz w:val="24"/>
        </w:rPr>
        <w:t>Mrs Mammusa</w:t>
      </w:r>
      <w:r>
        <w:rPr>
          <w:rFonts w:ascii="Calibri"/>
          <w:b/>
          <w:color w:val="231F20"/>
          <w:spacing w:val="-10"/>
          <w:sz w:val="24"/>
        </w:rPr>
        <w:t xml:space="preserve"> </w:t>
      </w:r>
      <w:r>
        <w:rPr>
          <w:rFonts w:ascii="Calibri"/>
          <w:b/>
          <w:color w:val="231F20"/>
          <w:sz w:val="24"/>
        </w:rPr>
        <w:t>Lekoa</w:t>
      </w:r>
    </w:p>
    <w:p w:rsidR="00A66D94" w:rsidRDefault="003B177E">
      <w:pPr>
        <w:spacing w:before="2" w:line="235" w:lineRule="auto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z w:val="24"/>
        </w:rPr>
        <w:t>Manager: Community</w:t>
      </w:r>
      <w:r>
        <w:rPr>
          <w:rFonts w:ascii="Calibri"/>
          <w:color w:val="231F20"/>
          <w:spacing w:val="-20"/>
          <w:sz w:val="24"/>
        </w:rPr>
        <w:t xml:space="preserve"> </w:t>
      </w:r>
      <w:r>
        <w:rPr>
          <w:rFonts w:ascii="Calibri"/>
          <w:color w:val="231F20"/>
          <w:sz w:val="24"/>
        </w:rPr>
        <w:t>Engagement</w:t>
      </w:r>
      <w:r>
        <w:rPr>
          <w:rFonts w:ascii="Calibri"/>
          <w:color w:val="231F20"/>
          <w:w w:val="99"/>
          <w:sz w:val="24"/>
        </w:rPr>
        <w:t xml:space="preserve"> </w:t>
      </w:r>
      <w:r>
        <w:rPr>
          <w:rFonts w:ascii="Calibri"/>
          <w:color w:val="231F20"/>
          <w:sz w:val="24"/>
        </w:rPr>
        <w:t>University of</w:t>
      </w:r>
      <w:r>
        <w:rPr>
          <w:rFonts w:ascii="Calibri"/>
          <w:color w:val="231F20"/>
          <w:spacing w:val="-20"/>
          <w:sz w:val="24"/>
        </w:rPr>
        <w:t xml:space="preserve"> </w:t>
      </w:r>
      <w:r>
        <w:rPr>
          <w:rFonts w:ascii="Calibri"/>
          <w:color w:val="231F20"/>
          <w:sz w:val="24"/>
        </w:rPr>
        <w:t>Zululand</w:t>
      </w:r>
    </w:p>
    <w:p w:rsidR="00A66D94" w:rsidRDefault="00A66D94">
      <w:pPr>
        <w:spacing w:line="235" w:lineRule="auto"/>
        <w:rPr>
          <w:rFonts w:ascii="Calibri" w:eastAsia="Calibri" w:hAnsi="Calibri" w:cs="Calibri"/>
          <w:sz w:val="24"/>
          <w:szCs w:val="24"/>
        </w:rPr>
        <w:sectPr w:rsidR="00A66D94">
          <w:type w:val="continuous"/>
          <w:pgSz w:w="16840" w:h="11910" w:orient="landscape"/>
          <w:pgMar w:top="1100" w:right="1740" w:bottom="280" w:left="1140" w:header="720" w:footer="720" w:gutter="0"/>
          <w:cols w:num="2" w:space="720" w:equalWidth="0">
            <w:col w:w="3420" w:space="6932"/>
            <w:col w:w="3608"/>
          </w:cols>
        </w:sectPr>
      </w:pPr>
    </w:p>
    <w:p w:rsidR="00A66D94" w:rsidRDefault="003B177E">
      <w:pPr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6472" behindDoc="1" locked="0" layoutInCell="1" allowOverlap="1" wp14:anchorId="23DF1238" wp14:editId="3FCAB9DF">
                <wp:simplePos x="0" y="0"/>
                <wp:positionH relativeFrom="page">
                  <wp:posOffset>450215</wp:posOffset>
                </wp:positionH>
                <wp:positionV relativeFrom="page">
                  <wp:posOffset>345440</wp:posOffset>
                </wp:positionV>
                <wp:extent cx="9794875" cy="6912610"/>
                <wp:effectExtent l="0" t="0" r="0" b="0"/>
                <wp:wrapNone/>
                <wp:docPr id="540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4875" cy="6912610"/>
                          <a:chOff x="709" y="544"/>
                          <a:chExt cx="15425" cy="10886"/>
                        </a:xfrm>
                      </wpg:grpSpPr>
                      <pic:pic xmlns:pic="http://schemas.openxmlformats.org/drawingml/2006/picture">
                        <pic:nvPicPr>
                          <pic:cNvPr id="541" name="Picture 617"/>
                          <pic:cNvPicPr>
                            <a:picLocks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896"/>
                            <a:ext cx="1714" cy="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Picture 616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716"/>
                            <a:ext cx="15406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43" name="Group 614"/>
                        <wpg:cNvGrpSpPr>
                          <a:grpSpLocks/>
                        </wpg:cNvGrpSpPr>
                        <wpg:grpSpPr bwMode="auto">
                          <a:xfrm>
                            <a:off x="4663" y="5794"/>
                            <a:ext cx="7524" cy="2"/>
                            <a:chOff x="4663" y="5794"/>
                            <a:chExt cx="7524" cy="2"/>
                          </a:xfrm>
                        </wpg:grpSpPr>
                        <wps:wsp>
                          <wps:cNvPr id="544" name="Freeform 615"/>
                          <wps:cNvSpPr>
                            <a:spLocks/>
                          </wps:cNvSpPr>
                          <wps:spPr bwMode="auto">
                            <a:xfrm>
                              <a:off x="4663" y="5794"/>
                              <a:ext cx="7524" cy="2"/>
                            </a:xfrm>
                            <a:custGeom>
                              <a:avLst/>
                              <a:gdLst>
                                <a:gd name="T0" fmla="+- 0 4663 4663"/>
                                <a:gd name="T1" fmla="*/ T0 w 7524"/>
                                <a:gd name="T2" fmla="+- 0 12186 4663"/>
                                <a:gd name="T3" fmla="*/ T2 w 75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24">
                                  <a:moveTo>
                                    <a:pt x="0" y="0"/>
                                  </a:moveTo>
                                  <a:lnTo>
                                    <a:pt x="7523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612"/>
                        <wpg:cNvGrpSpPr>
                          <a:grpSpLocks/>
                        </wpg:cNvGrpSpPr>
                        <wpg:grpSpPr bwMode="auto">
                          <a:xfrm>
                            <a:off x="4623" y="5794"/>
                            <a:ext cx="2" cy="2"/>
                            <a:chOff x="4623" y="5794"/>
                            <a:chExt cx="2" cy="2"/>
                          </a:xfrm>
                        </wpg:grpSpPr>
                        <wps:wsp>
                          <wps:cNvPr id="546" name="Freeform 613"/>
                          <wps:cNvSpPr>
                            <a:spLocks/>
                          </wps:cNvSpPr>
                          <wps:spPr bwMode="auto">
                            <a:xfrm>
                              <a:off x="4623" y="57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609"/>
                        <wpg:cNvGrpSpPr>
                          <a:grpSpLocks/>
                        </wpg:cNvGrpSpPr>
                        <wpg:grpSpPr bwMode="auto">
                          <a:xfrm>
                            <a:off x="12206" y="5794"/>
                            <a:ext cx="2" cy="2"/>
                            <a:chOff x="12206" y="5794"/>
                            <a:chExt cx="2" cy="2"/>
                          </a:xfrm>
                        </wpg:grpSpPr>
                        <wps:wsp>
                          <wps:cNvPr id="548" name="Freeform 611"/>
                          <wps:cNvSpPr>
                            <a:spLocks/>
                          </wps:cNvSpPr>
                          <wps:spPr bwMode="auto">
                            <a:xfrm>
                              <a:off x="12206" y="57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9" name="Picture 610"/>
                            <pic:cNvPicPr>
                              <a:picLocks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63" y="925"/>
                              <a:ext cx="1172" cy="11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50" name="Group 584"/>
                        <wpg:cNvGrpSpPr>
                          <a:grpSpLocks/>
                        </wpg:cNvGrpSpPr>
                        <wpg:grpSpPr bwMode="auto">
                          <a:xfrm>
                            <a:off x="14263" y="2552"/>
                            <a:ext cx="1417" cy="150"/>
                            <a:chOff x="14263" y="2552"/>
                            <a:chExt cx="1417" cy="150"/>
                          </a:xfrm>
                        </wpg:grpSpPr>
                        <wps:wsp>
                          <wps:cNvPr id="551" name="Freeform 608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354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263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263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357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357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297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4297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351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4351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4297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4297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4354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4354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91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94" y="149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34" y="122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607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423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384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384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415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415 14263"/>
                                <a:gd name="T17" fmla="*/ T16 w 1417"/>
                                <a:gd name="T18" fmla="+- 0 2635 2552"/>
                                <a:gd name="T19" fmla="*/ 2635 h 150"/>
                                <a:gd name="T20" fmla="+- 0 14415 14263"/>
                                <a:gd name="T21" fmla="*/ T20 w 1417"/>
                                <a:gd name="T22" fmla="+- 0 2615 2552"/>
                                <a:gd name="T23" fmla="*/ 2615 h 150"/>
                                <a:gd name="T24" fmla="+- 0 14414 14263"/>
                                <a:gd name="T25" fmla="*/ T24 w 1417"/>
                                <a:gd name="T26" fmla="+- 0 2597 2552"/>
                                <a:gd name="T27" fmla="*/ 2597 h 150"/>
                                <a:gd name="T28" fmla="+- 0 14414 14263"/>
                                <a:gd name="T29" fmla="*/ T28 w 1417"/>
                                <a:gd name="T30" fmla="+- 0 2592 2552"/>
                                <a:gd name="T31" fmla="*/ 2592 h 150"/>
                                <a:gd name="T32" fmla="+- 0 14445 14263"/>
                                <a:gd name="T33" fmla="*/ T32 w 1417"/>
                                <a:gd name="T34" fmla="+- 0 2592 2552"/>
                                <a:gd name="T35" fmla="*/ 2592 h 150"/>
                                <a:gd name="T36" fmla="+- 0 14423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60" y="2"/>
                                  </a:moveTo>
                                  <a:lnTo>
                                    <a:pt x="121" y="2"/>
                                  </a:lnTo>
                                  <a:lnTo>
                                    <a:pt x="121" y="149"/>
                                  </a:lnTo>
                                  <a:lnTo>
                                    <a:pt x="152" y="149"/>
                                  </a:lnTo>
                                  <a:lnTo>
                                    <a:pt x="152" y="83"/>
                                  </a:lnTo>
                                  <a:lnTo>
                                    <a:pt x="152" y="63"/>
                                  </a:lnTo>
                                  <a:lnTo>
                                    <a:pt x="151" y="45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82" y="40"/>
                                  </a:lnTo>
                                  <a:lnTo>
                                    <a:pt x="16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606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445 14263"/>
                                <a:gd name="T1" fmla="*/ T0 w 1417"/>
                                <a:gd name="T2" fmla="+- 0 2592 2552"/>
                                <a:gd name="T3" fmla="*/ 2592 h 150"/>
                                <a:gd name="T4" fmla="+- 0 14414 14263"/>
                                <a:gd name="T5" fmla="*/ T4 w 1417"/>
                                <a:gd name="T6" fmla="+- 0 2592 2552"/>
                                <a:gd name="T7" fmla="*/ 2592 h 150"/>
                                <a:gd name="T8" fmla="+- 0 14423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4432 14263"/>
                                <a:gd name="T13" fmla="*/ T12 w 1417"/>
                                <a:gd name="T14" fmla="+- 0 2629 2552"/>
                                <a:gd name="T15" fmla="*/ 2629 h 150"/>
                                <a:gd name="T16" fmla="+- 0 14472 14263"/>
                                <a:gd name="T17" fmla="*/ T16 w 1417"/>
                                <a:gd name="T18" fmla="+- 0 2701 2552"/>
                                <a:gd name="T19" fmla="*/ 2701 h 150"/>
                                <a:gd name="T20" fmla="+- 0 14507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4507 14263"/>
                                <a:gd name="T25" fmla="*/ T24 w 1417"/>
                                <a:gd name="T26" fmla="+- 0 2658 2552"/>
                                <a:gd name="T27" fmla="*/ 2658 h 150"/>
                                <a:gd name="T28" fmla="+- 0 14478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4470 14263"/>
                                <a:gd name="T33" fmla="*/ T32 w 1417"/>
                                <a:gd name="T34" fmla="+- 0 2640 2552"/>
                                <a:gd name="T35" fmla="*/ 2640 h 150"/>
                                <a:gd name="T36" fmla="+- 0 14462 14263"/>
                                <a:gd name="T37" fmla="*/ T36 w 1417"/>
                                <a:gd name="T38" fmla="+- 0 2622 2552"/>
                                <a:gd name="T39" fmla="*/ 2622 h 150"/>
                                <a:gd name="T40" fmla="+- 0 14445 14263"/>
                                <a:gd name="T41" fmla="*/ T40 w 1417"/>
                                <a:gd name="T42" fmla="+- 0 2592 2552"/>
                                <a:gd name="T43" fmla="*/ 259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82" y="40"/>
                                  </a:moveTo>
                                  <a:lnTo>
                                    <a:pt x="151" y="40"/>
                                  </a:lnTo>
                                  <a:lnTo>
                                    <a:pt x="160" y="59"/>
                                  </a:lnTo>
                                  <a:lnTo>
                                    <a:pt x="169" y="77"/>
                                  </a:lnTo>
                                  <a:lnTo>
                                    <a:pt x="209" y="149"/>
                                  </a:lnTo>
                                  <a:lnTo>
                                    <a:pt x="244" y="149"/>
                                  </a:lnTo>
                                  <a:lnTo>
                                    <a:pt x="244" y="106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07" y="88"/>
                                  </a:lnTo>
                                  <a:lnTo>
                                    <a:pt x="199" y="70"/>
                                  </a:lnTo>
                                  <a:lnTo>
                                    <a:pt x="18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605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507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476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476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4476 14263"/>
                                <a:gd name="T13" fmla="*/ T12 w 1417"/>
                                <a:gd name="T14" fmla="+- 0 2615 2552"/>
                                <a:gd name="T15" fmla="*/ 2615 h 150"/>
                                <a:gd name="T16" fmla="+- 0 14476 14263"/>
                                <a:gd name="T17" fmla="*/ T16 w 1417"/>
                                <a:gd name="T18" fmla="+- 0 2622 2552"/>
                                <a:gd name="T19" fmla="*/ 2622 h 150"/>
                                <a:gd name="T20" fmla="+- 0 14477 14263"/>
                                <a:gd name="T21" fmla="*/ T20 w 1417"/>
                                <a:gd name="T22" fmla="+- 0 2638 2552"/>
                                <a:gd name="T23" fmla="*/ 2638 h 150"/>
                                <a:gd name="T24" fmla="+- 0 14479 14263"/>
                                <a:gd name="T25" fmla="*/ T24 w 1417"/>
                                <a:gd name="T26" fmla="+- 0 2657 2552"/>
                                <a:gd name="T27" fmla="*/ 2657 h 150"/>
                                <a:gd name="T28" fmla="+- 0 14478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4507 14263"/>
                                <a:gd name="T33" fmla="*/ T32 w 1417"/>
                                <a:gd name="T34" fmla="+- 0 2658 2552"/>
                                <a:gd name="T35" fmla="*/ 2658 h 150"/>
                                <a:gd name="T36" fmla="+- 0 14507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244" y="2"/>
                                  </a:moveTo>
                                  <a:lnTo>
                                    <a:pt x="213" y="2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13" y="63"/>
                                  </a:lnTo>
                                  <a:lnTo>
                                    <a:pt x="213" y="70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16" y="105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44" y="106"/>
                                  </a:lnTo>
                                  <a:lnTo>
                                    <a:pt x="24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604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20 14263"/>
                                <a:gd name="T1" fmla="*/ T0 w 1417"/>
                                <a:gd name="T2" fmla="+- 0 2552 2552"/>
                                <a:gd name="T3" fmla="*/ 2552 h 150"/>
                                <a:gd name="T4" fmla="+- 0 14556 14263"/>
                                <a:gd name="T5" fmla="*/ T4 w 1417"/>
                                <a:gd name="T6" fmla="+- 0 2574 2552"/>
                                <a:gd name="T7" fmla="*/ 2574 h 150"/>
                                <a:gd name="T8" fmla="+- 0 14535 14263"/>
                                <a:gd name="T9" fmla="*/ T8 w 1417"/>
                                <a:gd name="T10" fmla="+- 0 2610 2552"/>
                                <a:gd name="T11" fmla="*/ 2610 h 150"/>
                                <a:gd name="T12" fmla="+- 0 14535 14263"/>
                                <a:gd name="T13" fmla="*/ T12 w 1417"/>
                                <a:gd name="T14" fmla="+- 0 2638 2552"/>
                                <a:gd name="T15" fmla="*/ 2638 h 150"/>
                                <a:gd name="T16" fmla="+- 0 14581 14263"/>
                                <a:gd name="T17" fmla="*/ T16 w 1417"/>
                                <a:gd name="T18" fmla="+- 0 2698 2552"/>
                                <a:gd name="T19" fmla="*/ 2698 h 150"/>
                                <a:gd name="T20" fmla="+- 0 14600 14263"/>
                                <a:gd name="T21" fmla="*/ T20 w 1417"/>
                                <a:gd name="T22" fmla="+- 0 2702 2552"/>
                                <a:gd name="T23" fmla="*/ 2702 h 150"/>
                                <a:gd name="T24" fmla="+- 0 14627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4647 14263"/>
                                <a:gd name="T29" fmla="*/ T28 w 1417"/>
                                <a:gd name="T30" fmla="+- 0 2699 2552"/>
                                <a:gd name="T31" fmla="*/ 2699 h 150"/>
                                <a:gd name="T32" fmla="+- 0 14661 14263"/>
                                <a:gd name="T33" fmla="*/ T32 w 1417"/>
                                <a:gd name="T34" fmla="+- 0 2695 2552"/>
                                <a:gd name="T35" fmla="*/ 2695 h 150"/>
                                <a:gd name="T36" fmla="+- 0 14662 14263"/>
                                <a:gd name="T37" fmla="*/ T36 w 1417"/>
                                <a:gd name="T38" fmla="+- 0 2676 2552"/>
                                <a:gd name="T39" fmla="*/ 2676 h 150"/>
                                <a:gd name="T40" fmla="+- 0 14615 14263"/>
                                <a:gd name="T41" fmla="*/ T40 w 1417"/>
                                <a:gd name="T42" fmla="+- 0 2676 2552"/>
                                <a:gd name="T43" fmla="*/ 2676 h 150"/>
                                <a:gd name="T44" fmla="+- 0 14593 14263"/>
                                <a:gd name="T45" fmla="*/ T44 w 1417"/>
                                <a:gd name="T46" fmla="+- 0 2671 2552"/>
                                <a:gd name="T47" fmla="*/ 2671 h 150"/>
                                <a:gd name="T48" fmla="+- 0 14577 14263"/>
                                <a:gd name="T49" fmla="*/ T48 w 1417"/>
                                <a:gd name="T50" fmla="+- 0 2658 2552"/>
                                <a:gd name="T51" fmla="*/ 2658 h 150"/>
                                <a:gd name="T52" fmla="+- 0 14569 14263"/>
                                <a:gd name="T53" fmla="*/ T52 w 1417"/>
                                <a:gd name="T54" fmla="+- 0 2637 2552"/>
                                <a:gd name="T55" fmla="*/ 2637 h 150"/>
                                <a:gd name="T56" fmla="+- 0 14573 14263"/>
                                <a:gd name="T57" fmla="*/ T56 w 1417"/>
                                <a:gd name="T58" fmla="+- 0 2609 2552"/>
                                <a:gd name="T59" fmla="*/ 2609 h 150"/>
                                <a:gd name="T60" fmla="+- 0 14584 14263"/>
                                <a:gd name="T61" fmla="*/ T60 w 1417"/>
                                <a:gd name="T62" fmla="+- 0 2591 2552"/>
                                <a:gd name="T63" fmla="*/ 2591 h 150"/>
                                <a:gd name="T64" fmla="+- 0 14601 14263"/>
                                <a:gd name="T65" fmla="*/ T64 w 1417"/>
                                <a:gd name="T66" fmla="+- 0 2582 2552"/>
                                <a:gd name="T67" fmla="*/ 2582 h 150"/>
                                <a:gd name="T68" fmla="+- 0 14630 14263"/>
                                <a:gd name="T69" fmla="*/ T68 w 1417"/>
                                <a:gd name="T70" fmla="+- 0 2581 2552"/>
                                <a:gd name="T71" fmla="*/ 2581 h 150"/>
                                <a:gd name="T72" fmla="+- 0 14647 14263"/>
                                <a:gd name="T73" fmla="*/ T72 w 1417"/>
                                <a:gd name="T74" fmla="+- 0 2581 2552"/>
                                <a:gd name="T75" fmla="*/ 2581 h 150"/>
                                <a:gd name="T76" fmla="+- 0 14658 14263"/>
                                <a:gd name="T77" fmla="*/ T76 w 1417"/>
                                <a:gd name="T78" fmla="+- 0 2559 2552"/>
                                <a:gd name="T79" fmla="*/ 2559 h 150"/>
                                <a:gd name="T80" fmla="+- 0 14643 14263"/>
                                <a:gd name="T81" fmla="*/ T80 w 1417"/>
                                <a:gd name="T82" fmla="+- 0 2555 2552"/>
                                <a:gd name="T83" fmla="*/ 2555 h 150"/>
                                <a:gd name="T84" fmla="+- 0 14620 14263"/>
                                <a:gd name="T85" fmla="*/ T84 w 1417"/>
                                <a:gd name="T86" fmla="+- 0 2552 2552"/>
                                <a:gd name="T87" fmla="*/ 255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357" y="0"/>
                                  </a:moveTo>
                                  <a:lnTo>
                                    <a:pt x="293" y="22"/>
                                  </a:lnTo>
                                  <a:lnTo>
                                    <a:pt x="272" y="58"/>
                                  </a:lnTo>
                                  <a:lnTo>
                                    <a:pt x="272" y="86"/>
                                  </a:lnTo>
                                  <a:lnTo>
                                    <a:pt x="318" y="146"/>
                                  </a:lnTo>
                                  <a:lnTo>
                                    <a:pt x="337" y="150"/>
                                  </a:lnTo>
                                  <a:lnTo>
                                    <a:pt x="364" y="149"/>
                                  </a:lnTo>
                                  <a:lnTo>
                                    <a:pt x="384" y="147"/>
                                  </a:lnTo>
                                  <a:lnTo>
                                    <a:pt x="398" y="143"/>
                                  </a:lnTo>
                                  <a:lnTo>
                                    <a:pt x="399" y="124"/>
                                  </a:lnTo>
                                  <a:lnTo>
                                    <a:pt x="352" y="124"/>
                                  </a:lnTo>
                                  <a:lnTo>
                                    <a:pt x="330" y="119"/>
                                  </a:lnTo>
                                  <a:lnTo>
                                    <a:pt x="314" y="106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310" y="57"/>
                                  </a:lnTo>
                                  <a:lnTo>
                                    <a:pt x="321" y="39"/>
                                  </a:lnTo>
                                  <a:lnTo>
                                    <a:pt x="338" y="30"/>
                                  </a:lnTo>
                                  <a:lnTo>
                                    <a:pt x="367" y="29"/>
                                  </a:lnTo>
                                  <a:lnTo>
                                    <a:pt x="384" y="29"/>
                                  </a:lnTo>
                                  <a:lnTo>
                                    <a:pt x="395" y="7"/>
                                  </a:lnTo>
                                  <a:lnTo>
                                    <a:pt x="380" y="3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603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63 14263"/>
                                <a:gd name="T1" fmla="*/ T0 w 1417"/>
                                <a:gd name="T2" fmla="+- 0 2617 2552"/>
                                <a:gd name="T3" fmla="*/ 2617 h 150"/>
                                <a:gd name="T4" fmla="+- 0 14608 14263"/>
                                <a:gd name="T5" fmla="*/ T4 w 1417"/>
                                <a:gd name="T6" fmla="+- 0 2617 2552"/>
                                <a:gd name="T7" fmla="*/ 2617 h 150"/>
                                <a:gd name="T8" fmla="+- 0 14608 14263"/>
                                <a:gd name="T9" fmla="*/ T8 w 1417"/>
                                <a:gd name="T10" fmla="+- 0 2643 2552"/>
                                <a:gd name="T11" fmla="*/ 2643 h 150"/>
                                <a:gd name="T12" fmla="+- 0 14631 14263"/>
                                <a:gd name="T13" fmla="*/ T12 w 1417"/>
                                <a:gd name="T14" fmla="+- 0 2643 2552"/>
                                <a:gd name="T15" fmla="*/ 2643 h 150"/>
                                <a:gd name="T16" fmla="+- 0 14631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628 14263"/>
                                <a:gd name="T21" fmla="*/ T20 w 1417"/>
                                <a:gd name="T22" fmla="+- 0 2675 2552"/>
                                <a:gd name="T23" fmla="*/ 2675 h 150"/>
                                <a:gd name="T24" fmla="+- 0 14622 14263"/>
                                <a:gd name="T25" fmla="*/ T24 w 1417"/>
                                <a:gd name="T26" fmla="+- 0 2676 2552"/>
                                <a:gd name="T27" fmla="*/ 2676 h 150"/>
                                <a:gd name="T28" fmla="+- 0 14662 14263"/>
                                <a:gd name="T29" fmla="*/ T28 w 1417"/>
                                <a:gd name="T30" fmla="+- 0 2676 2552"/>
                                <a:gd name="T31" fmla="*/ 2676 h 150"/>
                                <a:gd name="T32" fmla="+- 0 14663 14263"/>
                                <a:gd name="T33" fmla="*/ T32 w 1417"/>
                                <a:gd name="T34" fmla="+- 0 2617 2552"/>
                                <a:gd name="T35" fmla="*/ 261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400" y="65"/>
                                  </a:moveTo>
                                  <a:lnTo>
                                    <a:pt x="345" y="65"/>
                                  </a:lnTo>
                                  <a:lnTo>
                                    <a:pt x="345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68" y="122"/>
                                  </a:lnTo>
                                  <a:lnTo>
                                    <a:pt x="365" y="123"/>
                                  </a:lnTo>
                                  <a:lnTo>
                                    <a:pt x="359" y="124"/>
                                  </a:lnTo>
                                  <a:lnTo>
                                    <a:pt x="399" y="124"/>
                                  </a:lnTo>
                                  <a:lnTo>
                                    <a:pt x="40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602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47 14263"/>
                                <a:gd name="T1" fmla="*/ T0 w 1417"/>
                                <a:gd name="T2" fmla="+- 0 2581 2552"/>
                                <a:gd name="T3" fmla="*/ 2581 h 150"/>
                                <a:gd name="T4" fmla="+- 0 14630 14263"/>
                                <a:gd name="T5" fmla="*/ T4 w 1417"/>
                                <a:gd name="T6" fmla="+- 0 2581 2552"/>
                                <a:gd name="T7" fmla="*/ 2581 h 150"/>
                                <a:gd name="T8" fmla="+- 0 14646 14263"/>
                                <a:gd name="T9" fmla="*/ T8 w 1417"/>
                                <a:gd name="T10" fmla="+- 0 2584 2552"/>
                                <a:gd name="T11" fmla="*/ 2584 h 150"/>
                                <a:gd name="T12" fmla="+- 0 14647 14263"/>
                                <a:gd name="T13" fmla="*/ T12 w 1417"/>
                                <a:gd name="T14" fmla="+- 0 2581 2552"/>
                                <a:gd name="T15" fmla="*/ 258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384" y="29"/>
                                  </a:moveTo>
                                  <a:lnTo>
                                    <a:pt x="367" y="29"/>
                                  </a:lnTo>
                                  <a:lnTo>
                                    <a:pt x="383" y="32"/>
                                  </a:lnTo>
                                  <a:lnTo>
                                    <a:pt x="38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601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77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728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683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718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728 14263"/>
                                <a:gd name="T17" fmla="*/ T16 w 1417"/>
                                <a:gd name="T18" fmla="+- 0 2663 2552"/>
                                <a:gd name="T19" fmla="*/ 2663 h 150"/>
                                <a:gd name="T20" fmla="+- 0 14806 14263"/>
                                <a:gd name="T21" fmla="*/ T20 w 1417"/>
                                <a:gd name="T22" fmla="+- 0 2663 2552"/>
                                <a:gd name="T23" fmla="*/ 2663 h 150"/>
                                <a:gd name="T24" fmla="+- 0 14798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733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4744 14263"/>
                                <a:gd name="T33" fmla="*/ T32 w 1417"/>
                                <a:gd name="T34" fmla="+- 0 2598 2552"/>
                                <a:gd name="T35" fmla="*/ 2598 h 150"/>
                                <a:gd name="T36" fmla="+- 0 14746 14263"/>
                                <a:gd name="T37" fmla="*/ T36 w 1417"/>
                                <a:gd name="T38" fmla="+- 0 2588 2552"/>
                                <a:gd name="T39" fmla="*/ 2588 h 150"/>
                                <a:gd name="T40" fmla="+- 0 14748 14263"/>
                                <a:gd name="T41" fmla="*/ T40 w 1417"/>
                                <a:gd name="T42" fmla="+- 0 2579 2552"/>
                                <a:gd name="T43" fmla="*/ 2579 h 150"/>
                                <a:gd name="T44" fmla="+- 0 14780 14263"/>
                                <a:gd name="T45" fmla="*/ T44 w 1417"/>
                                <a:gd name="T46" fmla="+- 0 2579 2552"/>
                                <a:gd name="T47" fmla="*/ 2579 h 150"/>
                                <a:gd name="T48" fmla="+- 0 14772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09" y="2"/>
                                  </a:moveTo>
                                  <a:lnTo>
                                    <a:pt x="465" y="2"/>
                                  </a:lnTo>
                                  <a:lnTo>
                                    <a:pt x="420" y="149"/>
                                  </a:lnTo>
                                  <a:lnTo>
                                    <a:pt x="455" y="149"/>
                                  </a:lnTo>
                                  <a:lnTo>
                                    <a:pt x="465" y="111"/>
                                  </a:lnTo>
                                  <a:lnTo>
                                    <a:pt x="543" y="111"/>
                                  </a:lnTo>
                                  <a:lnTo>
                                    <a:pt x="535" y="87"/>
                                  </a:lnTo>
                                  <a:lnTo>
                                    <a:pt x="470" y="87"/>
                                  </a:lnTo>
                                  <a:lnTo>
                                    <a:pt x="481" y="46"/>
                                  </a:lnTo>
                                  <a:lnTo>
                                    <a:pt x="483" y="36"/>
                                  </a:lnTo>
                                  <a:lnTo>
                                    <a:pt x="485" y="27"/>
                                  </a:lnTo>
                                  <a:lnTo>
                                    <a:pt x="517" y="27"/>
                                  </a:lnTo>
                                  <a:lnTo>
                                    <a:pt x="50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600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806 14263"/>
                                <a:gd name="T1" fmla="*/ T0 w 1417"/>
                                <a:gd name="T2" fmla="+- 0 2663 2552"/>
                                <a:gd name="T3" fmla="*/ 2663 h 150"/>
                                <a:gd name="T4" fmla="+- 0 14770 14263"/>
                                <a:gd name="T5" fmla="*/ T4 w 1417"/>
                                <a:gd name="T6" fmla="+- 0 2663 2552"/>
                                <a:gd name="T7" fmla="*/ 2663 h 150"/>
                                <a:gd name="T8" fmla="+- 0 14782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818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806 14263"/>
                                <a:gd name="T17" fmla="*/ T16 w 1417"/>
                                <a:gd name="T18" fmla="+- 0 2663 2552"/>
                                <a:gd name="T19" fmla="*/ 266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43" y="111"/>
                                  </a:moveTo>
                                  <a:lnTo>
                                    <a:pt x="507" y="111"/>
                                  </a:lnTo>
                                  <a:lnTo>
                                    <a:pt x="519" y="149"/>
                                  </a:lnTo>
                                  <a:lnTo>
                                    <a:pt x="555" y="149"/>
                                  </a:lnTo>
                                  <a:lnTo>
                                    <a:pt x="543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99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780 14263"/>
                                <a:gd name="T1" fmla="*/ T0 w 1417"/>
                                <a:gd name="T2" fmla="+- 0 2579 2552"/>
                                <a:gd name="T3" fmla="*/ 2579 h 150"/>
                                <a:gd name="T4" fmla="+- 0 14749 14263"/>
                                <a:gd name="T5" fmla="*/ T4 w 1417"/>
                                <a:gd name="T6" fmla="+- 0 2579 2552"/>
                                <a:gd name="T7" fmla="*/ 2579 h 150"/>
                                <a:gd name="T8" fmla="+- 0 14751 14263"/>
                                <a:gd name="T9" fmla="*/ T8 w 1417"/>
                                <a:gd name="T10" fmla="+- 0 2588 2552"/>
                                <a:gd name="T11" fmla="*/ 2588 h 150"/>
                                <a:gd name="T12" fmla="+- 0 14754 14263"/>
                                <a:gd name="T13" fmla="*/ T12 w 1417"/>
                                <a:gd name="T14" fmla="+- 0 2599 2552"/>
                                <a:gd name="T15" fmla="*/ 2599 h 150"/>
                                <a:gd name="T16" fmla="+- 0 14756 14263"/>
                                <a:gd name="T17" fmla="*/ T16 w 1417"/>
                                <a:gd name="T18" fmla="+- 0 2607 2552"/>
                                <a:gd name="T19" fmla="*/ 2607 h 150"/>
                                <a:gd name="T20" fmla="+- 0 14765 14263"/>
                                <a:gd name="T21" fmla="*/ T20 w 1417"/>
                                <a:gd name="T22" fmla="+- 0 2639 2552"/>
                                <a:gd name="T23" fmla="*/ 2639 h 150"/>
                                <a:gd name="T24" fmla="+- 0 14798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780 14263"/>
                                <a:gd name="T29" fmla="*/ T28 w 1417"/>
                                <a:gd name="T30" fmla="+- 0 2579 2552"/>
                                <a:gd name="T31" fmla="*/ 2579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17" y="27"/>
                                  </a:moveTo>
                                  <a:lnTo>
                                    <a:pt x="486" y="27"/>
                                  </a:lnTo>
                                  <a:lnTo>
                                    <a:pt x="488" y="36"/>
                                  </a:lnTo>
                                  <a:lnTo>
                                    <a:pt x="491" y="47"/>
                                  </a:lnTo>
                                  <a:lnTo>
                                    <a:pt x="493" y="55"/>
                                  </a:lnTo>
                                  <a:lnTo>
                                    <a:pt x="502" y="87"/>
                                  </a:lnTo>
                                  <a:lnTo>
                                    <a:pt x="535" y="87"/>
                                  </a:lnTo>
                                  <a:lnTo>
                                    <a:pt x="51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98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16 14263"/>
                                <a:gd name="T1" fmla="*/ T0 w 1417"/>
                                <a:gd name="T2" fmla="+- 0 2552 2552"/>
                                <a:gd name="T3" fmla="*/ 2552 h 150"/>
                                <a:gd name="T4" fmla="+- 0 14852 14263"/>
                                <a:gd name="T5" fmla="*/ T4 w 1417"/>
                                <a:gd name="T6" fmla="+- 0 2574 2552"/>
                                <a:gd name="T7" fmla="*/ 2574 h 150"/>
                                <a:gd name="T8" fmla="+- 0 14831 14263"/>
                                <a:gd name="T9" fmla="*/ T8 w 1417"/>
                                <a:gd name="T10" fmla="+- 0 2610 2552"/>
                                <a:gd name="T11" fmla="*/ 2610 h 150"/>
                                <a:gd name="T12" fmla="+- 0 14832 14263"/>
                                <a:gd name="T13" fmla="*/ T12 w 1417"/>
                                <a:gd name="T14" fmla="+- 0 2638 2552"/>
                                <a:gd name="T15" fmla="*/ 2638 h 150"/>
                                <a:gd name="T16" fmla="+- 0 14877 14263"/>
                                <a:gd name="T17" fmla="*/ T16 w 1417"/>
                                <a:gd name="T18" fmla="+- 0 2698 2552"/>
                                <a:gd name="T19" fmla="*/ 2698 h 150"/>
                                <a:gd name="T20" fmla="+- 0 14896 14263"/>
                                <a:gd name="T21" fmla="*/ T20 w 1417"/>
                                <a:gd name="T22" fmla="+- 0 2702 2552"/>
                                <a:gd name="T23" fmla="*/ 2702 h 150"/>
                                <a:gd name="T24" fmla="+- 0 14923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4944 14263"/>
                                <a:gd name="T29" fmla="*/ T28 w 1417"/>
                                <a:gd name="T30" fmla="+- 0 2699 2552"/>
                                <a:gd name="T31" fmla="*/ 2699 h 150"/>
                                <a:gd name="T32" fmla="+- 0 14957 14263"/>
                                <a:gd name="T33" fmla="*/ T32 w 1417"/>
                                <a:gd name="T34" fmla="+- 0 2695 2552"/>
                                <a:gd name="T35" fmla="*/ 2695 h 150"/>
                                <a:gd name="T36" fmla="+- 0 14958 14263"/>
                                <a:gd name="T37" fmla="*/ T36 w 1417"/>
                                <a:gd name="T38" fmla="+- 0 2676 2552"/>
                                <a:gd name="T39" fmla="*/ 2676 h 150"/>
                                <a:gd name="T40" fmla="+- 0 14911 14263"/>
                                <a:gd name="T41" fmla="*/ T40 w 1417"/>
                                <a:gd name="T42" fmla="+- 0 2676 2552"/>
                                <a:gd name="T43" fmla="*/ 2676 h 150"/>
                                <a:gd name="T44" fmla="+- 0 14889 14263"/>
                                <a:gd name="T45" fmla="*/ T44 w 1417"/>
                                <a:gd name="T46" fmla="+- 0 2671 2552"/>
                                <a:gd name="T47" fmla="*/ 2671 h 150"/>
                                <a:gd name="T48" fmla="+- 0 14873 14263"/>
                                <a:gd name="T49" fmla="*/ T48 w 1417"/>
                                <a:gd name="T50" fmla="+- 0 2658 2552"/>
                                <a:gd name="T51" fmla="*/ 2658 h 150"/>
                                <a:gd name="T52" fmla="+- 0 14865 14263"/>
                                <a:gd name="T53" fmla="*/ T52 w 1417"/>
                                <a:gd name="T54" fmla="+- 0 2637 2552"/>
                                <a:gd name="T55" fmla="*/ 2637 h 150"/>
                                <a:gd name="T56" fmla="+- 0 14869 14263"/>
                                <a:gd name="T57" fmla="*/ T56 w 1417"/>
                                <a:gd name="T58" fmla="+- 0 2609 2552"/>
                                <a:gd name="T59" fmla="*/ 2609 h 150"/>
                                <a:gd name="T60" fmla="+- 0 14880 14263"/>
                                <a:gd name="T61" fmla="*/ T60 w 1417"/>
                                <a:gd name="T62" fmla="+- 0 2591 2552"/>
                                <a:gd name="T63" fmla="*/ 2591 h 150"/>
                                <a:gd name="T64" fmla="+- 0 14897 14263"/>
                                <a:gd name="T65" fmla="*/ T64 w 1417"/>
                                <a:gd name="T66" fmla="+- 0 2582 2552"/>
                                <a:gd name="T67" fmla="*/ 2582 h 150"/>
                                <a:gd name="T68" fmla="+- 0 14926 14263"/>
                                <a:gd name="T69" fmla="*/ T68 w 1417"/>
                                <a:gd name="T70" fmla="+- 0 2581 2552"/>
                                <a:gd name="T71" fmla="*/ 2581 h 150"/>
                                <a:gd name="T72" fmla="+- 0 14943 14263"/>
                                <a:gd name="T73" fmla="*/ T72 w 1417"/>
                                <a:gd name="T74" fmla="+- 0 2581 2552"/>
                                <a:gd name="T75" fmla="*/ 2581 h 150"/>
                                <a:gd name="T76" fmla="+- 0 14955 14263"/>
                                <a:gd name="T77" fmla="*/ T76 w 1417"/>
                                <a:gd name="T78" fmla="+- 0 2559 2552"/>
                                <a:gd name="T79" fmla="*/ 2559 h 150"/>
                                <a:gd name="T80" fmla="+- 0 14939 14263"/>
                                <a:gd name="T81" fmla="*/ T80 w 1417"/>
                                <a:gd name="T82" fmla="+- 0 2555 2552"/>
                                <a:gd name="T83" fmla="*/ 2555 h 150"/>
                                <a:gd name="T84" fmla="+- 0 14916 14263"/>
                                <a:gd name="T85" fmla="*/ T84 w 1417"/>
                                <a:gd name="T86" fmla="+- 0 2552 2552"/>
                                <a:gd name="T87" fmla="*/ 255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53" y="0"/>
                                  </a:moveTo>
                                  <a:lnTo>
                                    <a:pt x="589" y="22"/>
                                  </a:lnTo>
                                  <a:lnTo>
                                    <a:pt x="568" y="58"/>
                                  </a:lnTo>
                                  <a:lnTo>
                                    <a:pt x="569" y="86"/>
                                  </a:lnTo>
                                  <a:lnTo>
                                    <a:pt x="614" y="146"/>
                                  </a:lnTo>
                                  <a:lnTo>
                                    <a:pt x="633" y="150"/>
                                  </a:lnTo>
                                  <a:lnTo>
                                    <a:pt x="660" y="149"/>
                                  </a:lnTo>
                                  <a:lnTo>
                                    <a:pt x="681" y="147"/>
                                  </a:lnTo>
                                  <a:lnTo>
                                    <a:pt x="694" y="143"/>
                                  </a:lnTo>
                                  <a:lnTo>
                                    <a:pt x="695" y="124"/>
                                  </a:lnTo>
                                  <a:lnTo>
                                    <a:pt x="648" y="124"/>
                                  </a:lnTo>
                                  <a:lnTo>
                                    <a:pt x="626" y="119"/>
                                  </a:lnTo>
                                  <a:lnTo>
                                    <a:pt x="610" y="106"/>
                                  </a:lnTo>
                                  <a:lnTo>
                                    <a:pt x="602" y="85"/>
                                  </a:lnTo>
                                  <a:lnTo>
                                    <a:pt x="606" y="57"/>
                                  </a:lnTo>
                                  <a:lnTo>
                                    <a:pt x="617" y="39"/>
                                  </a:lnTo>
                                  <a:lnTo>
                                    <a:pt x="634" y="30"/>
                                  </a:lnTo>
                                  <a:lnTo>
                                    <a:pt x="663" y="29"/>
                                  </a:lnTo>
                                  <a:lnTo>
                                    <a:pt x="680" y="29"/>
                                  </a:lnTo>
                                  <a:lnTo>
                                    <a:pt x="692" y="7"/>
                                  </a:lnTo>
                                  <a:lnTo>
                                    <a:pt x="676" y="3"/>
                                  </a:lnTo>
                                  <a:lnTo>
                                    <a:pt x="6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97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59 14263"/>
                                <a:gd name="T1" fmla="*/ T0 w 1417"/>
                                <a:gd name="T2" fmla="+- 0 2617 2552"/>
                                <a:gd name="T3" fmla="*/ 2617 h 150"/>
                                <a:gd name="T4" fmla="+- 0 14905 14263"/>
                                <a:gd name="T5" fmla="*/ T4 w 1417"/>
                                <a:gd name="T6" fmla="+- 0 2617 2552"/>
                                <a:gd name="T7" fmla="*/ 2617 h 150"/>
                                <a:gd name="T8" fmla="+- 0 14905 14263"/>
                                <a:gd name="T9" fmla="*/ T8 w 1417"/>
                                <a:gd name="T10" fmla="+- 0 2643 2552"/>
                                <a:gd name="T11" fmla="*/ 2643 h 150"/>
                                <a:gd name="T12" fmla="+- 0 14927 14263"/>
                                <a:gd name="T13" fmla="*/ T12 w 1417"/>
                                <a:gd name="T14" fmla="+- 0 2643 2552"/>
                                <a:gd name="T15" fmla="*/ 2643 h 150"/>
                                <a:gd name="T16" fmla="+- 0 14927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925 14263"/>
                                <a:gd name="T21" fmla="*/ T20 w 1417"/>
                                <a:gd name="T22" fmla="+- 0 2675 2552"/>
                                <a:gd name="T23" fmla="*/ 2675 h 150"/>
                                <a:gd name="T24" fmla="+- 0 14919 14263"/>
                                <a:gd name="T25" fmla="*/ T24 w 1417"/>
                                <a:gd name="T26" fmla="+- 0 2676 2552"/>
                                <a:gd name="T27" fmla="*/ 2676 h 150"/>
                                <a:gd name="T28" fmla="+- 0 14958 14263"/>
                                <a:gd name="T29" fmla="*/ T28 w 1417"/>
                                <a:gd name="T30" fmla="+- 0 2676 2552"/>
                                <a:gd name="T31" fmla="*/ 2676 h 150"/>
                                <a:gd name="T32" fmla="+- 0 14959 14263"/>
                                <a:gd name="T33" fmla="*/ T32 w 1417"/>
                                <a:gd name="T34" fmla="+- 0 2617 2552"/>
                                <a:gd name="T35" fmla="*/ 261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96" y="65"/>
                                  </a:moveTo>
                                  <a:lnTo>
                                    <a:pt x="642" y="65"/>
                                  </a:lnTo>
                                  <a:lnTo>
                                    <a:pt x="642" y="91"/>
                                  </a:lnTo>
                                  <a:lnTo>
                                    <a:pt x="664" y="91"/>
                                  </a:lnTo>
                                  <a:lnTo>
                                    <a:pt x="664" y="122"/>
                                  </a:lnTo>
                                  <a:lnTo>
                                    <a:pt x="662" y="123"/>
                                  </a:lnTo>
                                  <a:lnTo>
                                    <a:pt x="656" y="124"/>
                                  </a:lnTo>
                                  <a:lnTo>
                                    <a:pt x="695" y="124"/>
                                  </a:lnTo>
                                  <a:lnTo>
                                    <a:pt x="69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96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43 14263"/>
                                <a:gd name="T1" fmla="*/ T0 w 1417"/>
                                <a:gd name="T2" fmla="+- 0 2581 2552"/>
                                <a:gd name="T3" fmla="*/ 2581 h 150"/>
                                <a:gd name="T4" fmla="+- 0 14926 14263"/>
                                <a:gd name="T5" fmla="*/ T4 w 1417"/>
                                <a:gd name="T6" fmla="+- 0 2581 2552"/>
                                <a:gd name="T7" fmla="*/ 2581 h 150"/>
                                <a:gd name="T8" fmla="+- 0 14942 14263"/>
                                <a:gd name="T9" fmla="*/ T8 w 1417"/>
                                <a:gd name="T10" fmla="+- 0 2584 2552"/>
                                <a:gd name="T11" fmla="*/ 2584 h 150"/>
                                <a:gd name="T12" fmla="+- 0 14943 14263"/>
                                <a:gd name="T13" fmla="*/ T12 w 1417"/>
                                <a:gd name="T14" fmla="+- 0 2581 2552"/>
                                <a:gd name="T15" fmla="*/ 258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80" y="29"/>
                                  </a:moveTo>
                                  <a:lnTo>
                                    <a:pt x="663" y="29"/>
                                  </a:lnTo>
                                  <a:lnTo>
                                    <a:pt x="679" y="32"/>
                                  </a:lnTo>
                                  <a:lnTo>
                                    <a:pt x="68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95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081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990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990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084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084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5023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5023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5078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5078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5023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5023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5081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5081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818" y="2"/>
                                  </a:moveTo>
                                  <a:lnTo>
                                    <a:pt x="727" y="2"/>
                                  </a:lnTo>
                                  <a:lnTo>
                                    <a:pt x="727" y="149"/>
                                  </a:lnTo>
                                  <a:lnTo>
                                    <a:pt x="821" y="149"/>
                                  </a:lnTo>
                                  <a:lnTo>
                                    <a:pt x="821" y="122"/>
                                  </a:lnTo>
                                  <a:lnTo>
                                    <a:pt x="760" y="122"/>
                                  </a:lnTo>
                                  <a:lnTo>
                                    <a:pt x="760" y="87"/>
                                  </a:lnTo>
                                  <a:lnTo>
                                    <a:pt x="815" y="87"/>
                                  </a:lnTo>
                                  <a:lnTo>
                                    <a:pt x="815" y="60"/>
                                  </a:lnTo>
                                  <a:lnTo>
                                    <a:pt x="760" y="60"/>
                                  </a:lnTo>
                                  <a:lnTo>
                                    <a:pt x="760" y="29"/>
                                  </a:lnTo>
                                  <a:lnTo>
                                    <a:pt x="818" y="29"/>
                                  </a:lnTo>
                                  <a:lnTo>
                                    <a:pt x="81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94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16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117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108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139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142 14263"/>
                                <a:gd name="T17" fmla="*/ T16 w 1417"/>
                                <a:gd name="T18" fmla="+- 0 2641 2552"/>
                                <a:gd name="T19" fmla="*/ 2641 h 150"/>
                                <a:gd name="T20" fmla="+- 0 15142 14263"/>
                                <a:gd name="T21" fmla="*/ T20 w 1417"/>
                                <a:gd name="T22" fmla="+- 0 2626 2552"/>
                                <a:gd name="T23" fmla="*/ 2626 h 150"/>
                                <a:gd name="T24" fmla="+- 0 15144 14263"/>
                                <a:gd name="T25" fmla="*/ T24 w 1417"/>
                                <a:gd name="T26" fmla="+- 0 2585 2552"/>
                                <a:gd name="T27" fmla="*/ 2585 h 150"/>
                                <a:gd name="T28" fmla="+- 0 15145 14263"/>
                                <a:gd name="T29" fmla="*/ T28 w 1417"/>
                                <a:gd name="T30" fmla="+- 0 2584 2552"/>
                                <a:gd name="T31" fmla="*/ 2584 h 150"/>
                                <a:gd name="T32" fmla="+- 0 15171 14263"/>
                                <a:gd name="T33" fmla="*/ T32 w 1417"/>
                                <a:gd name="T34" fmla="+- 0 2584 2552"/>
                                <a:gd name="T35" fmla="*/ 2584 h 150"/>
                                <a:gd name="T36" fmla="+- 0 15162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899" y="2"/>
                                  </a:moveTo>
                                  <a:lnTo>
                                    <a:pt x="854" y="2"/>
                                  </a:lnTo>
                                  <a:lnTo>
                                    <a:pt x="845" y="149"/>
                                  </a:lnTo>
                                  <a:lnTo>
                                    <a:pt x="876" y="149"/>
                                  </a:lnTo>
                                  <a:lnTo>
                                    <a:pt x="879" y="89"/>
                                  </a:lnTo>
                                  <a:lnTo>
                                    <a:pt x="879" y="74"/>
                                  </a:lnTo>
                                  <a:lnTo>
                                    <a:pt x="881" y="33"/>
                                  </a:lnTo>
                                  <a:lnTo>
                                    <a:pt x="882" y="32"/>
                                  </a:lnTo>
                                  <a:lnTo>
                                    <a:pt x="908" y="32"/>
                                  </a:lnTo>
                                  <a:lnTo>
                                    <a:pt x="89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93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264 14263"/>
                                <a:gd name="T1" fmla="*/ T0 w 1417"/>
                                <a:gd name="T2" fmla="+- 0 2584 2552"/>
                                <a:gd name="T3" fmla="*/ 2584 h 150"/>
                                <a:gd name="T4" fmla="+- 0 15235 14263"/>
                                <a:gd name="T5" fmla="*/ T4 w 1417"/>
                                <a:gd name="T6" fmla="+- 0 2584 2552"/>
                                <a:gd name="T7" fmla="*/ 2584 h 150"/>
                                <a:gd name="T8" fmla="+- 0 15235 14263"/>
                                <a:gd name="T9" fmla="*/ T8 w 1417"/>
                                <a:gd name="T10" fmla="+- 0 2605 2552"/>
                                <a:gd name="T11" fmla="*/ 2605 h 150"/>
                                <a:gd name="T12" fmla="+- 0 15235 14263"/>
                                <a:gd name="T13" fmla="*/ T12 w 1417"/>
                                <a:gd name="T14" fmla="+- 0 2626 2552"/>
                                <a:gd name="T15" fmla="*/ 2626 h 150"/>
                                <a:gd name="T16" fmla="+- 0 15236 14263"/>
                                <a:gd name="T17" fmla="*/ T16 w 1417"/>
                                <a:gd name="T18" fmla="+- 0 2645 2552"/>
                                <a:gd name="T19" fmla="*/ 2645 h 150"/>
                                <a:gd name="T20" fmla="+- 0 15238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5271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5264 14263"/>
                                <a:gd name="T29" fmla="*/ T28 w 1417"/>
                                <a:gd name="T30" fmla="+- 0 2584 2552"/>
                                <a:gd name="T31" fmla="*/ 258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001" y="32"/>
                                  </a:moveTo>
                                  <a:lnTo>
                                    <a:pt x="972" y="32"/>
                                  </a:lnTo>
                                  <a:lnTo>
                                    <a:pt x="972" y="53"/>
                                  </a:lnTo>
                                  <a:lnTo>
                                    <a:pt x="972" y="74"/>
                                  </a:lnTo>
                                  <a:lnTo>
                                    <a:pt x="973" y="93"/>
                                  </a:lnTo>
                                  <a:lnTo>
                                    <a:pt x="975" y="149"/>
                                  </a:lnTo>
                                  <a:lnTo>
                                    <a:pt x="1008" y="149"/>
                                  </a:lnTo>
                                  <a:lnTo>
                                    <a:pt x="100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92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171 14263"/>
                                <a:gd name="T1" fmla="*/ T0 w 1417"/>
                                <a:gd name="T2" fmla="+- 0 2584 2552"/>
                                <a:gd name="T3" fmla="*/ 2584 h 150"/>
                                <a:gd name="T4" fmla="+- 0 15145 14263"/>
                                <a:gd name="T5" fmla="*/ T4 w 1417"/>
                                <a:gd name="T6" fmla="+- 0 2584 2552"/>
                                <a:gd name="T7" fmla="*/ 2584 h 150"/>
                                <a:gd name="T8" fmla="+- 0 15149 14263"/>
                                <a:gd name="T9" fmla="*/ T8 w 1417"/>
                                <a:gd name="T10" fmla="+- 0 2604 2552"/>
                                <a:gd name="T11" fmla="*/ 2604 h 150"/>
                                <a:gd name="T12" fmla="+- 0 15153 14263"/>
                                <a:gd name="T13" fmla="*/ T12 w 1417"/>
                                <a:gd name="T14" fmla="+- 0 2624 2552"/>
                                <a:gd name="T15" fmla="*/ 2624 h 150"/>
                                <a:gd name="T16" fmla="+- 0 15174 14263"/>
                                <a:gd name="T17" fmla="*/ T16 w 1417"/>
                                <a:gd name="T18" fmla="+- 0 2699 2552"/>
                                <a:gd name="T19" fmla="*/ 2699 h 150"/>
                                <a:gd name="T20" fmla="+- 0 15200 14263"/>
                                <a:gd name="T21" fmla="*/ T20 w 1417"/>
                                <a:gd name="T22" fmla="+- 0 2699 2552"/>
                                <a:gd name="T23" fmla="*/ 2699 h 150"/>
                                <a:gd name="T24" fmla="+- 0 15213 14263"/>
                                <a:gd name="T25" fmla="*/ T24 w 1417"/>
                                <a:gd name="T26" fmla="+- 0 2656 2552"/>
                                <a:gd name="T27" fmla="*/ 2656 h 150"/>
                                <a:gd name="T28" fmla="+- 0 15189 14263"/>
                                <a:gd name="T29" fmla="*/ T28 w 1417"/>
                                <a:gd name="T30" fmla="+- 0 2656 2552"/>
                                <a:gd name="T31" fmla="*/ 2656 h 150"/>
                                <a:gd name="T32" fmla="+- 0 15185 14263"/>
                                <a:gd name="T33" fmla="*/ T32 w 1417"/>
                                <a:gd name="T34" fmla="+- 0 2636 2552"/>
                                <a:gd name="T35" fmla="*/ 2636 h 150"/>
                                <a:gd name="T36" fmla="+- 0 15180 14263"/>
                                <a:gd name="T37" fmla="*/ T36 w 1417"/>
                                <a:gd name="T38" fmla="+- 0 2617 2552"/>
                                <a:gd name="T39" fmla="*/ 2617 h 150"/>
                                <a:gd name="T40" fmla="+- 0 15171 14263"/>
                                <a:gd name="T41" fmla="*/ T40 w 1417"/>
                                <a:gd name="T42" fmla="+- 0 2584 2552"/>
                                <a:gd name="T43" fmla="*/ 258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908" y="32"/>
                                  </a:moveTo>
                                  <a:lnTo>
                                    <a:pt x="882" y="32"/>
                                  </a:lnTo>
                                  <a:lnTo>
                                    <a:pt x="886" y="52"/>
                                  </a:lnTo>
                                  <a:lnTo>
                                    <a:pt x="890" y="72"/>
                                  </a:lnTo>
                                  <a:lnTo>
                                    <a:pt x="911" y="147"/>
                                  </a:lnTo>
                                  <a:lnTo>
                                    <a:pt x="937" y="147"/>
                                  </a:lnTo>
                                  <a:lnTo>
                                    <a:pt x="950" y="104"/>
                                  </a:lnTo>
                                  <a:lnTo>
                                    <a:pt x="926" y="104"/>
                                  </a:lnTo>
                                  <a:lnTo>
                                    <a:pt x="922" y="84"/>
                                  </a:lnTo>
                                  <a:lnTo>
                                    <a:pt x="917" y="65"/>
                                  </a:lnTo>
                                  <a:lnTo>
                                    <a:pt x="90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91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263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219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203 14263"/>
                                <a:gd name="T9" fmla="*/ T8 w 1417"/>
                                <a:gd name="T10" fmla="+- 0 2603 2552"/>
                                <a:gd name="T11" fmla="*/ 2603 h 150"/>
                                <a:gd name="T12" fmla="+- 0 15198 14263"/>
                                <a:gd name="T13" fmla="*/ T12 w 1417"/>
                                <a:gd name="T14" fmla="+- 0 2622 2552"/>
                                <a:gd name="T15" fmla="*/ 2622 h 150"/>
                                <a:gd name="T16" fmla="+- 0 15193 14263"/>
                                <a:gd name="T17" fmla="*/ T16 w 1417"/>
                                <a:gd name="T18" fmla="+- 0 2642 2552"/>
                                <a:gd name="T19" fmla="*/ 2642 h 150"/>
                                <a:gd name="T20" fmla="+- 0 15189 14263"/>
                                <a:gd name="T21" fmla="*/ T20 w 1417"/>
                                <a:gd name="T22" fmla="+- 0 2656 2552"/>
                                <a:gd name="T23" fmla="*/ 2656 h 150"/>
                                <a:gd name="T24" fmla="+- 0 15213 14263"/>
                                <a:gd name="T25" fmla="*/ T24 w 1417"/>
                                <a:gd name="T26" fmla="+- 0 2656 2552"/>
                                <a:gd name="T27" fmla="*/ 2656 h 150"/>
                                <a:gd name="T28" fmla="+- 0 15218 14263"/>
                                <a:gd name="T29" fmla="*/ T28 w 1417"/>
                                <a:gd name="T30" fmla="+- 0 2641 2552"/>
                                <a:gd name="T31" fmla="*/ 2641 h 150"/>
                                <a:gd name="T32" fmla="+- 0 15224 14263"/>
                                <a:gd name="T33" fmla="*/ T32 w 1417"/>
                                <a:gd name="T34" fmla="+- 0 2623 2552"/>
                                <a:gd name="T35" fmla="*/ 2623 h 150"/>
                                <a:gd name="T36" fmla="+- 0 15229 14263"/>
                                <a:gd name="T37" fmla="*/ T36 w 1417"/>
                                <a:gd name="T38" fmla="+- 0 2603 2552"/>
                                <a:gd name="T39" fmla="*/ 2603 h 150"/>
                                <a:gd name="T40" fmla="+- 0 15235 14263"/>
                                <a:gd name="T41" fmla="*/ T40 w 1417"/>
                                <a:gd name="T42" fmla="+- 0 2584 2552"/>
                                <a:gd name="T43" fmla="*/ 2584 h 150"/>
                                <a:gd name="T44" fmla="+- 0 15264 14263"/>
                                <a:gd name="T45" fmla="*/ T44 w 1417"/>
                                <a:gd name="T46" fmla="+- 0 2584 2552"/>
                                <a:gd name="T47" fmla="*/ 2584 h 150"/>
                                <a:gd name="T48" fmla="+- 0 15263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000" y="2"/>
                                  </a:moveTo>
                                  <a:lnTo>
                                    <a:pt x="956" y="2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935" y="70"/>
                                  </a:lnTo>
                                  <a:lnTo>
                                    <a:pt x="930" y="90"/>
                                  </a:lnTo>
                                  <a:lnTo>
                                    <a:pt x="926" y="104"/>
                                  </a:lnTo>
                                  <a:lnTo>
                                    <a:pt x="950" y="104"/>
                                  </a:lnTo>
                                  <a:lnTo>
                                    <a:pt x="955" y="89"/>
                                  </a:lnTo>
                                  <a:lnTo>
                                    <a:pt x="961" y="71"/>
                                  </a:lnTo>
                                  <a:lnTo>
                                    <a:pt x="966" y="51"/>
                                  </a:lnTo>
                                  <a:lnTo>
                                    <a:pt x="972" y="32"/>
                                  </a:lnTo>
                                  <a:lnTo>
                                    <a:pt x="1001" y="32"/>
                                  </a:lnTo>
                                  <a:lnTo>
                                    <a:pt x="100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90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39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301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301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395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395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5334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5334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5389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5389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5334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5334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5392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5392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129" y="2"/>
                                  </a:moveTo>
                                  <a:lnTo>
                                    <a:pt x="1038" y="2"/>
                                  </a:lnTo>
                                  <a:lnTo>
                                    <a:pt x="1038" y="149"/>
                                  </a:lnTo>
                                  <a:lnTo>
                                    <a:pt x="1132" y="149"/>
                                  </a:lnTo>
                                  <a:lnTo>
                                    <a:pt x="1132" y="122"/>
                                  </a:lnTo>
                                  <a:lnTo>
                                    <a:pt x="1071" y="122"/>
                                  </a:lnTo>
                                  <a:lnTo>
                                    <a:pt x="1071" y="87"/>
                                  </a:lnTo>
                                  <a:lnTo>
                                    <a:pt x="1126" y="87"/>
                                  </a:lnTo>
                                  <a:lnTo>
                                    <a:pt x="1126" y="60"/>
                                  </a:lnTo>
                                  <a:lnTo>
                                    <a:pt x="1071" y="60"/>
                                  </a:lnTo>
                                  <a:lnTo>
                                    <a:pt x="1071" y="29"/>
                                  </a:lnTo>
                                  <a:lnTo>
                                    <a:pt x="1129" y="29"/>
                                  </a:lnTo>
                                  <a:lnTo>
                                    <a:pt x="112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89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461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422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422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453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453 14263"/>
                                <a:gd name="T17" fmla="*/ T16 w 1417"/>
                                <a:gd name="T18" fmla="+- 0 2635 2552"/>
                                <a:gd name="T19" fmla="*/ 2635 h 150"/>
                                <a:gd name="T20" fmla="+- 0 15452 14263"/>
                                <a:gd name="T21" fmla="*/ T20 w 1417"/>
                                <a:gd name="T22" fmla="+- 0 2615 2552"/>
                                <a:gd name="T23" fmla="*/ 2615 h 150"/>
                                <a:gd name="T24" fmla="+- 0 15452 14263"/>
                                <a:gd name="T25" fmla="*/ T24 w 1417"/>
                                <a:gd name="T26" fmla="+- 0 2597 2552"/>
                                <a:gd name="T27" fmla="*/ 2597 h 150"/>
                                <a:gd name="T28" fmla="+- 0 15452 14263"/>
                                <a:gd name="T29" fmla="*/ T28 w 1417"/>
                                <a:gd name="T30" fmla="+- 0 2592 2552"/>
                                <a:gd name="T31" fmla="*/ 2592 h 150"/>
                                <a:gd name="T32" fmla="+- 0 15483 14263"/>
                                <a:gd name="T33" fmla="*/ T32 w 1417"/>
                                <a:gd name="T34" fmla="+- 0 2592 2552"/>
                                <a:gd name="T35" fmla="*/ 2592 h 150"/>
                                <a:gd name="T36" fmla="+- 0 15461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198" y="2"/>
                                  </a:moveTo>
                                  <a:lnTo>
                                    <a:pt x="1159" y="2"/>
                                  </a:lnTo>
                                  <a:lnTo>
                                    <a:pt x="1159" y="149"/>
                                  </a:lnTo>
                                  <a:lnTo>
                                    <a:pt x="1190" y="149"/>
                                  </a:lnTo>
                                  <a:lnTo>
                                    <a:pt x="1190" y="83"/>
                                  </a:lnTo>
                                  <a:lnTo>
                                    <a:pt x="1189" y="63"/>
                                  </a:lnTo>
                                  <a:lnTo>
                                    <a:pt x="1189" y="45"/>
                                  </a:lnTo>
                                  <a:lnTo>
                                    <a:pt x="1189" y="40"/>
                                  </a:lnTo>
                                  <a:lnTo>
                                    <a:pt x="1220" y="40"/>
                                  </a:lnTo>
                                  <a:lnTo>
                                    <a:pt x="119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88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483 14263"/>
                                <a:gd name="T1" fmla="*/ T0 w 1417"/>
                                <a:gd name="T2" fmla="+- 0 2592 2552"/>
                                <a:gd name="T3" fmla="*/ 2592 h 150"/>
                                <a:gd name="T4" fmla="+- 0 15452 14263"/>
                                <a:gd name="T5" fmla="*/ T4 w 1417"/>
                                <a:gd name="T6" fmla="+- 0 2592 2552"/>
                                <a:gd name="T7" fmla="*/ 2592 h 150"/>
                                <a:gd name="T8" fmla="+- 0 15460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5470 14263"/>
                                <a:gd name="T13" fmla="*/ T12 w 1417"/>
                                <a:gd name="T14" fmla="+- 0 2629 2552"/>
                                <a:gd name="T15" fmla="*/ 2629 h 150"/>
                                <a:gd name="T16" fmla="+- 0 15509 14263"/>
                                <a:gd name="T17" fmla="*/ T16 w 1417"/>
                                <a:gd name="T18" fmla="+- 0 2701 2552"/>
                                <a:gd name="T19" fmla="*/ 2701 h 150"/>
                                <a:gd name="T20" fmla="+- 0 15544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5544 14263"/>
                                <a:gd name="T25" fmla="*/ T24 w 1417"/>
                                <a:gd name="T26" fmla="+- 0 2658 2552"/>
                                <a:gd name="T27" fmla="*/ 2658 h 150"/>
                                <a:gd name="T28" fmla="+- 0 15516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5508 14263"/>
                                <a:gd name="T33" fmla="*/ T32 w 1417"/>
                                <a:gd name="T34" fmla="+- 0 2640 2552"/>
                                <a:gd name="T35" fmla="*/ 2640 h 150"/>
                                <a:gd name="T36" fmla="+- 0 15499 14263"/>
                                <a:gd name="T37" fmla="*/ T36 w 1417"/>
                                <a:gd name="T38" fmla="+- 0 2622 2552"/>
                                <a:gd name="T39" fmla="*/ 2622 h 150"/>
                                <a:gd name="T40" fmla="+- 0 15483 14263"/>
                                <a:gd name="T41" fmla="*/ T40 w 1417"/>
                                <a:gd name="T42" fmla="+- 0 2592 2552"/>
                                <a:gd name="T43" fmla="*/ 259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220" y="40"/>
                                  </a:moveTo>
                                  <a:lnTo>
                                    <a:pt x="1189" y="40"/>
                                  </a:lnTo>
                                  <a:lnTo>
                                    <a:pt x="1197" y="59"/>
                                  </a:lnTo>
                                  <a:lnTo>
                                    <a:pt x="1207" y="77"/>
                                  </a:lnTo>
                                  <a:lnTo>
                                    <a:pt x="1246" y="149"/>
                                  </a:lnTo>
                                  <a:lnTo>
                                    <a:pt x="1281" y="149"/>
                                  </a:lnTo>
                                  <a:lnTo>
                                    <a:pt x="1281" y="106"/>
                                  </a:lnTo>
                                  <a:lnTo>
                                    <a:pt x="1253" y="106"/>
                                  </a:lnTo>
                                  <a:lnTo>
                                    <a:pt x="1245" y="88"/>
                                  </a:lnTo>
                                  <a:lnTo>
                                    <a:pt x="1236" y="70"/>
                                  </a:lnTo>
                                  <a:lnTo>
                                    <a:pt x="12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87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544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514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514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5514 14263"/>
                                <a:gd name="T13" fmla="*/ T12 w 1417"/>
                                <a:gd name="T14" fmla="+- 0 2615 2552"/>
                                <a:gd name="T15" fmla="*/ 2615 h 150"/>
                                <a:gd name="T16" fmla="+- 0 15514 14263"/>
                                <a:gd name="T17" fmla="*/ T16 w 1417"/>
                                <a:gd name="T18" fmla="+- 0 2622 2552"/>
                                <a:gd name="T19" fmla="*/ 2622 h 150"/>
                                <a:gd name="T20" fmla="+- 0 15515 14263"/>
                                <a:gd name="T21" fmla="*/ T20 w 1417"/>
                                <a:gd name="T22" fmla="+- 0 2638 2552"/>
                                <a:gd name="T23" fmla="*/ 2638 h 150"/>
                                <a:gd name="T24" fmla="+- 0 15516 14263"/>
                                <a:gd name="T25" fmla="*/ T24 w 1417"/>
                                <a:gd name="T26" fmla="+- 0 2657 2552"/>
                                <a:gd name="T27" fmla="*/ 2657 h 150"/>
                                <a:gd name="T28" fmla="+- 0 15516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5544 14263"/>
                                <a:gd name="T33" fmla="*/ T32 w 1417"/>
                                <a:gd name="T34" fmla="+- 0 2658 2552"/>
                                <a:gd name="T35" fmla="*/ 2658 h 150"/>
                                <a:gd name="T36" fmla="+- 0 15544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281" y="2"/>
                                  </a:moveTo>
                                  <a:lnTo>
                                    <a:pt x="1251" y="2"/>
                                  </a:lnTo>
                                  <a:lnTo>
                                    <a:pt x="1251" y="59"/>
                                  </a:lnTo>
                                  <a:lnTo>
                                    <a:pt x="1251" y="63"/>
                                  </a:lnTo>
                                  <a:lnTo>
                                    <a:pt x="1251" y="70"/>
                                  </a:lnTo>
                                  <a:lnTo>
                                    <a:pt x="1252" y="86"/>
                                  </a:lnTo>
                                  <a:lnTo>
                                    <a:pt x="1253" y="105"/>
                                  </a:lnTo>
                                  <a:lnTo>
                                    <a:pt x="1253" y="106"/>
                                  </a:lnTo>
                                  <a:lnTo>
                                    <a:pt x="1281" y="106"/>
                                  </a:lnTo>
                                  <a:lnTo>
                                    <a:pt x="128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86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640 14263"/>
                                <a:gd name="T1" fmla="*/ T0 w 1417"/>
                                <a:gd name="T2" fmla="+- 0 2582 2552"/>
                                <a:gd name="T3" fmla="*/ 2582 h 150"/>
                                <a:gd name="T4" fmla="+- 0 15606 14263"/>
                                <a:gd name="T5" fmla="*/ T4 w 1417"/>
                                <a:gd name="T6" fmla="+- 0 2582 2552"/>
                                <a:gd name="T7" fmla="*/ 2582 h 150"/>
                                <a:gd name="T8" fmla="+- 0 15606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640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640 14263"/>
                                <a:gd name="T17" fmla="*/ T16 w 1417"/>
                                <a:gd name="T18" fmla="+- 0 2582 2552"/>
                                <a:gd name="T19" fmla="*/ 258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377" y="30"/>
                                  </a:moveTo>
                                  <a:lnTo>
                                    <a:pt x="1343" y="30"/>
                                  </a:lnTo>
                                  <a:lnTo>
                                    <a:pt x="1343" y="149"/>
                                  </a:lnTo>
                                  <a:lnTo>
                                    <a:pt x="1377" y="149"/>
                                  </a:lnTo>
                                  <a:lnTo>
                                    <a:pt x="137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85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680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567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567 14263"/>
                                <a:gd name="T9" fmla="*/ T8 w 1417"/>
                                <a:gd name="T10" fmla="+- 0 2582 2552"/>
                                <a:gd name="T11" fmla="*/ 2582 h 150"/>
                                <a:gd name="T12" fmla="+- 0 15680 14263"/>
                                <a:gd name="T13" fmla="*/ T12 w 1417"/>
                                <a:gd name="T14" fmla="+- 0 2582 2552"/>
                                <a:gd name="T15" fmla="*/ 2582 h 150"/>
                                <a:gd name="T16" fmla="+- 0 15680 14263"/>
                                <a:gd name="T17" fmla="*/ T16 w 1417"/>
                                <a:gd name="T18" fmla="+- 0 2554 2552"/>
                                <a:gd name="T1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417" y="2"/>
                                  </a:moveTo>
                                  <a:lnTo>
                                    <a:pt x="1304" y="2"/>
                                  </a:lnTo>
                                  <a:lnTo>
                                    <a:pt x="1304" y="30"/>
                                  </a:lnTo>
                                  <a:lnTo>
                                    <a:pt x="1417" y="30"/>
                                  </a:lnTo>
                                  <a:lnTo>
                                    <a:pt x="14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60"/>
                        <wpg:cNvGrpSpPr>
                          <a:grpSpLocks/>
                        </wpg:cNvGrpSpPr>
                        <wpg:grpSpPr bwMode="auto">
                          <a:xfrm>
                            <a:off x="14264" y="2324"/>
                            <a:ext cx="1416" cy="190"/>
                            <a:chOff x="14264" y="2324"/>
                            <a:chExt cx="1416" cy="190"/>
                          </a:xfrm>
                        </wpg:grpSpPr>
                        <wps:wsp>
                          <wps:cNvPr id="576" name="Freeform 583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52 14264"/>
                                <a:gd name="T1" fmla="*/ T0 w 1416"/>
                                <a:gd name="T2" fmla="+- 0 2324 2324"/>
                                <a:gd name="T3" fmla="*/ 2324 h 190"/>
                                <a:gd name="T4" fmla="+- 0 14294 14264"/>
                                <a:gd name="T5" fmla="*/ T4 w 1416"/>
                                <a:gd name="T6" fmla="+- 0 2345 2324"/>
                                <a:gd name="T7" fmla="*/ 2345 h 190"/>
                                <a:gd name="T8" fmla="+- 0 14264 14264"/>
                                <a:gd name="T9" fmla="*/ T8 w 1416"/>
                                <a:gd name="T10" fmla="+- 0 2405 2324"/>
                                <a:gd name="T11" fmla="*/ 2405 h 190"/>
                                <a:gd name="T12" fmla="+- 0 14266 14264"/>
                                <a:gd name="T13" fmla="*/ T12 w 1416"/>
                                <a:gd name="T14" fmla="+- 0 2433 2324"/>
                                <a:gd name="T15" fmla="*/ 2433 h 190"/>
                                <a:gd name="T16" fmla="+- 0 14292 14264"/>
                                <a:gd name="T17" fmla="*/ T16 w 1416"/>
                                <a:gd name="T18" fmla="+- 0 2493 2324"/>
                                <a:gd name="T19" fmla="*/ 2493 h 190"/>
                                <a:gd name="T20" fmla="+- 0 14358 14264"/>
                                <a:gd name="T21" fmla="*/ T20 w 1416"/>
                                <a:gd name="T22" fmla="+- 0 2512 2324"/>
                                <a:gd name="T23" fmla="*/ 2512 h 190"/>
                                <a:gd name="T24" fmla="+- 0 14378 14264"/>
                                <a:gd name="T25" fmla="*/ T24 w 1416"/>
                                <a:gd name="T26" fmla="+- 0 2509 2324"/>
                                <a:gd name="T27" fmla="*/ 2509 h 190"/>
                                <a:gd name="T28" fmla="+- 0 14388 14264"/>
                                <a:gd name="T29" fmla="*/ T28 w 1416"/>
                                <a:gd name="T30" fmla="+- 0 2506 2324"/>
                                <a:gd name="T31" fmla="*/ 2506 h 190"/>
                                <a:gd name="T32" fmla="+- 0 14385 14264"/>
                                <a:gd name="T33" fmla="*/ T32 w 1416"/>
                                <a:gd name="T34" fmla="+- 0 2479 2324"/>
                                <a:gd name="T35" fmla="*/ 2479 h 190"/>
                                <a:gd name="T36" fmla="+- 0 14353 14264"/>
                                <a:gd name="T37" fmla="*/ T36 w 1416"/>
                                <a:gd name="T38" fmla="+- 0 2479 2324"/>
                                <a:gd name="T39" fmla="*/ 2479 h 190"/>
                                <a:gd name="T40" fmla="+- 0 14331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4315 14264"/>
                                <a:gd name="T45" fmla="*/ T44 w 1416"/>
                                <a:gd name="T46" fmla="+- 0 2462 2324"/>
                                <a:gd name="T47" fmla="*/ 2462 h 190"/>
                                <a:gd name="T48" fmla="+- 0 14305 14264"/>
                                <a:gd name="T49" fmla="*/ T48 w 1416"/>
                                <a:gd name="T50" fmla="+- 0 2443 2324"/>
                                <a:gd name="T51" fmla="*/ 2443 h 190"/>
                                <a:gd name="T52" fmla="+- 0 14306 14264"/>
                                <a:gd name="T53" fmla="*/ T52 w 1416"/>
                                <a:gd name="T54" fmla="+- 0 2410 2324"/>
                                <a:gd name="T55" fmla="*/ 2410 h 190"/>
                                <a:gd name="T56" fmla="+- 0 14352 14264"/>
                                <a:gd name="T57" fmla="*/ T56 w 1416"/>
                                <a:gd name="T58" fmla="+- 0 2358 2324"/>
                                <a:gd name="T59" fmla="*/ 2358 h 190"/>
                                <a:gd name="T60" fmla="+- 0 14385 14264"/>
                                <a:gd name="T61" fmla="*/ T60 w 1416"/>
                                <a:gd name="T62" fmla="+- 0 2358 2324"/>
                                <a:gd name="T63" fmla="*/ 2358 h 190"/>
                                <a:gd name="T64" fmla="+- 0 14391 14264"/>
                                <a:gd name="T65" fmla="*/ T64 w 1416"/>
                                <a:gd name="T66" fmla="+- 0 2332 2324"/>
                                <a:gd name="T67" fmla="*/ 2332 h 190"/>
                                <a:gd name="T68" fmla="+- 0 14376 14264"/>
                                <a:gd name="T69" fmla="*/ T68 w 1416"/>
                                <a:gd name="T70" fmla="+- 0 2326 2324"/>
                                <a:gd name="T71" fmla="*/ 2326 h 190"/>
                                <a:gd name="T72" fmla="+- 0 14352 14264"/>
                                <a:gd name="T73" fmla="*/ T72 w 1416"/>
                                <a:gd name="T74" fmla="+- 0 2324 2324"/>
                                <a:gd name="T75" fmla="*/ 23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88" y="0"/>
                                  </a:moveTo>
                                  <a:lnTo>
                                    <a:pt x="30" y="2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28" y="169"/>
                                  </a:lnTo>
                                  <a:lnTo>
                                    <a:pt x="94" y="188"/>
                                  </a:lnTo>
                                  <a:lnTo>
                                    <a:pt x="114" y="185"/>
                                  </a:lnTo>
                                  <a:lnTo>
                                    <a:pt x="124" y="182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89" y="155"/>
                                  </a:lnTo>
                                  <a:lnTo>
                                    <a:pt x="67" y="151"/>
                                  </a:lnTo>
                                  <a:lnTo>
                                    <a:pt x="51" y="138"/>
                                  </a:lnTo>
                                  <a:lnTo>
                                    <a:pt x="41" y="119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121" y="34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82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84 14264"/>
                                <a:gd name="T1" fmla="*/ T0 w 1416"/>
                                <a:gd name="T2" fmla="+- 0 2473 2324"/>
                                <a:gd name="T3" fmla="*/ 2473 h 190"/>
                                <a:gd name="T4" fmla="+- 0 14377 14264"/>
                                <a:gd name="T5" fmla="*/ T4 w 1416"/>
                                <a:gd name="T6" fmla="+- 0 2476 2324"/>
                                <a:gd name="T7" fmla="*/ 2476 h 190"/>
                                <a:gd name="T8" fmla="+- 0 14364 14264"/>
                                <a:gd name="T9" fmla="*/ T8 w 1416"/>
                                <a:gd name="T10" fmla="+- 0 2479 2324"/>
                                <a:gd name="T11" fmla="*/ 2479 h 190"/>
                                <a:gd name="T12" fmla="+- 0 14385 14264"/>
                                <a:gd name="T13" fmla="*/ T12 w 1416"/>
                                <a:gd name="T14" fmla="+- 0 2479 2324"/>
                                <a:gd name="T15" fmla="*/ 2479 h 190"/>
                                <a:gd name="T16" fmla="+- 0 14384 14264"/>
                                <a:gd name="T17" fmla="*/ T16 w 1416"/>
                                <a:gd name="T18" fmla="+- 0 2473 2324"/>
                                <a:gd name="T19" fmla="*/ 2473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0" y="149"/>
                                  </a:moveTo>
                                  <a:lnTo>
                                    <a:pt x="113" y="152"/>
                                  </a:lnTo>
                                  <a:lnTo>
                                    <a:pt x="100" y="155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12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81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85 14264"/>
                                <a:gd name="T1" fmla="*/ T0 w 1416"/>
                                <a:gd name="T2" fmla="+- 0 2358 2324"/>
                                <a:gd name="T3" fmla="*/ 2358 h 190"/>
                                <a:gd name="T4" fmla="+- 0 14366 14264"/>
                                <a:gd name="T5" fmla="*/ T4 w 1416"/>
                                <a:gd name="T6" fmla="+- 0 2358 2324"/>
                                <a:gd name="T7" fmla="*/ 2358 h 190"/>
                                <a:gd name="T8" fmla="+- 0 14376 14264"/>
                                <a:gd name="T9" fmla="*/ T8 w 1416"/>
                                <a:gd name="T10" fmla="+- 0 2361 2324"/>
                                <a:gd name="T11" fmla="*/ 2361 h 190"/>
                                <a:gd name="T12" fmla="+- 0 14384 14264"/>
                                <a:gd name="T13" fmla="*/ T12 w 1416"/>
                                <a:gd name="T14" fmla="+- 0 2365 2324"/>
                                <a:gd name="T15" fmla="*/ 2365 h 190"/>
                                <a:gd name="T16" fmla="+- 0 14385 14264"/>
                                <a:gd name="T17" fmla="*/ T16 w 1416"/>
                                <a:gd name="T18" fmla="+- 0 2358 2324"/>
                                <a:gd name="T19" fmla="*/ 2358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1" y="34"/>
                                  </a:moveTo>
                                  <a:lnTo>
                                    <a:pt x="102" y="34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120" y="41"/>
                                  </a:lnTo>
                                  <a:lnTo>
                                    <a:pt x="12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80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482 14264"/>
                                <a:gd name="T1" fmla="*/ T0 w 1416"/>
                                <a:gd name="T2" fmla="+- 0 2324 2324"/>
                                <a:gd name="T3" fmla="*/ 2324 h 190"/>
                                <a:gd name="T4" fmla="+- 0 14426 14264"/>
                                <a:gd name="T5" fmla="*/ T4 w 1416"/>
                                <a:gd name="T6" fmla="+- 0 2349 2324"/>
                                <a:gd name="T7" fmla="*/ 2349 h 190"/>
                                <a:gd name="T8" fmla="+- 0 14404 14264"/>
                                <a:gd name="T9" fmla="*/ T8 w 1416"/>
                                <a:gd name="T10" fmla="+- 0 2414 2324"/>
                                <a:gd name="T11" fmla="*/ 2414 h 190"/>
                                <a:gd name="T12" fmla="+- 0 14406 14264"/>
                                <a:gd name="T13" fmla="*/ T12 w 1416"/>
                                <a:gd name="T14" fmla="+- 0 2441 2324"/>
                                <a:gd name="T15" fmla="*/ 2441 h 190"/>
                                <a:gd name="T16" fmla="+- 0 14436 14264"/>
                                <a:gd name="T17" fmla="*/ T16 w 1416"/>
                                <a:gd name="T18" fmla="+- 0 2499 2324"/>
                                <a:gd name="T19" fmla="*/ 2499 h 190"/>
                                <a:gd name="T20" fmla="+- 0 14474 14264"/>
                                <a:gd name="T21" fmla="*/ T20 w 1416"/>
                                <a:gd name="T22" fmla="+- 0 2513 2324"/>
                                <a:gd name="T23" fmla="*/ 2513 h 190"/>
                                <a:gd name="T24" fmla="+- 0 14497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517 14264"/>
                                <a:gd name="T29" fmla="*/ T28 w 1416"/>
                                <a:gd name="T30" fmla="+- 0 2503 2324"/>
                                <a:gd name="T31" fmla="*/ 2503 h 190"/>
                                <a:gd name="T32" fmla="+- 0 14533 14264"/>
                                <a:gd name="T33" fmla="*/ T32 w 1416"/>
                                <a:gd name="T34" fmla="+- 0 2491 2324"/>
                                <a:gd name="T35" fmla="*/ 2491 h 190"/>
                                <a:gd name="T36" fmla="+- 0 14542 14264"/>
                                <a:gd name="T37" fmla="*/ T36 w 1416"/>
                                <a:gd name="T38" fmla="+- 0 2480 2324"/>
                                <a:gd name="T39" fmla="*/ 2480 h 190"/>
                                <a:gd name="T40" fmla="+- 0 14488 14264"/>
                                <a:gd name="T41" fmla="*/ T40 w 1416"/>
                                <a:gd name="T42" fmla="+- 0 2480 2324"/>
                                <a:gd name="T43" fmla="*/ 2480 h 190"/>
                                <a:gd name="T44" fmla="+- 0 14467 14264"/>
                                <a:gd name="T45" fmla="*/ T44 w 1416"/>
                                <a:gd name="T46" fmla="+- 0 2475 2324"/>
                                <a:gd name="T47" fmla="*/ 2475 h 190"/>
                                <a:gd name="T48" fmla="+- 0 14453 14264"/>
                                <a:gd name="T49" fmla="*/ T48 w 1416"/>
                                <a:gd name="T50" fmla="+- 0 2462 2324"/>
                                <a:gd name="T51" fmla="*/ 2462 h 190"/>
                                <a:gd name="T52" fmla="+- 0 14444 14264"/>
                                <a:gd name="T53" fmla="*/ T52 w 1416"/>
                                <a:gd name="T54" fmla="+- 0 2442 2324"/>
                                <a:gd name="T55" fmla="*/ 2442 h 190"/>
                                <a:gd name="T56" fmla="+- 0 14445 14264"/>
                                <a:gd name="T57" fmla="*/ T56 w 1416"/>
                                <a:gd name="T58" fmla="+- 0 2409 2324"/>
                                <a:gd name="T59" fmla="*/ 2409 h 190"/>
                                <a:gd name="T60" fmla="+- 0 14450 14264"/>
                                <a:gd name="T61" fmla="*/ T60 w 1416"/>
                                <a:gd name="T62" fmla="+- 0 2384 2324"/>
                                <a:gd name="T63" fmla="*/ 2384 h 190"/>
                                <a:gd name="T64" fmla="+- 0 14458 14264"/>
                                <a:gd name="T65" fmla="*/ T64 w 1416"/>
                                <a:gd name="T66" fmla="+- 0 2368 2324"/>
                                <a:gd name="T67" fmla="*/ 2368 h 190"/>
                                <a:gd name="T68" fmla="+- 0 14470 14264"/>
                                <a:gd name="T69" fmla="*/ T68 w 1416"/>
                                <a:gd name="T70" fmla="+- 0 2359 2324"/>
                                <a:gd name="T71" fmla="*/ 2359 h 190"/>
                                <a:gd name="T72" fmla="+- 0 14481 14264"/>
                                <a:gd name="T73" fmla="*/ T72 w 1416"/>
                                <a:gd name="T74" fmla="+- 0 2357 2324"/>
                                <a:gd name="T75" fmla="*/ 2357 h 190"/>
                                <a:gd name="T76" fmla="+- 0 14541 14264"/>
                                <a:gd name="T77" fmla="*/ T76 w 1416"/>
                                <a:gd name="T78" fmla="+- 0 2357 2324"/>
                                <a:gd name="T79" fmla="*/ 2357 h 190"/>
                                <a:gd name="T80" fmla="+- 0 14529 14264"/>
                                <a:gd name="T81" fmla="*/ T80 w 1416"/>
                                <a:gd name="T82" fmla="+- 0 2342 2324"/>
                                <a:gd name="T83" fmla="*/ 2342 h 190"/>
                                <a:gd name="T84" fmla="+- 0 14513 14264"/>
                                <a:gd name="T85" fmla="*/ T84 w 1416"/>
                                <a:gd name="T86" fmla="+- 0 2330 2324"/>
                                <a:gd name="T87" fmla="*/ 2330 h 190"/>
                                <a:gd name="T88" fmla="+- 0 14494 14264"/>
                                <a:gd name="T89" fmla="*/ T88 w 1416"/>
                                <a:gd name="T90" fmla="+- 0 2324 2324"/>
                                <a:gd name="T91" fmla="*/ 2324 h 190"/>
                                <a:gd name="T92" fmla="+- 0 14482 14264"/>
                                <a:gd name="T93" fmla="*/ T92 w 1416"/>
                                <a:gd name="T94" fmla="+- 0 2324 2324"/>
                                <a:gd name="T95" fmla="*/ 23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218" y="0"/>
                                  </a:moveTo>
                                  <a:lnTo>
                                    <a:pt x="162" y="25"/>
                                  </a:lnTo>
                                  <a:lnTo>
                                    <a:pt x="140" y="90"/>
                                  </a:lnTo>
                                  <a:lnTo>
                                    <a:pt x="142" y="117"/>
                                  </a:lnTo>
                                  <a:lnTo>
                                    <a:pt x="172" y="175"/>
                                  </a:lnTo>
                                  <a:lnTo>
                                    <a:pt x="210" y="189"/>
                                  </a:lnTo>
                                  <a:lnTo>
                                    <a:pt x="233" y="187"/>
                                  </a:lnTo>
                                  <a:lnTo>
                                    <a:pt x="253" y="179"/>
                                  </a:lnTo>
                                  <a:lnTo>
                                    <a:pt x="269" y="167"/>
                                  </a:lnTo>
                                  <a:lnTo>
                                    <a:pt x="278" y="156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03" y="151"/>
                                  </a:lnTo>
                                  <a:lnTo>
                                    <a:pt x="189" y="138"/>
                                  </a:lnTo>
                                  <a:lnTo>
                                    <a:pt x="180" y="118"/>
                                  </a:lnTo>
                                  <a:lnTo>
                                    <a:pt x="181" y="85"/>
                                  </a:lnTo>
                                  <a:lnTo>
                                    <a:pt x="186" y="60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206" y="35"/>
                                  </a:lnTo>
                                  <a:lnTo>
                                    <a:pt x="217" y="33"/>
                                  </a:lnTo>
                                  <a:lnTo>
                                    <a:pt x="277" y="33"/>
                                  </a:lnTo>
                                  <a:lnTo>
                                    <a:pt x="265" y="18"/>
                                  </a:lnTo>
                                  <a:lnTo>
                                    <a:pt x="249" y="6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79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541 14264"/>
                                <a:gd name="T1" fmla="*/ T0 w 1416"/>
                                <a:gd name="T2" fmla="+- 0 2357 2324"/>
                                <a:gd name="T3" fmla="*/ 2357 h 190"/>
                                <a:gd name="T4" fmla="+- 0 14481 14264"/>
                                <a:gd name="T5" fmla="*/ T4 w 1416"/>
                                <a:gd name="T6" fmla="+- 0 2357 2324"/>
                                <a:gd name="T7" fmla="*/ 2357 h 190"/>
                                <a:gd name="T8" fmla="+- 0 14499 14264"/>
                                <a:gd name="T9" fmla="*/ T8 w 1416"/>
                                <a:gd name="T10" fmla="+- 0 2363 2324"/>
                                <a:gd name="T11" fmla="*/ 2363 h 190"/>
                                <a:gd name="T12" fmla="+- 0 14512 14264"/>
                                <a:gd name="T13" fmla="*/ T12 w 1416"/>
                                <a:gd name="T14" fmla="+- 0 2378 2324"/>
                                <a:gd name="T15" fmla="*/ 2378 h 190"/>
                                <a:gd name="T16" fmla="+- 0 14519 14264"/>
                                <a:gd name="T17" fmla="*/ T16 w 1416"/>
                                <a:gd name="T18" fmla="+- 0 2401 2324"/>
                                <a:gd name="T19" fmla="*/ 2401 h 190"/>
                                <a:gd name="T20" fmla="+- 0 14518 14264"/>
                                <a:gd name="T21" fmla="*/ T20 w 1416"/>
                                <a:gd name="T22" fmla="+- 0 2433 2324"/>
                                <a:gd name="T23" fmla="*/ 2433 h 190"/>
                                <a:gd name="T24" fmla="+- 0 14512 14264"/>
                                <a:gd name="T25" fmla="*/ T24 w 1416"/>
                                <a:gd name="T26" fmla="+- 0 2456 2324"/>
                                <a:gd name="T27" fmla="*/ 2456 h 190"/>
                                <a:gd name="T28" fmla="+- 0 14502 14264"/>
                                <a:gd name="T29" fmla="*/ T28 w 1416"/>
                                <a:gd name="T30" fmla="+- 0 2472 2324"/>
                                <a:gd name="T31" fmla="*/ 2472 h 190"/>
                                <a:gd name="T32" fmla="+- 0 14488 14264"/>
                                <a:gd name="T33" fmla="*/ T32 w 1416"/>
                                <a:gd name="T34" fmla="+- 0 2480 2324"/>
                                <a:gd name="T35" fmla="*/ 2480 h 190"/>
                                <a:gd name="T36" fmla="+- 0 14542 14264"/>
                                <a:gd name="T37" fmla="*/ T36 w 1416"/>
                                <a:gd name="T38" fmla="+- 0 2480 2324"/>
                                <a:gd name="T39" fmla="*/ 2480 h 190"/>
                                <a:gd name="T40" fmla="+- 0 14545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4554 14264"/>
                                <a:gd name="T45" fmla="*/ T44 w 1416"/>
                                <a:gd name="T46" fmla="+- 0 2454 2324"/>
                                <a:gd name="T47" fmla="*/ 2454 h 190"/>
                                <a:gd name="T48" fmla="+- 0 14558 14264"/>
                                <a:gd name="T49" fmla="*/ T48 w 1416"/>
                                <a:gd name="T50" fmla="+- 0 2429 2324"/>
                                <a:gd name="T51" fmla="*/ 2429 h 190"/>
                                <a:gd name="T52" fmla="+- 0 14557 14264"/>
                                <a:gd name="T53" fmla="*/ T52 w 1416"/>
                                <a:gd name="T54" fmla="+- 0 2402 2324"/>
                                <a:gd name="T55" fmla="*/ 2402 h 190"/>
                                <a:gd name="T56" fmla="+- 0 14551 14264"/>
                                <a:gd name="T57" fmla="*/ T56 w 1416"/>
                                <a:gd name="T58" fmla="+- 0 2378 2324"/>
                                <a:gd name="T59" fmla="*/ 2378 h 190"/>
                                <a:gd name="T60" fmla="+- 0 14542 14264"/>
                                <a:gd name="T61" fmla="*/ T60 w 1416"/>
                                <a:gd name="T62" fmla="+- 0 2357 2324"/>
                                <a:gd name="T63" fmla="*/ 2357 h 190"/>
                                <a:gd name="T64" fmla="+- 0 14541 14264"/>
                                <a:gd name="T65" fmla="*/ T64 w 1416"/>
                                <a:gd name="T66" fmla="+- 0 2357 2324"/>
                                <a:gd name="T67" fmla="*/ 235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277" y="33"/>
                                  </a:moveTo>
                                  <a:lnTo>
                                    <a:pt x="217" y="33"/>
                                  </a:lnTo>
                                  <a:lnTo>
                                    <a:pt x="235" y="39"/>
                                  </a:lnTo>
                                  <a:lnTo>
                                    <a:pt x="248" y="54"/>
                                  </a:lnTo>
                                  <a:lnTo>
                                    <a:pt x="255" y="77"/>
                                  </a:lnTo>
                                  <a:lnTo>
                                    <a:pt x="254" y="109"/>
                                  </a:lnTo>
                                  <a:lnTo>
                                    <a:pt x="248" y="132"/>
                                  </a:lnTo>
                                  <a:lnTo>
                                    <a:pt x="238" y="148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78" y="156"/>
                                  </a:lnTo>
                                  <a:lnTo>
                                    <a:pt x="281" y="151"/>
                                  </a:lnTo>
                                  <a:lnTo>
                                    <a:pt x="290" y="130"/>
                                  </a:lnTo>
                                  <a:lnTo>
                                    <a:pt x="294" y="105"/>
                                  </a:lnTo>
                                  <a:lnTo>
                                    <a:pt x="293" y="78"/>
                                  </a:lnTo>
                                  <a:lnTo>
                                    <a:pt x="287" y="54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7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78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643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594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584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4618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4621 14264"/>
                                <a:gd name="T17" fmla="*/ T16 w 1416"/>
                                <a:gd name="T18" fmla="+- 0 2434 2324"/>
                                <a:gd name="T19" fmla="*/ 2434 h 190"/>
                                <a:gd name="T20" fmla="+- 0 14622 14264"/>
                                <a:gd name="T21" fmla="*/ T20 w 1416"/>
                                <a:gd name="T22" fmla="+- 0 2422 2324"/>
                                <a:gd name="T23" fmla="*/ 2422 h 190"/>
                                <a:gd name="T24" fmla="+- 0 14623 14264"/>
                                <a:gd name="T25" fmla="*/ T24 w 1416"/>
                                <a:gd name="T26" fmla="+- 0 2381 2324"/>
                                <a:gd name="T27" fmla="*/ 2381 h 190"/>
                                <a:gd name="T28" fmla="+- 0 14624 14264"/>
                                <a:gd name="T29" fmla="*/ T28 w 1416"/>
                                <a:gd name="T30" fmla="+- 0 2365 2324"/>
                                <a:gd name="T31" fmla="*/ 2365 h 190"/>
                                <a:gd name="T32" fmla="+- 0 14653 14264"/>
                                <a:gd name="T33" fmla="*/ T32 w 1416"/>
                                <a:gd name="T34" fmla="+- 0 2365 2324"/>
                                <a:gd name="T35" fmla="*/ 2365 h 190"/>
                                <a:gd name="T36" fmla="+- 0 14643 14264"/>
                                <a:gd name="T37" fmla="*/ T36 w 1416"/>
                                <a:gd name="T38" fmla="+- 0 2327 2324"/>
                                <a:gd name="T3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379" y="3"/>
                                  </a:moveTo>
                                  <a:lnTo>
                                    <a:pt x="330" y="3"/>
                                  </a:lnTo>
                                  <a:lnTo>
                                    <a:pt x="320" y="187"/>
                                  </a:lnTo>
                                  <a:lnTo>
                                    <a:pt x="354" y="18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8" y="98"/>
                                  </a:lnTo>
                                  <a:lnTo>
                                    <a:pt x="359" y="57"/>
                                  </a:lnTo>
                                  <a:lnTo>
                                    <a:pt x="360" y="41"/>
                                  </a:lnTo>
                                  <a:lnTo>
                                    <a:pt x="389" y="41"/>
                                  </a:lnTo>
                                  <a:lnTo>
                                    <a:pt x="3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77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755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723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723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723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724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727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4763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755 14264"/>
                                <a:gd name="T29" fmla="*/ T28 w 1416"/>
                                <a:gd name="T30" fmla="+- 0 2365 2324"/>
                                <a:gd name="T3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491" y="41"/>
                                  </a:moveTo>
                                  <a:lnTo>
                                    <a:pt x="459" y="41"/>
                                  </a:lnTo>
                                  <a:lnTo>
                                    <a:pt x="459" y="64"/>
                                  </a:lnTo>
                                  <a:lnTo>
                                    <a:pt x="459" y="83"/>
                                  </a:lnTo>
                                  <a:lnTo>
                                    <a:pt x="460" y="103"/>
                                  </a:lnTo>
                                  <a:lnTo>
                                    <a:pt x="463" y="187"/>
                                  </a:lnTo>
                                  <a:lnTo>
                                    <a:pt x="499" y="187"/>
                                  </a:lnTo>
                                  <a:lnTo>
                                    <a:pt x="49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76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653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624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628 14264"/>
                                <a:gd name="T9" fmla="*/ T8 w 1416"/>
                                <a:gd name="T10" fmla="+- 0 2385 2324"/>
                                <a:gd name="T11" fmla="*/ 2385 h 190"/>
                                <a:gd name="T12" fmla="+- 0 14632 14264"/>
                                <a:gd name="T13" fmla="*/ T12 w 1416"/>
                                <a:gd name="T14" fmla="+- 0 2405 2324"/>
                                <a:gd name="T15" fmla="*/ 2405 h 190"/>
                                <a:gd name="T16" fmla="+- 0 14636 14264"/>
                                <a:gd name="T17" fmla="*/ T16 w 1416"/>
                                <a:gd name="T18" fmla="+- 0 2424 2324"/>
                                <a:gd name="T19" fmla="*/ 2424 h 190"/>
                                <a:gd name="T20" fmla="+- 0 14656 14264"/>
                                <a:gd name="T21" fmla="*/ T20 w 1416"/>
                                <a:gd name="T22" fmla="+- 0 2508 2324"/>
                                <a:gd name="T23" fmla="*/ 2508 h 190"/>
                                <a:gd name="T24" fmla="+- 0 14685 14264"/>
                                <a:gd name="T25" fmla="*/ T24 w 1416"/>
                                <a:gd name="T26" fmla="+- 0 2508 2324"/>
                                <a:gd name="T27" fmla="*/ 2508 h 190"/>
                                <a:gd name="T28" fmla="+- 0 14699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673 14264"/>
                                <a:gd name="T33" fmla="*/ T32 w 1416"/>
                                <a:gd name="T34" fmla="+- 0 2454 2324"/>
                                <a:gd name="T35" fmla="*/ 2454 h 190"/>
                                <a:gd name="T36" fmla="+- 0 14669 14264"/>
                                <a:gd name="T37" fmla="*/ T36 w 1416"/>
                                <a:gd name="T38" fmla="+- 0 2434 2324"/>
                                <a:gd name="T39" fmla="*/ 2434 h 190"/>
                                <a:gd name="T40" fmla="+- 0 14665 14264"/>
                                <a:gd name="T41" fmla="*/ T40 w 1416"/>
                                <a:gd name="T42" fmla="+- 0 2414 2324"/>
                                <a:gd name="T43" fmla="*/ 2414 h 190"/>
                                <a:gd name="T44" fmla="+- 0 14660 14264"/>
                                <a:gd name="T45" fmla="*/ T44 w 1416"/>
                                <a:gd name="T46" fmla="+- 0 2395 2324"/>
                                <a:gd name="T47" fmla="*/ 2395 h 190"/>
                                <a:gd name="T48" fmla="+- 0 14653 14264"/>
                                <a:gd name="T49" fmla="*/ T48 w 1416"/>
                                <a:gd name="T50" fmla="+- 0 2365 2324"/>
                                <a:gd name="T5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389" y="41"/>
                                  </a:moveTo>
                                  <a:lnTo>
                                    <a:pt x="360" y="41"/>
                                  </a:lnTo>
                                  <a:lnTo>
                                    <a:pt x="364" y="61"/>
                                  </a:lnTo>
                                  <a:lnTo>
                                    <a:pt x="368" y="81"/>
                                  </a:lnTo>
                                  <a:lnTo>
                                    <a:pt x="372" y="100"/>
                                  </a:lnTo>
                                  <a:lnTo>
                                    <a:pt x="392" y="184"/>
                                  </a:lnTo>
                                  <a:lnTo>
                                    <a:pt x="421" y="184"/>
                                  </a:lnTo>
                                  <a:lnTo>
                                    <a:pt x="435" y="130"/>
                                  </a:lnTo>
                                  <a:lnTo>
                                    <a:pt x="409" y="130"/>
                                  </a:lnTo>
                                  <a:lnTo>
                                    <a:pt x="405" y="110"/>
                                  </a:lnTo>
                                  <a:lnTo>
                                    <a:pt x="401" y="90"/>
                                  </a:lnTo>
                                  <a:lnTo>
                                    <a:pt x="396" y="71"/>
                                  </a:lnTo>
                                  <a:lnTo>
                                    <a:pt x="38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75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754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706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689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684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679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675 14264"/>
                                <a:gd name="T21" fmla="*/ T20 w 1416"/>
                                <a:gd name="T22" fmla="+- 0 2446 2324"/>
                                <a:gd name="T23" fmla="*/ 2446 h 190"/>
                                <a:gd name="T24" fmla="+- 0 14673 14264"/>
                                <a:gd name="T25" fmla="*/ T24 w 1416"/>
                                <a:gd name="T26" fmla="+- 0 2454 2324"/>
                                <a:gd name="T27" fmla="*/ 2454 h 190"/>
                                <a:gd name="T28" fmla="+- 0 14699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704 14264"/>
                                <a:gd name="T33" fmla="*/ T32 w 1416"/>
                                <a:gd name="T34" fmla="+- 0 2436 2324"/>
                                <a:gd name="T35" fmla="*/ 2436 h 190"/>
                                <a:gd name="T36" fmla="+- 0 14709 14264"/>
                                <a:gd name="T37" fmla="*/ T36 w 1416"/>
                                <a:gd name="T38" fmla="+- 0 2417 2324"/>
                                <a:gd name="T39" fmla="*/ 2417 h 190"/>
                                <a:gd name="T40" fmla="+- 0 14714 14264"/>
                                <a:gd name="T41" fmla="*/ T40 w 1416"/>
                                <a:gd name="T42" fmla="+- 0 2398 2324"/>
                                <a:gd name="T43" fmla="*/ 2398 h 190"/>
                                <a:gd name="T44" fmla="+- 0 14719 14264"/>
                                <a:gd name="T45" fmla="*/ T44 w 1416"/>
                                <a:gd name="T46" fmla="+- 0 2378 2324"/>
                                <a:gd name="T47" fmla="*/ 2378 h 190"/>
                                <a:gd name="T48" fmla="+- 0 14723 14264"/>
                                <a:gd name="T49" fmla="*/ T48 w 1416"/>
                                <a:gd name="T50" fmla="+- 0 2365 2324"/>
                                <a:gd name="T51" fmla="*/ 2365 h 190"/>
                                <a:gd name="T52" fmla="+- 0 14755 14264"/>
                                <a:gd name="T53" fmla="*/ T52 w 1416"/>
                                <a:gd name="T54" fmla="+- 0 2365 2324"/>
                                <a:gd name="T55" fmla="*/ 2365 h 190"/>
                                <a:gd name="T56" fmla="+- 0 14754 14264"/>
                                <a:gd name="T57" fmla="*/ T56 w 1416"/>
                                <a:gd name="T58" fmla="+- 0 2327 2324"/>
                                <a:gd name="T5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490" y="3"/>
                                  </a:moveTo>
                                  <a:lnTo>
                                    <a:pt x="442" y="3"/>
                                  </a:lnTo>
                                  <a:lnTo>
                                    <a:pt x="425" y="64"/>
                                  </a:lnTo>
                                  <a:lnTo>
                                    <a:pt x="420" y="83"/>
                                  </a:lnTo>
                                  <a:lnTo>
                                    <a:pt x="415" y="103"/>
                                  </a:lnTo>
                                  <a:lnTo>
                                    <a:pt x="411" y="122"/>
                                  </a:lnTo>
                                  <a:lnTo>
                                    <a:pt x="409" y="130"/>
                                  </a:lnTo>
                                  <a:lnTo>
                                    <a:pt x="435" y="130"/>
                                  </a:lnTo>
                                  <a:lnTo>
                                    <a:pt x="440" y="112"/>
                                  </a:lnTo>
                                  <a:lnTo>
                                    <a:pt x="445" y="93"/>
                                  </a:lnTo>
                                  <a:lnTo>
                                    <a:pt x="450" y="74"/>
                                  </a:lnTo>
                                  <a:lnTo>
                                    <a:pt x="455" y="54"/>
                                  </a:lnTo>
                                  <a:lnTo>
                                    <a:pt x="459" y="41"/>
                                  </a:lnTo>
                                  <a:lnTo>
                                    <a:pt x="491" y="41"/>
                                  </a:lnTo>
                                  <a:lnTo>
                                    <a:pt x="49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74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85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80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792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4826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4829 14264"/>
                                <a:gd name="T17" fmla="*/ T16 w 1416"/>
                                <a:gd name="T18" fmla="+- 0 2434 2324"/>
                                <a:gd name="T19" fmla="*/ 2434 h 190"/>
                                <a:gd name="T20" fmla="+- 0 14829 14264"/>
                                <a:gd name="T21" fmla="*/ T20 w 1416"/>
                                <a:gd name="T22" fmla="+- 0 2422 2324"/>
                                <a:gd name="T23" fmla="*/ 2422 h 190"/>
                                <a:gd name="T24" fmla="+- 0 14831 14264"/>
                                <a:gd name="T25" fmla="*/ T24 w 1416"/>
                                <a:gd name="T26" fmla="+- 0 2381 2324"/>
                                <a:gd name="T27" fmla="*/ 2381 h 190"/>
                                <a:gd name="T28" fmla="+- 0 14832 14264"/>
                                <a:gd name="T29" fmla="*/ T28 w 1416"/>
                                <a:gd name="T30" fmla="+- 0 2365 2324"/>
                                <a:gd name="T31" fmla="*/ 2365 h 190"/>
                                <a:gd name="T32" fmla="+- 0 14860 14264"/>
                                <a:gd name="T33" fmla="*/ T32 w 1416"/>
                                <a:gd name="T34" fmla="+- 0 2365 2324"/>
                                <a:gd name="T35" fmla="*/ 2365 h 190"/>
                                <a:gd name="T36" fmla="+- 0 14851 14264"/>
                                <a:gd name="T37" fmla="*/ T36 w 1416"/>
                                <a:gd name="T38" fmla="+- 0 2327 2324"/>
                                <a:gd name="T3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587" y="3"/>
                                  </a:moveTo>
                                  <a:lnTo>
                                    <a:pt x="538" y="3"/>
                                  </a:lnTo>
                                  <a:lnTo>
                                    <a:pt x="528" y="187"/>
                                  </a:lnTo>
                                  <a:lnTo>
                                    <a:pt x="562" y="187"/>
                                  </a:lnTo>
                                  <a:lnTo>
                                    <a:pt x="565" y="110"/>
                                  </a:lnTo>
                                  <a:lnTo>
                                    <a:pt x="565" y="98"/>
                                  </a:lnTo>
                                  <a:lnTo>
                                    <a:pt x="567" y="57"/>
                                  </a:lnTo>
                                  <a:lnTo>
                                    <a:pt x="568" y="41"/>
                                  </a:lnTo>
                                  <a:lnTo>
                                    <a:pt x="596" y="41"/>
                                  </a:lnTo>
                                  <a:lnTo>
                                    <a:pt x="58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73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963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931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931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931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932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934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4970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963 14264"/>
                                <a:gd name="T29" fmla="*/ T28 w 1416"/>
                                <a:gd name="T30" fmla="+- 0 2365 2324"/>
                                <a:gd name="T3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699" y="41"/>
                                  </a:moveTo>
                                  <a:lnTo>
                                    <a:pt x="667" y="41"/>
                                  </a:lnTo>
                                  <a:lnTo>
                                    <a:pt x="667" y="64"/>
                                  </a:lnTo>
                                  <a:lnTo>
                                    <a:pt x="667" y="83"/>
                                  </a:lnTo>
                                  <a:lnTo>
                                    <a:pt x="668" y="103"/>
                                  </a:lnTo>
                                  <a:lnTo>
                                    <a:pt x="670" y="187"/>
                                  </a:lnTo>
                                  <a:lnTo>
                                    <a:pt x="706" y="187"/>
                                  </a:lnTo>
                                  <a:lnTo>
                                    <a:pt x="69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72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860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832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835 14264"/>
                                <a:gd name="T9" fmla="*/ T8 w 1416"/>
                                <a:gd name="T10" fmla="+- 0 2385 2324"/>
                                <a:gd name="T11" fmla="*/ 2385 h 190"/>
                                <a:gd name="T12" fmla="+- 0 14839 14264"/>
                                <a:gd name="T13" fmla="*/ T12 w 1416"/>
                                <a:gd name="T14" fmla="+- 0 2405 2324"/>
                                <a:gd name="T15" fmla="*/ 2405 h 190"/>
                                <a:gd name="T16" fmla="+- 0 14844 14264"/>
                                <a:gd name="T17" fmla="*/ T16 w 1416"/>
                                <a:gd name="T18" fmla="+- 0 2424 2324"/>
                                <a:gd name="T19" fmla="*/ 2424 h 190"/>
                                <a:gd name="T20" fmla="+- 0 14864 14264"/>
                                <a:gd name="T21" fmla="*/ T20 w 1416"/>
                                <a:gd name="T22" fmla="+- 0 2508 2324"/>
                                <a:gd name="T23" fmla="*/ 2508 h 190"/>
                                <a:gd name="T24" fmla="+- 0 14892 14264"/>
                                <a:gd name="T25" fmla="*/ T24 w 1416"/>
                                <a:gd name="T26" fmla="+- 0 2508 2324"/>
                                <a:gd name="T27" fmla="*/ 2508 h 190"/>
                                <a:gd name="T28" fmla="+- 0 14907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880 14264"/>
                                <a:gd name="T33" fmla="*/ T32 w 1416"/>
                                <a:gd name="T34" fmla="+- 0 2454 2324"/>
                                <a:gd name="T35" fmla="*/ 2454 h 190"/>
                                <a:gd name="T36" fmla="+- 0 14877 14264"/>
                                <a:gd name="T37" fmla="*/ T36 w 1416"/>
                                <a:gd name="T38" fmla="+- 0 2434 2324"/>
                                <a:gd name="T39" fmla="*/ 2434 h 190"/>
                                <a:gd name="T40" fmla="+- 0 14873 14264"/>
                                <a:gd name="T41" fmla="*/ T40 w 1416"/>
                                <a:gd name="T42" fmla="+- 0 2414 2324"/>
                                <a:gd name="T43" fmla="*/ 2414 h 190"/>
                                <a:gd name="T44" fmla="+- 0 14868 14264"/>
                                <a:gd name="T45" fmla="*/ T44 w 1416"/>
                                <a:gd name="T46" fmla="+- 0 2395 2324"/>
                                <a:gd name="T47" fmla="*/ 2395 h 190"/>
                                <a:gd name="T48" fmla="+- 0 14860 14264"/>
                                <a:gd name="T49" fmla="*/ T48 w 1416"/>
                                <a:gd name="T50" fmla="+- 0 2365 2324"/>
                                <a:gd name="T5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596" y="41"/>
                                  </a:moveTo>
                                  <a:lnTo>
                                    <a:pt x="568" y="41"/>
                                  </a:lnTo>
                                  <a:lnTo>
                                    <a:pt x="571" y="61"/>
                                  </a:lnTo>
                                  <a:lnTo>
                                    <a:pt x="575" y="81"/>
                                  </a:lnTo>
                                  <a:lnTo>
                                    <a:pt x="580" y="100"/>
                                  </a:lnTo>
                                  <a:lnTo>
                                    <a:pt x="600" y="184"/>
                                  </a:lnTo>
                                  <a:lnTo>
                                    <a:pt x="628" y="184"/>
                                  </a:lnTo>
                                  <a:lnTo>
                                    <a:pt x="643" y="130"/>
                                  </a:lnTo>
                                  <a:lnTo>
                                    <a:pt x="616" y="130"/>
                                  </a:lnTo>
                                  <a:lnTo>
                                    <a:pt x="613" y="110"/>
                                  </a:lnTo>
                                  <a:lnTo>
                                    <a:pt x="609" y="90"/>
                                  </a:lnTo>
                                  <a:lnTo>
                                    <a:pt x="604" y="71"/>
                                  </a:lnTo>
                                  <a:lnTo>
                                    <a:pt x="59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71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96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914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896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892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887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883 14264"/>
                                <a:gd name="T21" fmla="*/ T20 w 1416"/>
                                <a:gd name="T22" fmla="+- 0 2446 2324"/>
                                <a:gd name="T23" fmla="*/ 2446 h 190"/>
                                <a:gd name="T24" fmla="+- 0 14880 14264"/>
                                <a:gd name="T25" fmla="*/ T24 w 1416"/>
                                <a:gd name="T26" fmla="+- 0 2454 2324"/>
                                <a:gd name="T27" fmla="*/ 2454 h 190"/>
                                <a:gd name="T28" fmla="+- 0 14907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912 14264"/>
                                <a:gd name="T33" fmla="*/ T32 w 1416"/>
                                <a:gd name="T34" fmla="+- 0 2436 2324"/>
                                <a:gd name="T35" fmla="*/ 2436 h 190"/>
                                <a:gd name="T36" fmla="+- 0 14917 14264"/>
                                <a:gd name="T37" fmla="*/ T36 w 1416"/>
                                <a:gd name="T38" fmla="+- 0 2417 2324"/>
                                <a:gd name="T39" fmla="*/ 2417 h 190"/>
                                <a:gd name="T40" fmla="+- 0 14922 14264"/>
                                <a:gd name="T41" fmla="*/ T40 w 1416"/>
                                <a:gd name="T42" fmla="+- 0 2398 2324"/>
                                <a:gd name="T43" fmla="*/ 2398 h 190"/>
                                <a:gd name="T44" fmla="+- 0 14927 14264"/>
                                <a:gd name="T45" fmla="*/ T44 w 1416"/>
                                <a:gd name="T46" fmla="+- 0 2378 2324"/>
                                <a:gd name="T47" fmla="*/ 2378 h 190"/>
                                <a:gd name="T48" fmla="+- 0 14931 14264"/>
                                <a:gd name="T49" fmla="*/ T48 w 1416"/>
                                <a:gd name="T50" fmla="+- 0 2365 2324"/>
                                <a:gd name="T51" fmla="*/ 2365 h 190"/>
                                <a:gd name="T52" fmla="+- 0 14963 14264"/>
                                <a:gd name="T53" fmla="*/ T52 w 1416"/>
                                <a:gd name="T54" fmla="+- 0 2365 2324"/>
                                <a:gd name="T55" fmla="*/ 2365 h 190"/>
                                <a:gd name="T56" fmla="+- 0 14961 14264"/>
                                <a:gd name="T57" fmla="*/ T56 w 1416"/>
                                <a:gd name="T58" fmla="+- 0 2327 2324"/>
                                <a:gd name="T5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697" y="3"/>
                                  </a:moveTo>
                                  <a:lnTo>
                                    <a:pt x="650" y="3"/>
                                  </a:lnTo>
                                  <a:lnTo>
                                    <a:pt x="632" y="64"/>
                                  </a:lnTo>
                                  <a:lnTo>
                                    <a:pt x="628" y="83"/>
                                  </a:lnTo>
                                  <a:lnTo>
                                    <a:pt x="623" y="103"/>
                                  </a:lnTo>
                                  <a:lnTo>
                                    <a:pt x="619" y="122"/>
                                  </a:lnTo>
                                  <a:lnTo>
                                    <a:pt x="616" y="130"/>
                                  </a:lnTo>
                                  <a:lnTo>
                                    <a:pt x="643" y="130"/>
                                  </a:lnTo>
                                  <a:lnTo>
                                    <a:pt x="648" y="112"/>
                                  </a:lnTo>
                                  <a:lnTo>
                                    <a:pt x="653" y="93"/>
                                  </a:lnTo>
                                  <a:lnTo>
                                    <a:pt x="658" y="74"/>
                                  </a:lnTo>
                                  <a:lnTo>
                                    <a:pt x="663" y="54"/>
                                  </a:lnTo>
                                  <a:lnTo>
                                    <a:pt x="667" y="41"/>
                                  </a:lnTo>
                                  <a:lnTo>
                                    <a:pt x="699" y="41"/>
                                  </a:lnTo>
                                  <a:lnTo>
                                    <a:pt x="69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70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040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003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003 14264"/>
                                <a:gd name="T9" fmla="*/ T8 w 1416"/>
                                <a:gd name="T10" fmla="+- 0 2429 2324"/>
                                <a:gd name="T11" fmla="*/ 2429 h 190"/>
                                <a:gd name="T12" fmla="+- 0 15024 14264"/>
                                <a:gd name="T13" fmla="*/ T12 w 1416"/>
                                <a:gd name="T14" fmla="+- 0 2498 2324"/>
                                <a:gd name="T15" fmla="*/ 2498 h 190"/>
                                <a:gd name="T16" fmla="+- 0 15061 14264"/>
                                <a:gd name="T17" fmla="*/ T16 w 1416"/>
                                <a:gd name="T18" fmla="+- 0 2513 2324"/>
                                <a:gd name="T19" fmla="*/ 2513 h 190"/>
                                <a:gd name="T20" fmla="+- 0 15085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5104 14264"/>
                                <a:gd name="T25" fmla="*/ T24 w 1416"/>
                                <a:gd name="T26" fmla="+- 0 2503 2324"/>
                                <a:gd name="T27" fmla="*/ 2503 h 190"/>
                                <a:gd name="T28" fmla="+- 0 15119 14264"/>
                                <a:gd name="T29" fmla="*/ T28 w 1416"/>
                                <a:gd name="T30" fmla="+- 0 2490 2324"/>
                                <a:gd name="T31" fmla="*/ 2490 h 190"/>
                                <a:gd name="T32" fmla="+- 0 15126 14264"/>
                                <a:gd name="T33" fmla="*/ T32 w 1416"/>
                                <a:gd name="T34" fmla="+- 0 2476 2324"/>
                                <a:gd name="T35" fmla="*/ 2476 h 190"/>
                                <a:gd name="T36" fmla="+- 0 15083 14264"/>
                                <a:gd name="T37" fmla="*/ T36 w 1416"/>
                                <a:gd name="T38" fmla="+- 0 2476 2324"/>
                                <a:gd name="T39" fmla="*/ 2476 h 190"/>
                                <a:gd name="T40" fmla="+- 0 15059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5046 14264"/>
                                <a:gd name="T45" fmla="*/ T44 w 1416"/>
                                <a:gd name="T46" fmla="+- 0 2463 2324"/>
                                <a:gd name="T47" fmla="*/ 2463 h 190"/>
                                <a:gd name="T48" fmla="+- 0 15040 14264"/>
                                <a:gd name="T49" fmla="*/ T48 w 1416"/>
                                <a:gd name="T50" fmla="+- 0 2443 2324"/>
                                <a:gd name="T51" fmla="*/ 2443 h 190"/>
                                <a:gd name="T52" fmla="+- 0 15040 14264"/>
                                <a:gd name="T53" fmla="*/ T52 w 1416"/>
                                <a:gd name="T54" fmla="+- 0 2327 2324"/>
                                <a:gd name="T55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776" y="3"/>
                                  </a:moveTo>
                                  <a:lnTo>
                                    <a:pt x="739" y="3"/>
                                  </a:lnTo>
                                  <a:lnTo>
                                    <a:pt x="739" y="105"/>
                                  </a:lnTo>
                                  <a:lnTo>
                                    <a:pt x="760" y="174"/>
                                  </a:lnTo>
                                  <a:lnTo>
                                    <a:pt x="797" y="189"/>
                                  </a:lnTo>
                                  <a:lnTo>
                                    <a:pt x="821" y="187"/>
                                  </a:lnTo>
                                  <a:lnTo>
                                    <a:pt x="840" y="179"/>
                                  </a:lnTo>
                                  <a:lnTo>
                                    <a:pt x="855" y="166"/>
                                  </a:lnTo>
                                  <a:lnTo>
                                    <a:pt x="862" y="152"/>
                                  </a:lnTo>
                                  <a:lnTo>
                                    <a:pt x="819" y="152"/>
                                  </a:lnTo>
                                  <a:lnTo>
                                    <a:pt x="795" y="151"/>
                                  </a:lnTo>
                                  <a:lnTo>
                                    <a:pt x="782" y="139"/>
                                  </a:lnTo>
                                  <a:lnTo>
                                    <a:pt x="776" y="119"/>
                                  </a:lnTo>
                                  <a:lnTo>
                                    <a:pt x="77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69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135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09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099 14264"/>
                                <a:gd name="T9" fmla="*/ T8 w 1416"/>
                                <a:gd name="T10" fmla="+- 0 2433 2324"/>
                                <a:gd name="T11" fmla="*/ 2433 h 190"/>
                                <a:gd name="T12" fmla="+- 0 15095 14264"/>
                                <a:gd name="T13" fmla="*/ T12 w 1416"/>
                                <a:gd name="T14" fmla="+- 0 2461 2324"/>
                                <a:gd name="T15" fmla="*/ 2461 h 190"/>
                                <a:gd name="T16" fmla="+- 0 15083 14264"/>
                                <a:gd name="T17" fmla="*/ T16 w 1416"/>
                                <a:gd name="T18" fmla="+- 0 2476 2324"/>
                                <a:gd name="T19" fmla="*/ 2476 h 190"/>
                                <a:gd name="T20" fmla="+- 0 15126 14264"/>
                                <a:gd name="T21" fmla="*/ T20 w 1416"/>
                                <a:gd name="T22" fmla="+- 0 2476 2324"/>
                                <a:gd name="T23" fmla="*/ 2476 h 190"/>
                                <a:gd name="T24" fmla="+- 0 15129 14264"/>
                                <a:gd name="T25" fmla="*/ T24 w 1416"/>
                                <a:gd name="T26" fmla="+- 0 2471 2324"/>
                                <a:gd name="T27" fmla="*/ 2471 h 190"/>
                                <a:gd name="T28" fmla="+- 0 15134 14264"/>
                                <a:gd name="T29" fmla="*/ T28 w 1416"/>
                                <a:gd name="T30" fmla="+- 0 2447 2324"/>
                                <a:gd name="T31" fmla="*/ 2447 h 190"/>
                                <a:gd name="T32" fmla="+- 0 15135 14264"/>
                                <a:gd name="T33" fmla="*/ T32 w 1416"/>
                                <a:gd name="T34" fmla="+- 0 2327 2324"/>
                                <a:gd name="T35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871" y="3"/>
                                  </a:moveTo>
                                  <a:lnTo>
                                    <a:pt x="835" y="3"/>
                                  </a:lnTo>
                                  <a:lnTo>
                                    <a:pt x="835" y="109"/>
                                  </a:lnTo>
                                  <a:lnTo>
                                    <a:pt x="831" y="137"/>
                                  </a:lnTo>
                                  <a:lnTo>
                                    <a:pt x="819" y="152"/>
                                  </a:lnTo>
                                  <a:lnTo>
                                    <a:pt x="862" y="152"/>
                                  </a:lnTo>
                                  <a:lnTo>
                                    <a:pt x="865" y="147"/>
                                  </a:lnTo>
                                  <a:lnTo>
                                    <a:pt x="870" y="123"/>
                                  </a:lnTo>
                                  <a:lnTo>
                                    <a:pt x="87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68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214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171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171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205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205 14264"/>
                                <a:gd name="T17" fmla="*/ T16 w 1416"/>
                                <a:gd name="T18" fmla="+- 0 2430 2324"/>
                                <a:gd name="T19" fmla="*/ 2430 h 190"/>
                                <a:gd name="T20" fmla="+- 0 15205 14264"/>
                                <a:gd name="T21" fmla="*/ T20 w 1416"/>
                                <a:gd name="T22" fmla="+- 0 2412 2324"/>
                                <a:gd name="T23" fmla="*/ 2412 h 190"/>
                                <a:gd name="T24" fmla="+- 0 15204 14264"/>
                                <a:gd name="T25" fmla="*/ T24 w 1416"/>
                                <a:gd name="T26" fmla="+- 0 2393 2324"/>
                                <a:gd name="T27" fmla="*/ 2393 h 190"/>
                                <a:gd name="T28" fmla="+- 0 15204 14264"/>
                                <a:gd name="T29" fmla="*/ T28 w 1416"/>
                                <a:gd name="T30" fmla="+- 0 2375 2324"/>
                                <a:gd name="T31" fmla="*/ 2375 h 190"/>
                                <a:gd name="T32" fmla="+- 0 15204 14264"/>
                                <a:gd name="T33" fmla="*/ T32 w 1416"/>
                                <a:gd name="T34" fmla="+- 0 2375 2324"/>
                                <a:gd name="T35" fmla="*/ 2375 h 190"/>
                                <a:gd name="T36" fmla="+- 0 15238 14264"/>
                                <a:gd name="T37" fmla="*/ T36 w 1416"/>
                                <a:gd name="T38" fmla="+- 0 2375 2324"/>
                                <a:gd name="T39" fmla="*/ 2375 h 190"/>
                                <a:gd name="T40" fmla="+- 0 15214 14264"/>
                                <a:gd name="T41" fmla="*/ T40 w 1416"/>
                                <a:gd name="T42" fmla="+- 0 2327 2324"/>
                                <a:gd name="T43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950" y="3"/>
                                  </a:moveTo>
                                  <a:lnTo>
                                    <a:pt x="907" y="3"/>
                                  </a:lnTo>
                                  <a:lnTo>
                                    <a:pt x="907" y="187"/>
                                  </a:lnTo>
                                  <a:lnTo>
                                    <a:pt x="941" y="187"/>
                                  </a:lnTo>
                                  <a:lnTo>
                                    <a:pt x="941" y="106"/>
                                  </a:lnTo>
                                  <a:lnTo>
                                    <a:pt x="941" y="88"/>
                                  </a:lnTo>
                                  <a:lnTo>
                                    <a:pt x="940" y="69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974" y="51"/>
                                  </a:lnTo>
                                  <a:lnTo>
                                    <a:pt x="95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67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238 14264"/>
                                <a:gd name="T1" fmla="*/ T0 w 1416"/>
                                <a:gd name="T2" fmla="+- 0 2375 2324"/>
                                <a:gd name="T3" fmla="*/ 2375 h 190"/>
                                <a:gd name="T4" fmla="+- 0 15204 14264"/>
                                <a:gd name="T5" fmla="*/ T4 w 1416"/>
                                <a:gd name="T6" fmla="+- 0 2375 2324"/>
                                <a:gd name="T7" fmla="*/ 2375 h 190"/>
                                <a:gd name="T8" fmla="+- 0 15212 14264"/>
                                <a:gd name="T9" fmla="*/ T8 w 1416"/>
                                <a:gd name="T10" fmla="+- 0 2394 2324"/>
                                <a:gd name="T11" fmla="*/ 2394 h 190"/>
                                <a:gd name="T12" fmla="+- 0 15220 14264"/>
                                <a:gd name="T13" fmla="*/ T12 w 1416"/>
                                <a:gd name="T14" fmla="+- 0 2412 2324"/>
                                <a:gd name="T15" fmla="*/ 2412 h 190"/>
                                <a:gd name="T16" fmla="+- 0 15228 14264"/>
                                <a:gd name="T17" fmla="*/ T16 w 1416"/>
                                <a:gd name="T18" fmla="+- 0 2430 2324"/>
                                <a:gd name="T19" fmla="*/ 2430 h 190"/>
                                <a:gd name="T20" fmla="+- 0 15267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5305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5305 14264"/>
                                <a:gd name="T29" fmla="*/ T28 w 1416"/>
                                <a:gd name="T30" fmla="+- 0 2457 2324"/>
                                <a:gd name="T31" fmla="*/ 2457 h 190"/>
                                <a:gd name="T32" fmla="+- 0 15274 14264"/>
                                <a:gd name="T33" fmla="*/ T32 w 1416"/>
                                <a:gd name="T34" fmla="+- 0 2457 2324"/>
                                <a:gd name="T35" fmla="*/ 2457 h 190"/>
                                <a:gd name="T36" fmla="+- 0 15267 14264"/>
                                <a:gd name="T37" fmla="*/ T36 w 1416"/>
                                <a:gd name="T38" fmla="+- 0 2438 2324"/>
                                <a:gd name="T39" fmla="*/ 2438 h 190"/>
                                <a:gd name="T40" fmla="+- 0 15260 14264"/>
                                <a:gd name="T41" fmla="*/ T40 w 1416"/>
                                <a:gd name="T42" fmla="+- 0 2420 2324"/>
                                <a:gd name="T43" fmla="*/ 2420 h 190"/>
                                <a:gd name="T44" fmla="+- 0 15251 14264"/>
                                <a:gd name="T45" fmla="*/ T44 w 1416"/>
                                <a:gd name="T46" fmla="+- 0 2401 2324"/>
                                <a:gd name="T47" fmla="*/ 2401 h 190"/>
                                <a:gd name="T48" fmla="+- 0 15238 14264"/>
                                <a:gd name="T49" fmla="*/ T48 w 1416"/>
                                <a:gd name="T50" fmla="+- 0 2375 2324"/>
                                <a:gd name="T51" fmla="*/ 237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974" y="51"/>
                                  </a:moveTo>
                                  <a:lnTo>
                                    <a:pt x="940" y="51"/>
                                  </a:lnTo>
                                  <a:lnTo>
                                    <a:pt x="948" y="70"/>
                                  </a:lnTo>
                                  <a:lnTo>
                                    <a:pt x="956" y="88"/>
                                  </a:lnTo>
                                  <a:lnTo>
                                    <a:pt x="964" y="106"/>
                                  </a:lnTo>
                                  <a:lnTo>
                                    <a:pt x="1003" y="187"/>
                                  </a:lnTo>
                                  <a:lnTo>
                                    <a:pt x="1041" y="187"/>
                                  </a:lnTo>
                                  <a:lnTo>
                                    <a:pt x="1041" y="133"/>
                                  </a:lnTo>
                                  <a:lnTo>
                                    <a:pt x="1010" y="133"/>
                                  </a:lnTo>
                                  <a:lnTo>
                                    <a:pt x="1003" y="114"/>
                                  </a:lnTo>
                                  <a:lnTo>
                                    <a:pt x="996" y="96"/>
                                  </a:lnTo>
                                  <a:lnTo>
                                    <a:pt x="987" y="77"/>
                                  </a:lnTo>
                                  <a:lnTo>
                                    <a:pt x="97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66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305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27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272 14264"/>
                                <a:gd name="T9" fmla="*/ T8 w 1416"/>
                                <a:gd name="T10" fmla="+- 0 2401 2324"/>
                                <a:gd name="T11" fmla="*/ 2401 h 190"/>
                                <a:gd name="T12" fmla="+- 0 15272 14264"/>
                                <a:gd name="T13" fmla="*/ T12 w 1416"/>
                                <a:gd name="T14" fmla="+- 0 2422 2324"/>
                                <a:gd name="T15" fmla="*/ 2422 h 190"/>
                                <a:gd name="T16" fmla="+- 0 15274 14264"/>
                                <a:gd name="T17" fmla="*/ T16 w 1416"/>
                                <a:gd name="T18" fmla="+- 0 2441 2324"/>
                                <a:gd name="T19" fmla="*/ 2441 h 190"/>
                                <a:gd name="T20" fmla="+- 0 15274 14264"/>
                                <a:gd name="T21" fmla="*/ T20 w 1416"/>
                                <a:gd name="T22" fmla="+- 0 2457 2324"/>
                                <a:gd name="T23" fmla="*/ 2457 h 190"/>
                                <a:gd name="T24" fmla="+- 0 15305 14264"/>
                                <a:gd name="T25" fmla="*/ T24 w 1416"/>
                                <a:gd name="T26" fmla="+- 0 2457 2324"/>
                                <a:gd name="T27" fmla="*/ 2457 h 190"/>
                                <a:gd name="T28" fmla="+- 0 15305 14264"/>
                                <a:gd name="T29" fmla="*/ T28 w 1416"/>
                                <a:gd name="T30" fmla="+- 0 2327 2324"/>
                                <a:gd name="T31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041" y="3"/>
                                  </a:moveTo>
                                  <a:lnTo>
                                    <a:pt x="1008" y="3"/>
                                  </a:lnTo>
                                  <a:lnTo>
                                    <a:pt x="1008" y="77"/>
                                  </a:lnTo>
                                  <a:lnTo>
                                    <a:pt x="1008" y="98"/>
                                  </a:lnTo>
                                  <a:lnTo>
                                    <a:pt x="1010" y="117"/>
                                  </a:lnTo>
                                  <a:lnTo>
                                    <a:pt x="1010" y="133"/>
                                  </a:lnTo>
                                  <a:lnTo>
                                    <a:pt x="1041" y="133"/>
                                  </a:lnTo>
                                  <a:lnTo>
                                    <a:pt x="104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565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378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34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342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378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378 14264"/>
                                <a:gd name="T17" fmla="*/ T16 w 1416"/>
                                <a:gd name="T18" fmla="+- 0 2327 2324"/>
                                <a:gd name="T1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114" y="3"/>
                                  </a:moveTo>
                                  <a:lnTo>
                                    <a:pt x="1078" y="3"/>
                                  </a:lnTo>
                                  <a:lnTo>
                                    <a:pt x="1078" y="187"/>
                                  </a:lnTo>
                                  <a:lnTo>
                                    <a:pt x="1114" y="187"/>
                                  </a:lnTo>
                                  <a:lnTo>
                                    <a:pt x="11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64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483 14264"/>
                                <a:gd name="T1" fmla="*/ T0 w 1416"/>
                                <a:gd name="T2" fmla="+- 0 2362 2324"/>
                                <a:gd name="T3" fmla="*/ 2362 h 190"/>
                                <a:gd name="T4" fmla="+- 0 15446 14264"/>
                                <a:gd name="T5" fmla="*/ T4 w 1416"/>
                                <a:gd name="T6" fmla="+- 0 2362 2324"/>
                                <a:gd name="T7" fmla="*/ 2362 h 190"/>
                                <a:gd name="T8" fmla="+- 0 15446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483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483 14264"/>
                                <a:gd name="T17" fmla="*/ T16 w 1416"/>
                                <a:gd name="T18" fmla="+- 0 2362 2324"/>
                                <a:gd name="T19" fmla="*/ 2362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19" y="38"/>
                                  </a:moveTo>
                                  <a:lnTo>
                                    <a:pt x="1182" y="38"/>
                                  </a:lnTo>
                                  <a:lnTo>
                                    <a:pt x="1182" y="187"/>
                                  </a:lnTo>
                                  <a:lnTo>
                                    <a:pt x="1219" y="187"/>
                                  </a:lnTo>
                                  <a:lnTo>
                                    <a:pt x="121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63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527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403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403 14264"/>
                                <a:gd name="T9" fmla="*/ T8 w 1416"/>
                                <a:gd name="T10" fmla="+- 0 2362 2324"/>
                                <a:gd name="T11" fmla="*/ 2362 h 190"/>
                                <a:gd name="T12" fmla="+- 0 15527 14264"/>
                                <a:gd name="T13" fmla="*/ T12 w 1416"/>
                                <a:gd name="T14" fmla="+- 0 2362 2324"/>
                                <a:gd name="T15" fmla="*/ 2362 h 190"/>
                                <a:gd name="T16" fmla="+- 0 15527 14264"/>
                                <a:gd name="T17" fmla="*/ T16 w 1416"/>
                                <a:gd name="T18" fmla="+- 0 2327 2324"/>
                                <a:gd name="T1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63" y="3"/>
                                  </a:moveTo>
                                  <a:lnTo>
                                    <a:pt x="1139" y="3"/>
                                  </a:lnTo>
                                  <a:lnTo>
                                    <a:pt x="1139" y="38"/>
                                  </a:lnTo>
                                  <a:lnTo>
                                    <a:pt x="1263" y="38"/>
                                  </a:lnTo>
                                  <a:lnTo>
                                    <a:pt x="126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62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58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53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590 14264"/>
                                <a:gd name="T9" fmla="*/ T8 w 1416"/>
                                <a:gd name="T10" fmla="+- 0 2435 2324"/>
                                <a:gd name="T11" fmla="*/ 2435 h 190"/>
                                <a:gd name="T12" fmla="+- 0 15590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627 14264"/>
                                <a:gd name="T17" fmla="*/ T16 w 1416"/>
                                <a:gd name="T18" fmla="+- 0 2511 2324"/>
                                <a:gd name="T19" fmla="*/ 2511 h 190"/>
                                <a:gd name="T20" fmla="+- 0 15627 14264"/>
                                <a:gd name="T21" fmla="*/ T20 w 1416"/>
                                <a:gd name="T22" fmla="+- 0 2434 2324"/>
                                <a:gd name="T23" fmla="*/ 2434 h 190"/>
                                <a:gd name="T24" fmla="+- 0 15641 14264"/>
                                <a:gd name="T25" fmla="*/ T24 w 1416"/>
                                <a:gd name="T26" fmla="+- 0 2406 2324"/>
                                <a:gd name="T27" fmla="*/ 2406 h 190"/>
                                <a:gd name="T28" fmla="+- 0 15610 14264"/>
                                <a:gd name="T29" fmla="*/ T28 w 1416"/>
                                <a:gd name="T30" fmla="+- 0 2406 2324"/>
                                <a:gd name="T31" fmla="*/ 2406 h 190"/>
                                <a:gd name="T32" fmla="+- 0 15602 14264"/>
                                <a:gd name="T33" fmla="*/ T32 w 1416"/>
                                <a:gd name="T34" fmla="+- 0 2384 2324"/>
                                <a:gd name="T35" fmla="*/ 2384 h 190"/>
                                <a:gd name="T36" fmla="+- 0 15597 14264"/>
                                <a:gd name="T37" fmla="*/ T36 w 1416"/>
                                <a:gd name="T38" fmla="+- 0 2371 2324"/>
                                <a:gd name="T39" fmla="*/ 2371 h 190"/>
                                <a:gd name="T40" fmla="+- 0 15581 14264"/>
                                <a:gd name="T41" fmla="*/ T40 w 1416"/>
                                <a:gd name="T42" fmla="+- 0 2327 2324"/>
                                <a:gd name="T43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317" y="3"/>
                                  </a:moveTo>
                                  <a:lnTo>
                                    <a:pt x="1275" y="3"/>
                                  </a:lnTo>
                                  <a:lnTo>
                                    <a:pt x="1326" y="111"/>
                                  </a:lnTo>
                                  <a:lnTo>
                                    <a:pt x="1326" y="187"/>
                                  </a:lnTo>
                                  <a:lnTo>
                                    <a:pt x="1363" y="187"/>
                                  </a:lnTo>
                                  <a:lnTo>
                                    <a:pt x="1363" y="110"/>
                                  </a:lnTo>
                                  <a:lnTo>
                                    <a:pt x="1377" y="82"/>
                                  </a:lnTo>
                                  <a:lnTo>
                                    <a:pt x="1346" y="82"/>
                                  </a:lnTo>
                                  <a:lnTo>
                                    <a:pt x="1338" y="60"/>
                                  </a:lnTo>
                                  <a:lnTo>
                                    <a:pt x="1333" y="47"/>
                                  </a:lnTo>
                                  <a:lnTo>
                                    <a:pt x="131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561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680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63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618 14264"/>
                                <a:gd name="T9" fmla="*/ T8 w 1416"/>
                                <a:gd name="T10" fmla="+- 0 2384 2324"/>
                                <a:gd name="T11" fmla="*/ 2384 h 190"/>
                                <a:gd name="T12" fmla="+- 0 15614 14264"/>
                                <a:gd name="T13" fmla="*/ T12 w 1416"/>
                                <a:gd name="T14" fmla="+- 0 2395 2324"/>
                                <a:gd name="T15" fmla="*/ 2395 h 190"/>
                                <a:gd name="T16" fmla="+- 0 15610 14264"/>
                                <a:gd name="T17" fmla="*/ T16 w 1416"/>
                                <a:gd name="T18" fmla="+- 0 2406 2324"/>
                                <a:gd name="T19" fmla="*/ 2406 h 190"/>
                                <a:gd name="T20" fmla="+- 0 15641 14264"/>
                                <a:gd name="T21" fmla="*/ T20 w 1416"/>
                                <a:gd name="T22" fmla="+- 0 2406 2324"/>
                                <a:gd name="T23" fmla="*/ 2406 h 190"/>
                                <a:gd name="T24" fmla="+- 0 15680 14264"/>
                                <a:gd name="T25" fmla="*/ T24 w 1416"/>
                                <a:gd name="T26" fmla="+- 0 2327 2324"/>
                                <a:gd name="T27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416" y="3"/>
                                  </a:moveTo>
                                  <a:lnTo>
                                    <a:pt x="1375" y="3"/>
                                  </a:lnTo>
                                  <a:lnTo>
                                    <a:pt x="1354" y="60"/>
                                  </a:lnTo>
                                  <a:lnTo>
                                    <a:pt x="1350" y="71"/>
                                  </a:lnTo>
                                  <a:lnTo>
                                    <a:pt x="1346" y="82"/>
                                  </a:lnTo>
                                  <a:lnTo>
                                    <a:pt x="1377" y="82"/>
                                  </a:lnTo>
                                  <a:lnTo>
                                    <a:pt x="141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558"/>
                        <wpg:cNvGrpSpPr>
                          <a:grpSpLocks/>
                        </wpg:cNvGrpSpPr>
                        <wpg:grpSpPr bwMode="auto">
                          <a:xfrm>
                            <a:off x="14263" y="2234"/>
                            <a:ext cx="1417" cy="2"/>
                            <a:chOff x="14263" y="2234"/>
                            <a:chExt cx="1417" cy="2"/>
                          </a:xfrm>
                        </wpg:grpSpPr>
                        <wps:wsp>
                          <wps:cNvPr id="600" name="Freeform 559"/>
                          <wps:cNvSpPr>
                            <a:spLocks/>
                          </wps:cNvSpPr>
                          <wps:spPr bwMode="auto">
                            <a:xfrm>
                              <a:off x="14263" y="2234"/>
                              <a:ext cx="1417" cy="2"/>
                            </a:xfrm>
                            <a:custGeom>
                              <a:avLst/>
                              <a:gdLst>
                                <a:gd name="T0" fmla="+- 0 14263 14263"/>
                                <a:gd name="T1" fmla="*/ T0 w 1417"/>
                                <a:gd name="T2" fmla="+- 0 15680 14263"/>
                                <a:gd name="T3" fmla="*/ T2 w 14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7">
                                  <a:moveTo>
                                    <a:pt x="0" y="0"/>
                                  </a:moveTo>
                                  <a:lnTo>
                                    <a:pt x="1417" y="0"/>
                                  </a:lnTo>
                                </a:path>
                              </a:pathLst>
                            </a:custGeom>
                            <a:noFill/>
                            <a:ln w="25667">
                              <a:solidFill>
                                <a:srgbClr val="ABAD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556"/>
                        <wpg:cNvGrpSpPr>
                          <a:grpSpLocks/>
                        </wpg:cNvGrpSpPr>
                        <wpg:grpSpPr bwMode="auto">
                          <a:xfrm>
                            <a:off x="1291" y="9458"/>
                            <a:ext cx="3889" cy="2"/>
                            <a:chOff x="1291" y="9458"/>
                            <a:chExt cx="3889" cy="2"/>
                          </a:xfrm>
                        </wpg:grpSpPr>
                        <wps:wsp>
                          <wps:cNvPr id="602" name="Freeform 557"/>
                          <wps:cNvSpPr>
                            <a:spLocks/>
                          </wps:cNvSpPr>
                          <wps:spPr bwMode="auto">
                            <a:xfrm>
                              <a:off x="1291" y="9458"/>
                              <a:ext cx="3889" cy="2"/>
                            </a:xfrm>
                            <a:custGeom>
                              <a:avLst/>
                              <a:gdLst>
                                <a:gd name="T0" fmla="+- 0 1291 1291"/>
                                <a:gd name="T1" fmla="*/ T0 w 3889"/>
                                <a:gd name="T2" fmla="+- 0 5180 1291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9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554"/>
                        <wpg:cNvGrpSpPr>
                          <a:grpSpLocks/>
                        </wpg:cNvGrpSpPr>
                        <wpg:grpSpPr bwMode="auto">
                          <a:xfrm>
                            <a:off x="1251" y="9458"/>
                            <a:ext cx="2" cy="2"/>
                            <a:chOff x="1251" y="9458"/>
                            <a:chExt cx="2" cy="2"/>
                          </a:xfrm>
                        </wpg:grpSpPr>
                        <wps:wsp>
                          <wps:cNvPr id="604" name="Freeform 555"/>
                          <wps:cNvSpPr>
                            <a:spLocks/>
                          </wps:cNvSpPr>
                          <wps:spPr bwMode="auto">
                            <a:xfrm>
                              <a:off x="1251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552"/>
                        <wpg:cNvGrpSpPr>
                          <a:grpSpLocks/>
                        </wpg:cNvGrpSpPr>
                        <wpg:grpSpPr bwMode="auto">
                          <a:xfrm>
                            <a:off x="5200" y="9458"/>
                            <a:ext cx="2" cy="2"/>
                            <a:chOff x="5200" y="9458"/>
                            <a:chExt cx="2" cy="2"/>
                          </a:xfrm>
                        </wpg:grpSpPr>
                        <wps:wsp>
                          <wps:cNvPr id="606" name="Freeform 553"/>
                          <wps:cNvSpPr>
                            <a:spLocks/>
                          </wps:cNvSpPr>
                          <wps:spPr bwMode="auto">
                            <a:xfrm>
                              <a:off x="5200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550"/>
                        <wpg:cNvGrpSpPr>
                          <a:grpSpLocks/>
                        </wpg:cNvGrpSpPr>
                        <wpg:grpSpPr bwMode="auto">
                          <a:xfrm>
                            <a:off x="11644" y="9458"/>
                            <a:ext cx="3889" cy="2"/>
                            <a:chOff x="11644" y="9458"/>
                            <a:chExt cx="3889" cy="2"/>
                          </a:xfrm>
                        </wpg:grpSpPr>
                        <wps:wsp>
                          <wps:cNvPr id="608" name="Freeform 551"/>
                          <wps:cNvSpPr>
                            <a:spLocks/>
                          </wps:cNvSpPr>
                          <wps:spPr bwMode="auto">
                            <a:xfrm>
                              <a:off x="11644" y="9458"/>
                              <a:ext cx="3889" cy="2"/>
                            </a:xfrm>
                            <a:custGeom>
                              <a:avLst/>
                              <a:gdLst>
                                <a:gd name="T0" fmla="+- 0 11644 11644"/>
                                <a:gd name="T1" fmla="*/ T0 w 3889"/>
                                <a:gd name="T2" fmla="+- 0 15532 11644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8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548"/>
                        <wpg:cNvGrpSpPr>
                          <a:grpSpLocks/>
                        </wpg:cNvGrpSpPr>
                        <wpg:grpSpPr bwMode="auto">
                          <a:xfrm>
                            <a:off x="11604" y="9458"/>
                            <a:ext cx="2" cy="2"/>
                            <a:chOff x="11604" y="9458"/>
                            <a:chExt cx="2" cy="2"/>
                          </a:xfrm>
                        </wpg:grpSpPr>
                        <wps:wsp>
                          <wps:cNvPr id="610" name="Freeform 549"/>
                          <wps:cNvSpPr>
                            <a:spLocks/>
                          </wps:cNvSpPr>
                          <wps:spPr bwMode="auto">
                            <a:xfrm>
                              <a:off x="11604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546"/>
                        <wpg:cNvGrpSpPr>
                          <a:grpSpLocks/>
                        </wpg:cNvGrpSpPr>
                        <wpg:grpSpPr bwMode="auto">
                          <a:xfrm>
                            <a:off x="15552" y="9458"/>
                            <a:ext cx="2" cy="2"/>
                            <a:chOff x="15552" y="9458"/>
                            <a:chExt cx="2" cy="2"/>
                          </a:xfrm>
                        </wpg:grpSpPr>
                        <wps:wsp>
                          <wps:cNvPr id="612" name="Freeform 547"/>
                          <wps:cNvSpPr>
                            <a:spLocks/>
                          </wps:cNvSpPr>
                          <wps:spPr bwMode="auto">
                            <a:xfrm>
                              <a:off x="15552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542"/>
                        <wpg:cNvGrpSpPr>
                          <a:grpSpLocks/>
                        </wpg:cNvGrpSpPr>
                        <wpg:grpSpPr bwMode="auto">
                          <a:xfrm>
                            <a:off x="737" y="573"/>
                            <a:ext cx="15369" cy="10829"/>
                            <a:chOff x="737" y="573"/>
                            <a:chExt cx="15369" cy="10829"/>
                          </a:xfrm>
                        </wpg:grpSpPr>
                        <wps:wsp>
                          <wps:cNvPr id="614" name="Freeform 545"/>
                          <wps:cNvSpPr>
                            <a:spLocks/>
                          </wps:cNvSpPr>
                          <wps:spPr bwMode="auto">
                            <a:xfrm>
                              <a:off x="737" y="573"/>
                              <a:ext cx="15369" cy="10829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5369"/>
                                <a:gd name="T2" fmla="+- 0 11401 573"/>
                                <a:gd name="T3" fmla="*/ 11401 h 10829"/>
                                <a:gd name="T4" fmla="+- 0 16105 737"/>
                                <a:gd name="T5" fmla="*/ T4 w 15369"/>
                                <a:gd name="T6" fmla="+- 0 11401 573"/>
                                <a:gd name="T7" fmla="*/ 11401 h 10829"/>
                                <a:gd name="T8" fmla="+- 0 16105 737"/>
                                <a:gd name="T9" fmla="*/ T8 w 15369"/>
                                <a:gd name="T10" fmla="+- 0 573 573"/>
                                <a:gd name="T11" fmla="*/ 573 h 10829"/>
                                <a:gd name="T12" fmla="+- 0 737 737"/>
                                <a:gd name="T13" fmla="*/ T12 w 15369"/>
                                <a:gd name="T14" fmla="+- 0 573 573"/>
                                <a:gd name="T15" fmla="*/ 573 h 10829"/>
                                <a:gd name="T16" fmla="+- 0 737 737"/>
                                <a:gd name="T17" fmla="*/ T16 w 15369"/>
                                <a:gd name="T18" fmla="+- 0 11401 573"/>
                                <a:gd name="T19" fmla="*/ 11401 h 108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69" h="10829">
                                  <a:moveTo>
                                    <a:pt x="0" y="10828"/>
                                  </a:moveTo>
                                  <a:lnTo>
                                    <a:pt x="15368" y="10828"/>
                                  </a:lnTo>
                                  <a:lnTo>
                                    <a:pt x="15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005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5" name="Picture 544"/>
                            <pic:cNvPicPr>
                              <a:picLocks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3" y="8787"/>
                              <a:ext cx="1404" cy="6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6" name="Picture 543"/>
                            <pic:cNvPicPr>
                              <a:picLocks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36" y="8708"/>
                              <a:ext cx="1642" cy="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52BF2" id="Group 541" o:spid="_x0000_s1026" style="position:absolute;margin-left:35.45pt;margin-top:27.2pt;width:771.25pt;height:544.3pt;z-index:-20008;mso-position-horizontal-relative:page;mso-position-vertical-relative:page" coordorigin="709,544" coordsize="15425,108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">
                <v:shape id="Picture 617" o:spid="_x0000_s1027" type="#_x0000_t75" style="position:absolute;left:964;top:896;width:1714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">
                  <v:imagedata r:id="rId9" o:title=""/>
                  <v:path arrowok="t"/>
                  <o:lock v:ext="edit" aspectratio="f"/>
                </v:shape>
                <v:shape id="Picture 616" o:spid="_x0000_s1028" type="#_x0000_t75" style="position:absolute;left:709;top:10716;width:15406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">
                  <v:imagedata r:id="rId10" o:title=""/>
                  <v:path arrowok="t"/>
                  <o:lock v:ext="edit" aspectratio="f"/>
                </v:shape>
                <v:group id="Group 614" o:spid="_x0000_s1029" style="position:absolute;left:4663;top:5794;width:7524;height:2" coordorigin="4663,5794" coordsize="7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615" o:spid="_x0000_s1030" style="position:absolute;left:4663;top:5794;width:7524;height:2;visibility:visible;mso-wrap-style:square;v-text-anchor:top" coordsize="7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" path="m,l7523,e" filled="f" strokecolor="#231f20" strokeweight=".34994mm">
                    <v:stroke dashstyle="dash"/>
                    <v:path arrowok="t" o:connecttype="custom" o:connectlocs="0,0;7523,0" o:connectangles="0,0"/>
                  </v:shape>
                </v:group>
                <v:group id="Group 612" o:spid="_x0000_s1031" style="position:absolute;left:4623;top:5794;width:2;height:2" coordorigin="4623,579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613" o:spid="_x0000_s1032" style="position:absolute;left:4623;top:579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609" o:spid="_x0000_s1033" style="position:absolute;left:12206;top:5794;width:2;height:2" coordorigin="12206,579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611" o:spid="_x0000_s1034" style="position:absolute;left:12206;top:579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" path="m,l,e" filled="f" strokecolor="#231f20" strokeweight=".34994mm">
                    <v:path arrowok="t" o:connecttype="custom" o:connectlocs="0,0;0,0" o:connectangles="0,0"/>
                  </v:shape>
                  <v:shape id="Picture 610" o:spid="_x0000_s1035" type="#_x0000_t75" style="position:absolute;left:14363;top:925;width:1172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">
                    <v:imagedata r:id="rId11" o:title=""/>
                    <v:path arrowok="t"/>
                    <o:lock v:ext="edit" aspectratio="f"/>
                  </v:shape>
                </v:group>
                <v:group id="Group 584" o:spid="_x0000_s1036" style="position:absolute;left:14263;top:2552;width:1417;height:150" coordorigin="14263,2552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608" o:spid="_x0000_s103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" path="m91,2l,2,,149r94,l94,122r-60,l34,87r54,l88,60r-54,l34,29r57,l91,2xe" fillcolor="#0061af" stroked="f">
                    <v:path arrowok="t" o:connecttype="custom" o:connectlocs="91,2554;0,2554;0,2701;94,2701;94,2674;34,2674;34,2639;88,2639;88,2612;34,2612;34,2581;91,2581;91,2554" o:connectangles="0,0,0,0,0,0,0,0,0,0,0,0,0"/>
                  </v:shape>
                  <v:shape id="Freeform 607" o:spid="_x0000_s103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" path="m160,2r-39,l121,149r31,l152,83r,-20l151,45r,-5l182,40,160,2xe" fillcolor="#0061af" stroked="f">
                    <v:path arrowok="t" o:connecttype="custom" o:connectlocs="160,2554;121,2554;121,2701;152,2701;152,2635;152,2615;151,2597;151,2592;182,2592;160,2554" o:connectangles="0,0,0,0,0,0,0,0,0,0"/>
                  </v:shape>
                  <v:shape id="Freeform 606" o:spid="_x0000_s103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" path="m182,40r-31,l160,59r9,18l209,149r35,l244,106r-29,l207,88,199,70,182,40xe" fillcolor="#0061af" stroked="f">
                    <v:path arrowok="t" o:connecttype="custom" o:connectlocs="182,2592;151,2592;160,2611;169,2629;209,2701;244,2701;244,2658;215,2658;207,2640;199,2622;182,2592" o:connectangles="0,0,0,0,0,0,0,0,0,0,0"/>
                  </v:shape>
                  <v:shape id="Freeform 605" o:spid="_x0000_s104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" path="m244,2r-31,l213,59r,4l213,70r1,16l216,105r-1,1l244,106,244,2xe" fillcolor="#0061af" stroked="f">
                    <v:path arrowok="t" o:connecttype="custom" o:connectlocs="244,2554;213,2554;213,2611;213,2615;213,2622;214,2638;216,2657;215,2658;244,2658;244,2554" o:connectangles="0,0,0,0,0,0,0,0,0,0"/>
                  </v:shape>
                  <v:shape id="Freeform 604" o:spid="_x0000_s1041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" path="m357,l293,22,272,58r,28l318,146r19,4l364,149r20,-2l398,143r1,-19l352,124r-22,-5l314,106,306,85r4,-28l321,39r17,-9l367,29r17,l395,7,380,3,357,xe" fillcolor="#0061af" stroked="f">
                    <v:path arrowok="t" o:connecttype="custom" o:connectlocs="357,2552;293,2574;272,2610;272,2638;318,2698;337,2702;364,2701;384,2699;398,2695;399,2676;352,2676;330,2671;314,2658;306,2637;310,2609;321,2591;338,2582;367,2581;384,2581;395,2559;380,2555;357,2552" o:connectangles="0,0,0,0,0,0,0,0,0,0,0,0,0,0,0,0,0,0,0,0,0,0"/>
                  </v:shape>
                  <v:shape id="Freeform 603" o:spid="_x0000_s1042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" path="m400,65r-55,l345,91r23,l368,122r-3,1l359,124r40,l400,65xe" fillcolor="#0061af" stroked="f">
                    <v:path arrowok="t" o:connecttype="custom" o:connectlocs="400,2617;345,2617;345,2643;368,2643;368,2674;365,2675;359,2676;399,2676;400,2617" o:connectangles="0,0,0,0,0,0,0,0,0"/>
                  </v:shape>
                  <v:shape id="Freeform 602" o:spid="_x0000_s1043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" path="m384,29r-17,l383,32r1,-3xe" fillcolor="#0061af" stroked="f">
                    <v:path arrowok="t" o:connecttype="custom" o:connectlocs="384,2581;367,2581;383,2584;384,2581" o:connectangles="0,0,0,0"/>
                  </v:shape>
                  <v:shape id="Freeform 601" o:spid="_x0000_s1044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" path="m509,2r-44,l420,149r35,l465,111r78,l535,87r-65,l481,46r2,-10l485,27r32,l509,2xe" fillcolor="#0061af" stroked="f">
                    <v:path arrowok="t" o:connecttype="custom" o:connectlocs="509,2554;465,2554;420,2701;455,2701;465,2663;543,2663;535,2639;470,2639;481,2598;483,2588;485,2579;517,2579;509,2554" o:connectangles="0,0,0,0,0,0,0,0,0,0,0,0,0"/>
                  </v:shape>
                  <v:shape id="Freeform 600" o:spid="_x0000_s1045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" path="m543,111r-36,l519,149r36,l543,111xe" fillcolor="#0061af" stroked="f">
                    <v:path arrowok="t" o:connecttype="custom" o:connectlocs="543,2663;507,2663;519,2701;555,2701;543,2663" o:connectangles="0,0,0,0,0"/>
                  </v:shape>
                  <v:shape id="Freeform 599" o:spid="_x0000_s1046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" path="m517,27r-31,l488,36r3,11l493,55r9,32l535,87,517,27xe" fillcolor="#0061af" stroked="f">
                    <v:path arrowok="t" o:connecttype="custom" o:connectlocs="517,2579;486,2579;488,2588;491,2599;493,2607;502,2639;535,2639;517,2579" o:connectangles="0,0,0,0,0,0,0,0"/>
                  </v:shape>
                  <v:shape id="Freeform 598" o:spid="_x0000_s104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" path="m653,l589,22,568,58r1,28l614,146r19,4l660,149r21,-2l694,143r1,-19l648,124r-22,-5l610,106,602,85r4,-28l617,39r17,-9l663,29r17,l692,7,676,3,653,xe" fillcolor="#0061af" stroked="f">
                    <v:path arrowok="t" o:connecttype="custom" o:connectlocs="653,2552;589,2574;568,2610;569,2638;614,2698;633,2702;660,2701;681,2699;694,2695;695,2676;648,2676;626,2671;610,2658;602,2637;606,2609;617,2591;634,2582;663,2581;680,2581;692,2559;676,2555;653,2552" o:connectangles="0,0,0,0,0,0,0,0,0,0,0,0,0,0,0,0,0,0,0,0,0,0"/>
                  </v:shape>
                  <v:shape id="Freeform 597" o:spid="_x0000_s104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" path="m696,65r-54,l642,91r22,l664,122r-2,1l656,124r39,l696,65xe" fillcolor="#0061af" stroked="f">
                    <v:path arrowok="t" o:connecttype="custom" o:connectlocs="696,2617;642,2617;642,2643;664,2643;664,2674;662,2675;656,2676;695,2676;696,2617" o:connectangles="0,0,0,0,0,0,0,0,0"/>
                  </v:shape>
                  <v:shape id="Freeform 596" o:spid="_x0000_s104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" path="m680,29r-17,l679,32r1,-3xe" fillcolor="#0061af" stroked="f">
                    <v:path arrowok="t" o:connecttype="custom" o:connectlocs="680,2581;663,2581;679,2584;680,2581" o:connectangles="0,0,0,0"/>
                  </v:shape>
                  <v:shape id="Freeform 595" o:spid="_x0000_s105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" path="m818,2r-91,l727,149r94,l821,122r-61,l760,87r55,l815,60r-55,l760,29r58,l818,2xe" fillcolor="#0061af" stroked="f">
                    <v:path arrowok="t" o:connecttype="custom" o:connectlocs="818,2554;727,2554;727,2701;821,2701;821,2674;760,2674;760,2639;815,2639;815,2612;760,2612;760,2581;818,2581;818,2554" o:connectangles="0,0,0,0,0,0,0,0,0,0,0,0,0"/>
                  </v:shape>
                  <v:shape id="Freeform 594" o:spid="_x0000_s1051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" path="m899,2r-45,l845,149r31,l879,89r,-15l881,33r1,-1l908,32,899,2xe" fillcolor="#0061af" stroked="f">
                    <v:path arrowok="t" o:connecttype="custom" o:connectlocs="899,2554;854,2554;845,2701;876,2701;879,2641;879,2626;881,2585;882,2584;908,2584;899,2554" o:connectangles="0,0,0,0,0,0,0,0,0,0"/>
                  </v:shape>
                  <v:shape id="Freeform 593" o:spid="_x0000_s1052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" path="m1001,32r-29,l972,53r,21l973,93r2,56l1008,149,1001,32xe" fillcolor="#0061af" stroked="f">
                    <v:path arrowok="t" o:connecttype="custom" o:connectlocs="1001,2584;972,2584;972,2605;972,2626;973,2645;975,2701;1008,2701;1001,2584" o:connectangles="0,0,0,0,0,0,0,0"/>
                  </v:shape>
                  <v:shape id="Freeform 592" o:spid="_x0000_s1053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" path="m908,32r-26,l886,52r4,20l911,147r26,l950,104r-24,l922,84,917,65,908,32xe" fillcolor="#0061af" stroked="f">
                    <v:path arrowok="t" o:connecttype="custom" o:connectlocs="908,2584;882,2584;886,2604;890,2624;911,2699;937,2699;950,2656;926,2656;922,2636;917,2617;908,2584" o:connectangles="0,0,0,0,0,0,0,0,0,0,0"/>
                  </v:shape>
                  <v:shape id="Freeform 591" o:spid="_x0000_s1054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" path="m1000,2r-44,l940,51r-5,19l930,90r-4,14l950,104r5,-15l961,71r5,-20l972,32r29,l1000,2xe" fillcolor="#0061af" stroked="f">
                    <v:path arrowok="t" o:connecttype="custom" o:connectlocs="1000,2554;956,2554;940,2603;935,2622;930,2642;926,2656;950,2656;955,2641;961,2623;966,2603;972,2584;1001,2584;1000,2554" o:connectangles="0,0,0,0,0,0,0,0,0,0,0,0,0"/>
                  </v:shape>
                  <v:shape id="Freeform 590" o:spid="_x0000_s1055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" path="m1129,2r-91,l1038,149r94,l1132,122r-61,l1071,87r55,l1126,60r-55,l1071,29r58,l1129,2xe" fillcolor="#0061af" stroked="f">
                    <v:path arrowok="t" o:connecttype="custom" o:connectlocs="1129,2554;1038,2554;1038,2701;1132,2701;1132,2674;1071,2674;1071,2639;1126,2639;1126,2612;1071,2612;1071,2581;1129,2581;1129,2554" o:connectangles="0,0,0,0,0,0,0,0,0,0,0,0,0"/>
                  </v:shape>
                  <v:shape id="Freeform 589" o:spid="_x0000_s1056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" path="m1198,2r-39,l1159,149r31,l1190,83r-1,-20l1189,45r,-5l1220,40,1198,2xe" fillcolor="#0061af" stroked="f">
                    <v:path arrowok="t" o:connecttype="custom" o:connectlocs="1198,2554;1159,2554;1159,2701;1190,2701;1190,2635;1189,2615;1189,2597;1189,2592;1220,2592;1198,2554" o:connectangles="0,0,0,0,0,0,0,0,0,0"/>
                  </v:shape>
                  <v:shape id="Freeform 588" o:spid="_x0000_s105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" path="m1220,40r-31,l1197,59r10,18l1246,149r35,l1281,106r-28,l1245,88r-9,-18l1220,40xe" fillcolor="#0061af" stroked="f">
                    <v:path arrowok="t" o:connecttype="custom" o:connectlocs="1220,2592;1189,2592;1197,2611;1207,2629;1246,2701;1281,2701;1281,2658;1253,2658;1245,2640;1236,2622;1220,2592" o:connectangles="0,0,0,0,0,0,0,0,0,0,0"/>
                  </v:shape>
                  <v:shape id="Freeform 587" o:spid="_x0000_s105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" path="m1281,2r-30,l1251,59r,4l1251,70r1,16l1253,105r,1l1281,106r,-104xe" fillcolor="#0061af" stroked="f">
                    <v:path arrowok="t" o:connecttype="custom" o:connectlocs="1281,2554;1251,2554;1251,2611;1251,2615;1251,2622;1252,2638;1253,2657;1253,2658;1281,2658;1281,2554" o:connectangles="0,0,0,0,0,0,0,0,0,0"/>
                  </v:shape>
                  <v:shape id="Freeform 586" o:spid="_x0000_s105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" path="m1377,30r-34,l1343,149r34,l1377,30xe" fillcolor="#0061af" stroked="f">
                    <v:path arrowok="t" o:connecttype="custom" o:connectlocs="1377,2582;1343,2582;1343,2701;1377,2701;1377,2582" o:connectangles="0,0,0,0,0"/>
                  </v:shape>
                  <v:shape id="Freeform 585" o:spid="_x0000_s106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" path="m1417,2r-113,l1304,30r113,l1417,2xe" fillcolor="#0061af" stroked="f">
                    <v:path arrowok="t" o:connecttype="custom" o:connectlocs="1417,2554;1304,2554;1304,2582;1417,2582;1417,2554" o:connectangles="0,0,0,0,0"/>
                  </v:shape>
                </v:group>
                <v:group id="Group 560" o:spid="_x0000_s1061" style="position:absolute;left:14264;top:2324;width:1416;height:190" coordorigin="14264,2324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583" o:spid="_x0000_s106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" path="m88,l30,21,,81r2,28l28,169r66,19l114,185r10,-3l121,155r-32,l67,151,51,138,41,119,42,86,88,34r33,l127,8,112,2,88,xe" fillcolor="#0061af" stroked="f">
                    <v:path arrowok="t" o:connecttype="custom" o:connectlocs="88,2324;30,2345;0,2405;2,2433;28,2493;94,2512;114,2509;124,2506;121,2479;89,2479;67,2475;51,2462;41,2443;42,2410;88,2358;121,2358;127,2332;112,2326;88,2324" o:connectangles="0,0,0,0,0,0,0,0,0,0,0,0,0,0,0,0,0,0,0"/>
                  </v:shape>
                  <v:shape id="Freeform 582" o:spid="_x0000_s106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" path="m120,149r-7,3l100,155r21,l120,149xe" fillcolor="#0061af" stroked="f">
                    <v:path arrowok="t" o:connecttype="custom" o:connectlocs="120,2473;113,2476;100,2479;121,2479;120,2473" o:connectangles="0,0,0,0,0"/>
                  </v:shape>
                  <v:shape id="Freeform 581" o:spid="_x0000_s106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" path="m121,34r-19,l112,37r8,4l121,34xe" fillcolor="#0061af" stroked="f">
                    <v:path arrowok="t" o:connecttype="custom" o:connectlocs="121,2358;102,2358;112,2361;120,2365;121,2358" o:connectangles="0,0,0,0,0"/>
                  </v:shape>
                  <v:shape id="Freeform 580" o:spid="_x0000_s1065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" path="m218,l162,25,140,90r2,27l172,175r38,14l233,187r20,-8l269,167r9,-11l224,156r-21,-5l189,138r-9,-20l181,85r5,-25l194,44r12,-9l217,33r60,l265,18,249,6,230,,218,xe" fillcolor="#0061af" stroked="f">
                    <v:path arrowok="t" o:connecttype="custom" o:connectlocs="218,2324;162,2349;140,2414;142,2441;172,2499;210,2513;233,2511;253,2503;269,2491;278,2480;224,2480;203,2475;189,2462;180,2442;181,2409;186,2384;194,2368;206,2359;217,2357;277,2357;265,2342;249,2330;230,2324;218,2324" o:connectangles="0,0,0,0,0,0,0,0,0,0,0,0,0,0,0,0,0,0,0,0,0,0,0,0"/>
                  </v:shape>
                  <v:shape id="Freeform 579" o:spid="_x0000_s1066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" path="m277,33r-60,l235,39r13,15l255,77r-1,32l248,132r-10,16l224,156r54,l281,151r9,-21l294,105,293,78,287,54,278,33r-1,xe" fillcolor="#0061af" stroked="f">
                    <v:path arrowok="t" o:connecttype="custom" o:connectlocs="277,2357;217,2357;235,2363;248,2378;255,2401;254,2433;248,2456;238,2472;224,2480;278,2480;281,2475;290,2454;294,2429;293,2402;287,2378;278,2357;277,2357" o:connectangles="0,0,0,0,0,0,0,0,0,0,0,0,0,0,0,0,0"/>
                  </v:shape>
                  <v:shape id="Freeform 578" o:spid="_x0000_s1067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" path="m379,3r-49,l320,187r34,l357,110r1,-12l359,57r1,-16l389,41,379,3xe" fillcolor="#0061af" stroked="f">
                    <v:path arrowok="t" o:connecttype="custom" o:connectlocs="379,2327;330,2327;320,2511;354,2511;357,2434;358,2422;359,2381;360,2365;389,2365;379,2327" o:connectangles="0,0,0,0,0,0,0,0,0,0"/>
                  </v:shape>
                  <v:shape id="Freeform 577" o:spid="_x0000_s1068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" path="m491,41r-32,l459,64r,19l460,103r3,84l499,187,491,41xe" fillcolor="#0061af" stroked="f">
                    <v:path arrowok="t" o:connecttype="custom" o:connectlocs="491,2365;459,2365;459,2388;459,2407;460,2427;463,2511;499,2511;491,2365" o:connectangles="0,0,0,0,0,0,0,0"/>
                  </v:shape>
                  <v:shape id="Freeform 576" o:spid="_x0000_s1069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" path="m389,41r-29,l364,61r4,20l372,100r20,84l421,184r14,-54l409,130r-4,-20l401,90,396,71,389,41xe" fillcolor="#0061af" stroked="f">
                    <v:path arrowok="t" o:connecttype="custom" o:connectlocs="389,2365;360,2365;364,2385;368,2405;372,2424;392,2508;421,2508;435,2454;409,2454;405,2434;401,2414;396,2395;389,2365" o:connectangles="0,0,0,0,0,0,0,0,0,0,0,0,0"/>
                  </v:shape>
                  <v:shape id="Freeform 575" o:spid="_x0000_s1070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" path="m490,3r-48,l425,64r-5,19l415,103r-4,19l409,130r26,l440,112r5,-19l450,74r5,-20l459,41r32,l490,3xe" fillcolor="#0061af" stroked="f">
                    <v:path arrowok="t" o:connecttype="custom" o:connectlocs="490,2327;442,2327;425,2388;420,2407;415,2427;411,2446;409,2454;435,2454;440,2436;445,2417;450,2398;455,2378;459,2365;491,2365;490,2327" o:connectangles="0,0,0,0,0,0,0,0,0,0,0,0,0,0,0"/>
                  </v:shape>
                  <v:shape id="Freeform 574" o:spid="_x0000_s1071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" path="m587,3r-49,l528,187r34,l565,110r,-12l567,57r1,-16l596,41,587,3xe" fillcolor="#0061af" stroked="f">
                    <v:path arrowok="t" o:connecttype="custom" o:connectlocs="587,2327;538,2327;528,2511;562,2511;565,2434;565,2422;567,2381;568,2365;596,2365;587,2327" o:connectangles="0,0,0,0,0,0,0,0,0,0"/>
                  </v:shape>
                  <v:shape id="Freeform 573" o:spid="_x0000_s107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" path="m699,41r-32,l667,64r,19l668,103r2,84l706,187,699,41xe" fillcolor="#0061af" stroked="f">
                    <v:path arrowok="t" o:connecttype="custom" o:connectlocs="699,2365;667,2365;667,2388;667,2407;668,2427;670,2511;706,2511;699,2365" o:connectangles="0,0,0,0,0,0,0,0"/>
                  </v:shape>
                  <v:shape id="Freeform 572" o:spid="_x0000_s107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" path="m596,41r-28,l571,61r4,20l580,100r20,84l628,184r15,-54l616,130r-3,-20l609,90,604,71,596,41xe" fillcolor="#0061af" stroked="f">
                    <v:path arrowok="t" o:connecttype="custom" o:connectlocs="596,2365;568,2365;571,2385;575,2405;580,2424;600,2508;628,2508;643,2454;616,2454;613,2434;609,2414;604,2395;596,2365" o:connectangles="0,0,0,0,0,0,0,0,0,0,0,0,0"/>
                  </v:shape>
                  <v:shape id="Freeform 571" o:spid="_x0000_s107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" path="m697,3r-47,l632,64r-4,19l623,103r-4,19l616,130r27,l648,112r5,-19l658,74r5,-20l667,41r32,l697,3xe" fillcolor="#0061af" stroked="f">
                    <v:path arrowok="t" o:connecttype="custom" o:connectlocs="697,2327;650,2327;632,2388;628,2407;623,2427;619,2446;616,2454;643,2454;648,2436;653,2417;658,2398;663,2378;667,2365;699,2365;697,2327" o:connectangles="0,0,0,0,0,0,0,0,0,0,0,0,0,0,0"/>
                  </v:shape>
                  <v:shape id="Freeform 570" o:spid="_x0000_s1075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" path="m776,3r-37,l739,105r21,69l797,189r24,-2l840,179r15,-13l862,152r-43,l795,151,782,139r-6,-20l776,3xe" fillcolor="#0061af" stroked="f">
                    <v:path arrowok="t" o:connecttype="custom" o:connectlocs="776,2327;739,2327;739,2429;760,2498;797,2513;821,2511;840,2503;855,2490;862,2476;819,2476;795,2475;782,2463;776,2443;776,2327" o:connectangles="0,0,0,0,0,0,0,0,0,0,0,0,0,0"/>
                  </v:shape>
                  <v:shape id="Freeform 569" o:spid="_x0000_s1076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" path="m871,3r-36,l835,109r-4,28l819,152r43,l865,147r5,-24l871,3xe" fillcolor="#0061af" stroked="f">
                    <v:path arrowok="t" o:connecttype="custom" o:connectlocs="871,2327;835,2327;835,2433;831,2461;819,2476;862,2476;865,2471;870,2447;871,2327" o:connectangles="0,0,0,0,0,0,0,0,0"/>
                  </v:shape>
                  <v:shape id="Freeform 568" o:spid="_x0000_s1077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" path="m950,3r-43,l907,187r34,l941,106r,-18l940,69r,-18l974,51,950,3xe" fillcolor="#0061af" stroked="f">
                    <v:path arrowok="t" o:connecttype="custom" o:connectlocs="950,2327;907,2327;907,2511;941,2511;941,2430;941,2412;940,2393;940,2375;940,2375;974,2375;950,2327" o:connectangles="0,0,0,0,0,0,0,0,0,0,0"/>
                  </v:shape>
                  <v:shape id="Freeform 567" o:spid="_x0000_s1078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" path="m974,51r-34,l948,70r8,18l964,106r39,81l1041,187r,-54l1010,133r-7,-19l996,96,987,77,974,51xe" fillcolor="#0061af" stroked="f">
                    <v:path arrowok="t" o:connecttype="custom" o:connectlocs="974,2375;940,2375;948,2394;956,2412;964,2430;1003,2511;1041,2511;1041,2457;1010,2457;1003,2438;996,2420;987,2401;974,2375" o:connectangles="0,0,0,0,0,0,0,0,0,0,0,0,0"/>
                  </v:shape>
                  <v:shape id="Freeform 566" o:spid="_x0000_s1079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" path="m1041,3r-33,l1008,77r,21l1010,117r,16l1041,133r,-130xe" fillcolor="#0061af" stroked="f">
                    <v:path arrowok="t" o:connecttype="custom" o:connectlocs="1041,2327;1008,2327;1008,2401;1008,2422;1010,2441;1010,2457;1041,2457;1041,2327" o:connectangles="0,0,0,0,0,0,0,0"/>
                  </v:shape>
                  <v:shape id="Freeform 565" o:spid="_x0000_s1080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" path="m1114,3r-36,l1078,187r36,l1114,3xe" fillcolor="#0061af" stroked="f">
                    <v:path arrowok="t" o:connecttype="custom" o:connectlocs="1114,2327;1078,2327;1078,2511;1114,2511;1114,2327" o:connectangles="0,0,0,0,0"/>
                  </v:shape>
                  <v:shape id="Freeform 564" o:spid="_x0000_s1081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" path="m1219,38r-37,l1182,187r37,l1219,38xe" fillcolor="#0061af" stroked="f">
                    <v:path arrowok="t" o:connecttype="custom" o:connectlocs="1219,2362;1182,2362;1182,2511;1219,2511;1219,2362" o:connectangles="0,0,0,0,0"/>
                  </v:shape>
                  <v:shape id="Freeform 563" o:spid="_x0000_s108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" path="m1263,3r-124,l1139,38r124,l1263,3xe" fillcolor="#0061af" stroked="f">
                    <v:path arrowok="t" o:connecttype="custom" o:connectlocs="1263,2327;1139,2327;1139,2362;1263,2362;1263,2327" o:connectangles="0,0,0,0,0"/>
                  </v:shape>
                  <v:shape id="Freeform 562" o:spid="_x0000_s108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" path="m1317,3r-42,l1326,111r,76l1363,187r,-77l1377,82r-31,l1338,60r-5,-13l1317,3xe" fillcolor="#0061af" stroked="f">
                    <v:path arrowok="t" o:connecttype="custom" o:connectlocs="1317,2327;1275,2327;1326,2435;1326,2511;1363,2511;1363,2434;1377,2406;1346,2406;1338,2384;1333,2371;1317,2327" o:connectangles="0,0,0,0,0,0,0,0,0,0,0"/>
                  </v:shape>
                  <v:shape id="Freeform 561" o:spid="_x0000_s108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" path="m1416,3r-41,l1354,60r-4,11l1346,82r31,l1416,3xe" fillcolor="#0061af" stroked="f">
                    <v:path arrowok="t" o:connecttype="custom" o:connectlocs="1416,2327;1375,2327;1354,2384;1350,2395;1346,2406;1377,2406;1416,2327" o:connectangles="0,0,0,0,0,0,0"/>
                  </v:shape>
                </v:group>
                <v:group id="Group 558" o:spid="_x0000_s1085" style="position:absolute;left:14263;top:2234;width:1417;height:2" coordorigin="14263,2234" coordsize="1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559" o:spid="_x0000_s1086" style="position:absolute;left:14263;top:2234;width:1417;height:2;visibility:visible;mso-wrap-style:square;v-text-anchor:top" coordsize="1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" path="m,l1417,e" filled="f" strokecolor="#abadb0" strokeweight=".71297mm">
                    <v:path arrowok="t" o:connecttype="custom" o:connectlocs="0,0;1417,0" o:connectangles="0,0"/>
                  </v:shape>
                </v:group>
                <v:group id="Group 556" o:spid="_x0000_s1087" style="position:absolute;left:1291;top:9458;width:3889;height:2" coordorigin="1291,9458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557" o:spid="_x0000_s1088" style="position:absolute;left:1291;top:9458;width:3889;height:2;visibility:visible;mso-wrap-style:square;v-text-anchor:top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" path="m,l3889,e" filled="f" strokecolor="#231f20" strokeweight=".34994mm">
                    <v:stroke dashstyle="dash"/>
                    <v:path arrowok="t" o:connecttype="custom" o:connectlocs="0,0;3889,0" o:connectangles="0,0"/>
                  </v:shape>
                </v:group>
                <v:group id="Group 554" o:spid="_x0000_s1089" style="position:absolute;left:1251;top:9458;width:2;height:2" coordorigin="1251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555" o:spid="_x0000_s1090" style="position:absolute;left:1251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552" o:spid="_x0000_s1091" style="position:absolute;left:5200;top:9458;width:2;height:2" coordorigin="5200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553" o:spid="_x0000_s1092" style="position:absolute;left:5200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550" o:spid="_x0000_s1093" style="position:absolute;left:11644;top:9458;width:3889;height:2" coordorigin="11644,9458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551" o:spid="_x0000_s1094" style="position:absolute;left:11644;top:9458;width:3889;height:2;visibility:visible;mso-wrap-style:square;v-text-anchor:top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" path="m,l3888,e" filled="f" strokecolor="#231f20" strokeweight=".34994mm">
                    <v:stroke dashstyle="dash"/>
                    <v:path arrowok="t" o:connecttype="custom" o:connectlocs="0,0;3888,0" o:connectangles="0,0"/>
                  </v:shape>
                </v:group>
                <v:group id="Group 548" o:spid="_x0000_s1095" style="position:absolute;left:11604;top:9458;width:2;height:2" coordorigin="11604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549" o:spid="_x0000_s1096" style="position:absolute;left:11604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546" o:spid="_x0000_s1097" style="position:absolute;left:15552;top:9458;width:2;height:2" coordorigin="15552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shape id="Freeform 547" o:spid="_x0000_s1098" style="position:absolute;left:15552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542" o:spid="_x0000_s1099" style="position:absolute;left:737;top:573;width:15369;height:10829" coordorigin="737,573" coordsize="15369,1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Freeform 545" o:spid="_x0000_s1100" style="position:absolute;left:737;top:573;width:15369;height:10829;visibility:visible;mso-wrap-style:square;v-text-anchor:top" coordsize="15369,1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" path="m,10828r15368,l15368,,,,,10828xe" filled="f" strokecolor="#005aaa" strokeweight="1.0001mm">
                    <v:path arrowok="t" o:connecttype="custom" o:connectlocs="0,11401;15368,11401;15368,573;0,573;0,11401" o:connectangles="0,0,0,0,0"/>
                  </v:shape>
                  <v:shape id="Picture 544" o:spid="_x0000_s1101" type="#_x0000_t75" style="position:absolute;left:1843;top:8787;width:1404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">
                    <v:imagedata r:id="rId12" o:title=""/>
                    <v:path arrowok="t"/>
                    <o:lock v:ext="edit" aspectratio="f"/>
                  </v:shape>
                  <v:shape id="Picture 543" o:spid="_x0000_s1102" type="#_x0000_t75" style="position:absolute;left:12036;top:8708;width:164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">
                    <v:imagedata r:id="rId13" o:title=""/>
                    <v:path arrowok="t"/>
                    <o:lock v:ext="edit" aspectratio="f"/>
                  </v:shape>
                </v:group>
                <w10:wrap anchorx="page" anchory="page"/>
              </v:group>
            </w:pict>
          </mc:Fallback>
        </mc:AlternateContent>
      </w:r>
    </w:p>
    <w:p w:rsidR="00A66D94" w:rsidRDefault="00A66D94">
      <w:pPr>
        <w:spacing w:before="6"/>
        <w:rPr>
          <w:rFonts w:ascii="Calibri" w:eastAsia="Calibri" w:hAnsi="Calibri" w:cs="Calibri"/>
          <w:sz w:val="17"/>
          <w:szCs w:val="17"/>
        </w:rPr>
      </w:pPr>
    </w:p>
    <w:p w:rsidR="00A66D94" w:rsidRDefault="003B177E">
      <w:pPr>
        <w:spacing w:before="60"/>
        <w:ind w:left="4771"/>
        <w:rPr>
          <w:rFonts w:ascii="Helvetica Neue" w:eastAsia="Helvetica Neue" w:hAnsi="Helvetica Neue" w:cs="Helvetica Neue"/>
          <w:sz w:val="21"/>
          <w:szCs w:val="21"/>
        </w:rPr>
      </w:pPr>
      <w:r>
        <w:rPr>
          <w:rFonts w:ascii="Helvetica Neue"/>
          <w:b/>
          <w:i/>
          <w:color w:val="FFFFFF"/>
          <w:sz w:val="21"/>
        </w:rPr>
        <w:t>R E S T R U C T U R E D   F O R   R E L E V A N C</w:t>
      </w:r>
      <w:r>
        <w:rPr>
          <w:rFonts w:ascii="Helvetica Neue"/>
          <w:b/>
          <w:i/>
          <w:color w:val="FFFFFF"/>
          <w:spacing w:val="-40"/>
          <w:sz w:val="21"/>
        </w:rPr>
        <w:t xml:space="preserve"> </w:t>
      </w:r>
      <w:r>
        <w:rPr>
          <w:rFonts w:ascii="Helvetica Neue"/>
          <w:b/>
          <w:i/>
          <w:color w:val="FFFFFF"/>
          <w:sz w:val="21"/>
        </w:rPr>
        <w:t>E</w:t>
      </w:r>
    </w:p>
    <w:p w:rsidR="00A66D94" w:rsidRDefault="00A66D94">
      <w:pPr>
        <w:rPr>
          <w:rFonts w:ascii="Helvetica Neue" w:eastAsia="Helvetica Neue" w:hAnsi="Helvetica Neue" w:cs="Helvetica Neue"/>
          <w:sz w:val="21"/>
          <w:szCs w:val="21"/>
        </w:rPr>
        <w:sectPr w:rsidR="00A66D94">
          <w:type w:val="continuous"/>
          <w:pgSz w:w="16840" w:h="11910" w:orient="landscape"/>
          <w:pgMar w:top="1100" w:right="1740" w:bottom="280" w:left="1140" w:header="720" w:footer="720" w:gutter="0"/>
          <w:cols w:space="720"/>
        </w:sect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3B177E">
      <w:pPr>
        <w:pStyle w:val="Heading1"/>
        <w:ind w:right="1520"/>
        <w:jc w:val="center"/>
        <w:rPr>
          <w:b w:val="0"/>
          <w:bCs w:val="0"/>
        </w:rPr>
      </w:pPr>
      <w:r>
        <w:rPr>
          <w:color w:val="231F20"/>
          <w:spacing w:val="6"/>
        </w:rPr>
        <w:t>ATTENDANCE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5"/>
        </w:rPr>
        <w:t>CERTIFICATE</w:t>
      </w:r>
    </w:p>
    <w:p w:rsidR="00A66D94" w:rsidRDefault="003B177E">
      <w:pPr>
        <w:pStyle w:val="BodyText"/>
        <w:spacing w:before="441"/>
        <w:ind w:right="1520"/>
        <w:jc w:val="center"/>
        <w:rPr>
          <w:i w:val="0"/>
        </w:rPr>
      </w:pPr>
      <w:r>
        <w:rPr>
          <w:color w:val="231F20"/>
          <w:spacing w:val="7"/>
        </w:rPr>
        <w:t>awarded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7"/>
        </w:rPr>
        <w:t>to:</w:t>
      </w:r>
    </w:p>
    <w:p w:rsidR="00A66D94" w:rsidRDefault="00A66D94">
      <w:pPr>
        <w:spacing w:before="10"/>
        <w:rPr>
          <w:rFonts w:ascii="Calibri" w:eastAsia="Calibri" w:hAnsi="Calibri" w:cs="Calibri"/>
          <w:i/>
          <w:sz w:val="31"/>
          <w:szCs w:val="31"/>
        </w:rPr>
      </w:pPr>
    </w:p>
    <w:p w:rsidR="00A66D94" w:rsidRDefault="003B177E">
      <w:pPr>
        <w:pStyle w:val="Heading2"/>
        <w:ind w:left="2145" w:right="1520"/>
        <w:jc w:val="center"/>
        <w:rPr>
          <w:b w:val="0"/>
          <w:bCs w:val="0"/>
        </w:rPr>
      </w:pPr>
      <w:r>
        <w:rPr>
          <w:color w:val="005AAA"/>
        </w:rPr>
        <w:t>Mushoni Benedict</w:t>
      </w:r>
      <w:r>
        <w:rPr>
          <w:color w:val="005AAA"/>
          <w:spacing w:val="-11"/>
        </w:rPr>
        <w:t xml:space="preserve"> </w:t>
      </w:r>
      <w:r>
        <w:rPr>
          <w:color w:val="005AAA"/>
        </w:rPr>
        <w:t>Bulagi</w:t>
      </w:r>
    </w:p>
    <w:p w:rsidR="00A66D94" w:rsidRDefault="00A66D9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66D94" w:rsidRDefault="003B177E">
      <w:pPr>
        <w:pStyle w:val="BodyText"/>
        <w:spacing w:before="45" w:line="283" w:lineRule="auto"/>
        <w:ind w:right="1520"/>
        <w:jc w:val="center"/>
        <w:rPr>
          <w:i w:val="0"/>
        </w:rPr>
      </w:pPr>
      <w:r>
        <w:rPr>
          <w:color w:val="231F20"/>
          <w:spacing w:val="4"/>
        </w:rPr>
        <w:t xml:space="preserve">For </w:t>
      </w:r>
      <w:r>
        <w:rPr>
          <w:color w:val="231F20"/>
          <w:spacing w:val="6"/>
        </w:rPr>
        <w:t xml:space="preserve">attending </w:t>
      </w:r>
      <w:r>
        <w:rPr>
          <w:color w:val="231F20"/>
          <w:spacing w:val="8"/>
        </w:rPr>
        <w:t xml:space="preserve">Community </w:t>
      </w:r>
      <w:r>
        <w:rPr>
          <w:color w:val="231F20"/>
          <w:spacing w:val="7"/>
        </w:rPr>
        <w:t xml:space="preserve">Engagement </w:t>
      </w:r>
      <w:r>
        <w:rPr>
          <w:color w:val="231F20"/>
          <w:spacing w:val="5"/>
        </w:rPr>
        <w:t xml:space="preserve">Workshop </w:t>
      </w:r>
      <w:r>
        <w:rPr>
          <w:color w:val="231F20"/>
          <w:spacing w:val="4"/>
        </w:rPr>
        <w:t xml:space="preserve">in Teaching </w:t>
      </w:r>
      <w:r>
        <w:rPr>
          <w:color w:val="231F20"/>
          <w:spacing w:val="6"/>
        </w:rPr>
        <w:t>and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9"/>
        </w:rPr>
        <w:t xml:space="preserve">Learning </w:t>
      </w:r>
      <w:r>
        <w:rPr>
          <w:color w:val="231F20"/>
          <w:spacing w:val="7"/>
        </w:rPr>
        <w:t>presented</w:t>
      </w:r>
    </w:p>
    <w:p w:rsidR="00A66D94" w:rsidRDefault="003B177E">
      <w:pPr>
        <w:pStyle w:val="BodyText"/>
        <w:spacing w:line="283" w:lineRule="auto"/>
        <w:ind w:left="3495" w:right="2851"/>
        <w:jc w:val="center"/>
        <w:rPr>
          <w:i w:val="0"/>
        </w:rPr>
      </w:pPr>
      <w:r>
        <w:rPr>
          <w:color w:val="231F20"/>
          <w:spacing w:val="4"/>
        </w:rPr>
        <w:t xml:space="preserve">by </w:t>
      </w:r>
      <w:r>
        <w:rPr>
          <w:color w:val="231F20"/>
          <w:spacing w:val="8"/>
        </w:rPr>
        <w:t xml:space="preserve">Community </w:t>
      </w:r>
      <w:r>
        <w:rPr>
          <w:color w:val="231F20"/>
          <w:spacing w:val="7"/>
        </w:rPr>
        <w:t xml:space="preserve">Engagement Unit, </w:t>
      </w:r>
      <w:r>
        <w:rPr>
          <w:color w:val="231F20"/>
          <w:spacing w:val="8"/>
        </w:rPr>
        <w:t xml:space="preserve">University </w:t>
      </w:r>
      <w:r>
        <w:rPr>
          <w:color w:val="231F20"/>
          <w:spacing w:val="4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8"/>
        </w:rPr>
        <w:t>Zululand</w:t>
      </w:r>
      <w:r>
        <w:rPr>
          <w:color w:val="231F20"/>
          <w:spacing w:val="9"/>
        </w:rPr>
        <w:t xml:space="preserve"> from</w:t>
      </w:r>
    </w:p>
    <w:p w:rsidR="00A66D94" w:rsidRDefault="003B177E">
      <w:pPr>
        <w:pStyle w:val="BodyText"/>
        <w:spacing w:line="390" w:lineRule="exact"/>
        <w:ind w:right="1520"/>
        <w:jc w:val="center"/>
        <w:rPr>
          <w:i w:val="0"/>
        </w:rPr>
      </w:pPr>
      <w:r>
        <w:rPr>
          <w:color w:val="231F20"/>
          <w:spacing w:val="4"/>
        </w:rPr>
        <w:t xml:space="preserve">27 </w:t>
      </w:r>
      <w:r>
        <w:rPr>
          <w:color w:val="231F20"/>
        </w:rPr>
        <w:t xml:space="preserve">- </w:t>
      </w:r>
      <w:r>
        <w:rPr>
          <w:color w:val="231F20"/>
          <w:spacing w:val="4"/>
        </w:rPr>
        <w:t xml:space="preserve">30 </w:t>
      </w:r>
      <w:r>
        <w:rPr>
          <w:color w:val="231F20"/>
          <w:spacing w:val="6"/>
        </w:rPr>
        <w:t>May</w:t>
      </w:r>
      <w:r>
        <w:rPr>
          <w:color w:val="231F20"/>
          <w:spacing w:val="69"/>
        </w:rPr>
        <w:t xml:space="preserve"> </w:t>
      </w:r>
      <w:r>
        <w:rPr>
          <w:color w:val="231F20"/>
          <w:spacing w:val="9"/>
        </w:rPr>
        <w:t>2019</w:t>
      </w: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sz w:val="20"/>
          <w:szCs w:val="20"/>
        </w:rPr>
        <w:sectPr w:rsidR="00A66D94">
          <w:pgSz w:w="16840" w:h="11910" w:orient="landscape"/>
          <w:pgMar w:top="1100" w:right="1740" w:bottom="280" w:left="1140" w:header="720" w:footer="720" w:gutter="0"/>
          <w:cols w:space="720"/>
        </w:sectPr>
      </w:pPr>
    </w:p>
    <w:p w:rsidR="00A66D94" w:rsidRDefault="00A66D94">
      <w:pPr>
        <w:spacing w:before="12"/>
        <w:rPr>
          <w:rFonts w:ascii="Calibri" w:eastAsia="Calibri" w:hAnsi="Calibri" w:cs="Calibri"/>
          <w:i/>
          <w:sz w:val="18"/>
          <w:szCs w:val="18"/>
        </w:rPr>
      </w:pPr>
    </w:p>
    <w:p w:rsidR="00A66D94" w:rsidRDefault="003B177E">
      <w:pPr>
        <w:spacing w:line="290" w:lineRule="exact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sz w:val="24"/>
        </w:rPr>
        <w:t xml:space="preserve">Prof </w:t>
      </w:r>
      <w:r>
        <w:rPr>
          <w:rFonts w:ascii="Calibri"/>
          <w:b/>
          <w:color w:val="231F20"/>
          <w:spacing w:val="-3"/>
          <w:sz w:val="24"/>
        </w:rPr>
        <w:t>VO</w:t>
      </w:r>
      <w:r>
        <w:rPr>
          <w:rFonts w:ascii="Calibri"/>
          <w:b/>
          <w:color w:val="231F20"/>
          <w:spacing w:val="-8"/>
          <w:sz w:val="24"/>
        </w:rPr>
        <w:t xml:space="preserve"> </w:t>
      </w:r>
      <w:r>
        <w:rPr>
          <w:rFonts w:ascii="Calibri"/>
          <w:b/>
          <w:color w:val="231F20"/>
          <w:sz w:val="24"/>
        </w:rPr>
        <w:t>Netshandama</w:t>
      </w:r>
    </w:p>
    <w:p w:rsidR="00A66D94" w:rsidRDefault="003B177E">
      <w:pPr>
        <w:spacing w:before="2" w:line="235" w:lineRule="auto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z w:val="24"/>
        </w:rPr>
        <w:t>Director: Community</w:t>
      </w:r>
      <w:r>
        <w:rPr>
          <w:rFonts w:ascii="Calibri"/>
          <w:color w:val="231F20"/>
          <w:spacing w:val="-27"/>
          <w:sz w:val="24"/>
        </w:rPr>
        <w:t xml:space="preserve"> </w:t>
      </w:r>
      <w:r>
        <w:rPr>
          <w:rFonts w:ascii="Calibri"/>
          <w:color w:val="231F20"/>
          <w:sz w:val="24"/>
        </w:rPr>
        <w:t>Engagement</w:t>
      </w:r>
      <w:r>
        <w:rPr>
          <w:rFonts w:ascii="Calibri"/>
          <w:color w:val="231F20"/>
          <w:w w:val="99"/>
          <w:sz w:val="24"/>
        </w:rPr>
        <w:t xml:space="preserve"> </w:t>
      </w:r>
      <w:r>
        <w:rPr>
          <w:rFonts w:ascii="Calibri"/>
          <w:color w:val="231F20"/>
          <w:sz w:val="24"/>
        </w:rPr>
        <w:t>University of</w:t>
      </w:r>
      <w:r>
        <w:rPr>
          <w:rFonts w:ascii="Calibri"/>
          <w:color w:val="231F20"/>
          <w:spacing w:val="-9"/>
          <w:sz w:val="24"/>
        </w:rPr>
        <w:t xml:space="preserve"> </w:t>
      </w:r>
      <w:r>
        <w:rPr>
          <w:rFonts w:ascii="Calibri"/>
          <w:color w:val="231F20"/>
          <w:spacing w:val="-3"/>
          <w:sz w:val="24"/>
        </w:rPr>
        <w:t>Venda</w:t>
      </w:r>
    </w:p>
    <w:p w:rsidR="00A66D94" w:rsidRDefault="003B177E">
      <w:pPr>
        <w:spacing w:before="12"/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A66D94" w:rsidRDefault="003B177E">
      <w:pPr>
        <w:spacing w:line="290" w:lineRule="exact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sz w:val="24"/>
        </w:rPr>
        <w:t>Mrs Mammusa</w:t>
      </w:r>
      <w:r>
        <w:rPr>
          <w:rFonts w:ascii="Calibri"/>
          <w:b/>
          <w:color w:val="231F20"/>
          <w:spacing w:val="-10"/>
          <w:sz w:val="24"/>
        </w:rPr>
        <w:t xml:space="preserve"> </w:t>
      </w:r>
      <w:r>
        <w:rPr>
          <w:rFonts w:ascii="Calibri"/>
          <w:b/>
          <w:color w:val="231F20"/>
          <w:sz w:val="24"/>
        </w:rPr>
        <w:t>Lekoa</w:t>
      </w:r>
    </w:p>
    <w:p w:rsidR="00A66D94" w:rsidRDefault="003B177E">
      <w:pPr>
        <w:spacing w:before="2" w:line="235" w:lineRule="auto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z w:val="24"/>
        </w:rPr>
        <w:t>Manager: Community</w:t>
      </w:r>
      <w:r>
        <w:rPr>
          <w:rFonts w:ascii="Calibri"/>
          <w:color w:val="231F20"/>
          <w:spacing w:val="-20"/>
          <w:sz w:val="24"/>
        </w:rPr>
        <w:t xml:space="preserve"> </w:t>
      </w:r>
      <w:r>
        <w:rPr>
          <w:rFonts w:ascii="Calibri"/>
          <w:color w:val="231F20"/>
          <w:sz w:val="24"/>
        </w:rPr>
        <w:t>Engagement</w:t>
      </w:r>
      <w:r>
        <w:rPr>
          <w:rFonts w:ascii="Calibri"/>
          <w:color w:val="231F20"/>
          <w:w w:val="99"/>
          <w:sz w:val="24"/>
        </w:rPr>
        <w:t xml:space="preserve"> </w:t>
      </w:r>
      <w:r>
        <w:rPr>
          <w:rFonts w:ascii="Calibri"/>
          <w:color w:val="231F20"/>
          <w:sz w:val="24"/>
        </w:rPr>
        <w:t>University of</w:t>
      </w:r>
      <w:r>
        <w:rPr>
          <w:rFonts w:ascii="Calibri"/>
          <w:color w:val="231F20"/>
          <w:spacing w:val="-20"/>
          <w:sz w:val="24"/>
        </w:rPr>
        <w:t xml:space="preserve"> </w:t>
      </w:r>
      <w:r>
        <w:rPr>
          <w:rFonts w:ascii="Calibri"/>
          <w:color w:val="231F20"/>
          <w:sz w:val="24"/>
        </w:rPr>
        <w:t>Zululand</w:t>
      </w:r>
    </w:p>
    <w:p w:rsidR="00A66D94" w:rsidRDefault="00A66D94">
      <w:pPr>
        <w:spacing w:line="235" w:lineRule="auto"/>
        <w:rPr>
          <w:rFonts w:ascii="Calibri" w:eastAsia="Calibri" w:hAnsi="Calibri" w:cs="Calibri"/>
          <w:sz w:val="24"/>
          <w:szCs w:val="24"/>
        </w:rPr>
        <w:sectPr w:rsidR="00A66D94">
          <w:type w:val="continuous"/>
          <w:pgSz w:w="16840" w:h="11910" w:orient="landscape"/>
          <w:pgMar w:top="1100" w:right="1740" w:bottom="280" w:left="1140" w:header="720" w:footer="720" w:gutter="0"/>
          <w:cols w:num="2" w:space="720" w:equalWidth="0">
            <w:col w:w="3420" w:space="6932"/>
            <w:col w:w="3608"/>
          </w:cols>
        </w:sectPr>
      </w:pPr>
    </w:p>
    <w:p w:rsidR="00A66D94" w:rsidRDefault="003B177E">
      <w:pPr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6496" behindDoc="1" locked="0" layoutInCell="1" allowOverlap="1" wp14:anchorId="5F497D72" wp14:editId="215E6BA9">
                <wp:simplePos x="0" y="0"/>
                <wp:positionH relativeFrom="page">
                  <wp:posOffset>450215</wp:posOffset>
                </wp:positionH>
                <wp:positionV relativeFrom="page">
                  <wp:posOffset>345440</wp:posOffset>
                </wp:positionV>
                <wp:extent cx="9794875" cy="6912610"/>
                <wp:effectExtent l="0" t="0" r="0" b="0"/>
                <wp:wrapNone/>
                <wp:docPr id="463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4875" cy="6912610"/>
                          <a:chOff x="709" y="544"/>
                          <a:chExt cx="15425" cy="10886"/>
                        </a:xfrm>
                      </wpg:grpSpPr>
                      <pic:pic xmlns:pic="http://schemas.openxmlformats.org/drawingml/2006/picture">
                        <pic:nvPicPr>
                          <pic:cNvPr id="464" name="Picture 540"/>
                          <pic:cNvPicPr>
                            <a:picLocks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896"/>
                            <a:ext cx="1714" cy="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539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716"/>
                            <a:ext cx="15406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6" name="Group 537"/>
                        <wpg:cNvGrpSpPr>
                          <a:grpSpLocks/>
                        </wpg:cNvGrpSpPr>
                        <wpg:grpSpPr bwMode="auto">
                          <a:xfrm>
                            <a:off x="4663" y="5794"/>
                            <a:ext cx="7524" cy="2"/>
                            <a:chOff x="4663" y="5794"/>
                            <a:chExt cx="7524" cy="2"/>
                          </a:xfrm>
                        </wpg:grpSpPr>
                        <wps:wsp>
                          <wps:cNvPr id="467" name="Freeform 538"/>
                          <wps:cNvSpPr>
                            <a:spLocks/>
                          </wps:cNvSpPr>
                          <wps:spPr bwMode="auto">
                            <a:xfrm>
                              <a:off x="4663" y="5794"/>
                              <a:ext cx="7524" cy="2"/>
                            </a:xfrm>
                            <a:custGeom>
                              <a:avLst/>
                              <a:gdLst>
                                <a:gd name="T0" fmla="+- 0 4663 4663"/>
                                <a:gd name="T1" fmla="*/ T0 w 7524"/>
                                <a:gd name="T2" fmla="+- 0 12186 4663"/>
                                <a:gd name="T3" fmla="*/ T2 w 75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24">
                                  <a:moveTo>
                                    <a:pt x="0" y="0"/>
                                  </a:moveTo>
                                  <a:lnTo>
                                    <a:pt x="7523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535"/>
                        <wpg:cNvGrpSpPr>
                          <a:grpSpLocks/>
                        </wpg:cNvGrpSpPr>
                        <wpg:grpSpPr bwMode="auto">
                          <a:xfrm>
                            <a:off x="4623" y="5794"/>
                            <a:ext cx="2" cy="2"/>
                            <a:chOff x="4623" y="5794"/>
                            <a:chExt cx="2" cy="2"/>
                          </a:xfrm>
                        </wpg:grpSpPr>
                        <wps:wsp>
                          <wps:cNvPr id="469" name="Freeform 536"/>
                          <wps:cNvSpPr>
                            <a:spLocks/>
                          </wps:cNvSpPr>
                          <wps:spPr bwMode="auto">
                            <a:xfrm>
                              <a:off x="4623" y="57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532"/>
                        <wpg:cNvGrpSpPr>
                          <a:grpSpLocks/>
                        </wpg:cNvGrpSpPr>
                        <wpg:grpSpPr bwMode="auto">
                          <a:xfrm>
                            <a:off x="12206" y="5794"/>
                            <a:ext cx="2" cy="2"/>
                            <a:chOff x="12206" y="5794"/>
                            <a:chExt cx="2" cy="2"/>
                          </a:xfrm>
                        </wpg:grpSpPr>
                        <wps:wsp>
                          <wps:cNvPr id="471" name="Freeform 534"/>
                          <wps:cNvSpPr>
                            <a:spLocks/>
                          </wps:cNvSpPr>
                          <wps:spPr bwMode="auto">
                            <a:xfrm>
                              <a:off x="12206" y="57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2" name="Picture 533"/>
                            <pic:cNvPicPr>
                              <a:picLocks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63" y="925"/>
                              <a:ext cx="1172" cy="11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73" name="Group 507"/>
                        <wpg:cNvGrpSpPr>
                          <a:grpSpLocks/>
                        </wpg:cNvGrpSpPr>
                        <wpg:grpSpPr bwMode="auto">
                          <a:xfrm>
                            <a:off x="14263" y="2552"/>
                            <a:ext cx="1417" cy="150"/>
                            <a:chOff x="14263" y="2552"/>
                            <a:chExt cx="1417" cy="150"/>
                          </a:xfrm>
                        </wpg:grpSpPr>
                        <wps:wsp>
                          <wps:cNvPr id="474" name="Freeform 531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354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263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263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357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357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297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4297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351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4351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4297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4297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4354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4354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91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94" y="149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34" y="122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530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423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384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384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415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415 14263"/>
                                <a:gd name="T17" fmla="*/ T16 w 1417"/>
                                <a:gd name="T18" fmla="+- 0 2635 2552"/>
                                <a:gd name="T19" fmla="*/ 2635 h 150"/>
                                <a:gd name="T20" fmla="+- 0 14415 14263"/>
                                <a:gd name="T21" fmla="*/ T20 w 1417"/>
                                <a:gd name="T22" fmla="+- 0 2615 2552"/>
                                <a:gd name="T23" fmla="*/ 2615 h 150"/>
                                <a:gd name="T24" fmla="+- 0 14414 14263"/>
                                <a:gd name="T25" fmla="*/ T24 w 1417"/>
                                <a:gd name="T26" fmla="+- 0 2597 2552"/>
                                <a:gd name="T27" fmla="*/ 2597 h 150"/>
                                <a:gd name="T28" fmla="+- 0 14414 14263"/>
                                <a:gd name="T29" fmla="*/ T28 w 1417"/>
                                <a:gd name="T30" fmla="+- 0 2592 2552"/>
                                <a:gd name="T31" fmla="*/ 2592 h 150"/>
                                <a:gd name="T32" fmla="+- 0 14445 14263"/>
                                <a:gd name="T33" fmla="*/ T32 w 1417"/>
                                <a:gd name="T34" fmla="+- 0 2592 2552"/>
                                <a:gd name="T35" fmla="*/ 2592 h 150"/>
                                <a:gd name="T36" fmla="+- 0 14423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60" y="2"/>
                                  </a:moveTo>
                                  <a:lnTo>
                                    <a:pt x="121" y="2"/>
                                  </a:lnTo>
                                  <a:lnTo>
                                    <a:pt x="121" y="149"/>
                                  </a:lnTo>
                                  <a:lnTo>
                                    <a:pt x="152" y="149"/>
                                  </a:lnTo>
                                  <a:lnTo>
                                    <a:pt x="152" y="83"/>
                                  </a:lnTo>
                                  <a:lnTo>
                                    <a:pt x="152" y="63"/>
                                  </a:lnTo>
                                  <a:lnTo>
                                    <a:pt x="151" y="45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82" y="40"/>
                                  </a:lnTo>
                                  <a:lnTo>
                                    <a:pt x="16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529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445 14263"/>
                                <a:gd name="T1" fmla="*/ T0 w 1417"/>
                                <a:gd name="T2" fmla="+- 0 2592 2552"/>
                                <a:gd name="T3" fmla="*/ 2592 h 150"/>
                                <a:gd name="T4" fmla="+- 0 14414 14263"/>
                                <a:gd name="T5" fmla="*/ T4 w 1417"/>
                                <a:gd name="T6" fmla="+- 0 2592 2552"/>
                                <a:gd name="T7" fmla="*/ 2592 h 150"/>
                                <a:gd name="T8" fmla="+- 0 14423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4432 14263"/>
                                <a:gd name="T13" fmla="*/ T12 w 1417"/>
                                <a:gd name="T14" fmla="+- 0 2629 2552"/>
                                <a:gd name="T15" fmla="*/ 2629 h 150"/>
                                <a:gd name="T16" fmla="+- 0 14472 14263"/>
                                <a:gd name="T17" fmla="*/ T16 w 1417"/>
                                <a:gd name="T18" fmla="+- 0 2701 2552"/>
                                <a:gd name="T19" fmla="*/ 2701 h 150"/>
                                <a:gd name="T20" fmla="+- 0 14507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4507 14263"/>
                                <a:gd name="T25" fmla="*/ T24 w 1417"/>
                                <a:gd name="T26" fmla="+- 0 2658 2552"/>
                                <a:gd name="T27" fmla="*/ 2658 h 150"/>
                                <a:gd name="T28" fmla="+- 0 14478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4470 14263"/>
                                <a:gd name="T33" fmla="*/ T32 w 1417"/>
                                <a:gd name="T34" fmla="+- 0 2640 2552"/>
                                <a:gd name="T35" fmla="*/ 2640 h 150"/>
                                <a:gd name="T36" fmla="+- 0 14462 14263"/>
                                <a:gd name="T37" fmla="*/ T36 w 1417"/>
                                <a:gd name="T38" fmla="+- 0 2622 2552"/>
                                <a:gd name="T39" fmla="*/ 2622 h 150"/>
                                <a:gd name="T40" fmla="+- 0 14445 14263"/>
                                <a:gd name="T41" fmla="*/ T40 w 1417"/>
                                <a:gd name="T42" fmla="+- 0 2592 2552"/>
                                <a:gd name="T43" fmla="*/ 259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82" y="40"/>
                                  </a:moveTo>
                                  <a:lnTo>
                                    <a:pt x="151" y="40"/>
                                  </a:lnTo>
                                  <a:lnTo>
                                    <a:pt x="160" y="59"/>
                                  </a:lnTo>
                                  <a:lnTo>
                                    <a:pt x="169" y="77"/>
                                  </a:lnTo>
                                  <a:lnTo>
                                    <a:pt x="209" y="149"/>
                                  </a:lnTo>
                                  <a:lnTo>
                                    <a:pt x="244" y="149"/>
                                  </a:lnTo>
                                  <a:lnTo>
                                    <a:pt x="244" y="106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07" y="88"/>
                                  </a:lnTo>
                                  <a:lnTo>
                                    <a:pt x="199" y="70"/>
                                  </a:lnTo>
                                  <a:lnTo>
                                    <a:pt x="18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528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507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476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476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4476 14263"/>
                                <a:gd name="T13" fmla="*/ T12 w 1417"/>
                                <a:gd name="T14" fmla="+- 0 2615 2552"/>
                                <a:gd name="T15" fmla="*/ 2615 h 150"/>
                                <a:gd name="T16" fmla="+- 0 14476 14263"/>
                                <a:gd name="T17" fmla="*/ T16 w 1417"/>
                                <a:gd name="T18" fmla="+- 0 2622 2552"/>
                                <a:gd name="T19" fmla="*/ 2622 h 150"/>
                                <a:gd name="T20" fmla="+- 0 14477 14263"/>
                                <a:gd name="T21" fmla="*/ T20 w 1417"/>
                                <a:gd name="T22" fmla="+- 0 2638 2552"/>
                                <a:gd name="T23" fmla="*/ 2638 h 150"/>
                                <a:gd name="T24" fmla="+- 0 14479 14263"/>
                                <a:gd name="T25" fmla="*/ T24 w 1417"/>
                                <a:gd name="T26" fmla="+- 0 2657 2552"/>
                                <a:gd name="T27" fmla="*/ 2657 h 150"/>
                                <a:gd name="T28" fmla="+- 0 14478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4507 14263"/>
                                <a:gd name="T33" fmla="*/ T32 w 1417"/>
                                <a:gd name="T34" fmla="+- 0 2658 2552"/>
                                <a:gd name="T35" fmla="*/ 2658 h 150"/>
                                <a:gd name="T36" fmla="+- 0 14507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244" y="2"/>
                                  </a:moveTo>
                                  <a:lnTo>
                                    <a:pt x="213" y="2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13" y="63"/>
                                  </a:lnTo>
                                  <a:lnTo>
                                    <a:pt x="213" y="70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16" y="105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44" y="106"/>
                                  </a:lnTo>
                                  <a:lnTo>
                                    <a:pt x="24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527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20 14263"/>
                                <a:gd name="T1" fmla="*/ T0 w 1417"/>
                                <a:gd name="T2" fmla="+- 0 2552 2552"/>
                                <a:gd name="T3" fmla="*/ 2552 h 150"/>
                                <a:gd name="T4" fmla="+- 0 14556 14263"/>
                                <a:gd name="T5" fmla="*/ T4 w 1417"/>
                                <a:gd name="T6" fmla="+- 0 2574 2552"/>
                                <a:gd name="T7" fmla="*/ 2574 h 150"/>
                                <a:gd name="T8" fmla="+- 0 14535 14263"/>
                                <a:gd name="T9" fmla="*/ T8 w 1417"/>
                                <a:gd name="T10" fmla="+- 0 2610 2552"/>
                                <a:gd name="T11" fmla="*/ 2610 h 150"/>
                                <a:gd name="T12" fmla="+- 0 14535 14263"/>
                                <a:gd name="T13" fmla="*/ T12 w 1417"/>
                                <a:gd name="T14" fmla="+- 0 2638 2552"/>
                                <a:gd name="T15" fmla="*/ 2638 h 150"/>
                                <a:gd name="T16" fmla="+- 0 14581 14263"/>
                                <a:gd name="T17" fmla="*/ T16 w 1417"/>
                                <a:gd name="T18" fmla="+- 0 2698 2552"/>
                                <a:gd name="T19" fmla="*/ 2698 h 150"/>
                                <a:gd name="T20" fmla="+- 0 14600 14263"/>
                                <a:gd name="T21" fmla="*/ T20 w 1417"/>
                                <a:gd name="T22" fmla="+- 0 2702 2552"/>
                                <a:gd name="T23" fmla="*/ 2702 h 150"/>
                                <a:gd name="T24" fmla="+- 0 14627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4647 14263"/>
                                <a:gd name="T29" fmla="*/ T28 w 1417"/>
                                <a:gd name="T30" fmla="+- 0 2699 2552"/>
                                <a:gd name="T31" fmla="*/ 2699 h 150"/>
                                <a:gd name="T32" fmla="+- 0 14661 14263"/>
                                <a:gd name="T33" fmla="*/ T32 w 1417"/>
                                <a:gd name="T34" fmla="+- 0 2695 2552"/>
                                <a:gd name="T35" fmla="*/ 2695 h 150"/>
                                <a:gd name="T36" fmla="+- 0 14662 14263"/>
                                <a:gd name="T37" fmla="*/ T36 w 1417"/>
                                <a:gd name="T38" fmla="+- 0 2676 2552"/>
                                <a:gd name="T39" fmla="*/ 2676 h 150"/>
                                <a:gd name="T40" fmla="+- 0 14615 14263"/>
                                <a:gd name="T41" fmla="*/ T40 w 1417"/>
                                <a:gd name="T42" fmla="+- 0 2676 2552"/>
                                <a:gd name="T43" fmla="*/ 2676 h 150"/>
                                <a:gd name="T44" fmla="+- 0 14593 14263"/>
                                <a:gd name="T45" fmla="*/ T44 w 1417"/>
                                <a:gd name="T46" fmla="+- 0 2671 2552"/>
                                <a:gd name="T47" fmla="*/ 2671 h 150"/>
                                <a:gd name="T48" fmla="+- 0 14577 14263"/>
                                <a:gd name="T49" fmla="*/ T48 w 1417"/>
                                <a:gd name="T50" fmla="+- 0 2658 2552"/>
                                <a:gd name="T51" fmla="*/ 2658 h 150"/>
                                <a:gd name="T52" fmla="+- 0 14569 14263"/>
                                <a:gd name="T53" fmla="*/ T52 w 1417"/>
                                <a:gd name="T54" fmla="+- 0 2637 2552"/>
                                <a:gd name="T55" fmla="*/ 2637 h 150"/>
                                <a:gd name="T56" fmla="+- 0 14573 14263"/>
                                <a:gd name="T57" fmla="*/ T56 w 1417"/>
                                <a:gd name="T58" fmla="+- 0 2609 2552"/>
                                <a:gd name="T59" fmla="*/ 2609 h 150"/>
                                <a:gd name="T60" fmla="+- 0 14584 14263"/>
                                <a:gd name="T61" fmla="*/ T60 w 1417"/>
                                <a:gd name="T62" fmla="+- 0 2591 2552"/>
                                <a:gd name="T63" fmla="*/ 2591 h 150"/>
                                <a:gd name="T64" fmla="+- 0 14601 14263"/>
                                <a:gd name="T65" fmla="*/ T64 w 1417"/>
                                <a:gd name="T66" fmla="+- 0 2582 2552"/>
                                <a:gd name="T67" fmla="*/ 2582 h 150"/>
                                <a:gd name="T68" fmla="+- 0 14630 14263"/>
                                <a:gd name="T69" fmla="*/ T68 w 1417"/>
                                <a:gd name="T70" fmla="+- 0 2581 2552"/>
                                <a:gd name="T71" fmla="*/ 2581 h 150"/>
                                <a:gd name="T72" fmla="+- 0 14647 14263"/>
                                <a:gd name="T73" fmla="*/ T72 w 1417"/>
                                <a:gd name="T74" fmla="+- 0 2581 2552"/>
                                <a:gd name="T75" fmla="*/ 2581 h 150"/>
                                <a:gd name="T76" fmla="+- 0 14658 14263"/>
                                <a:gd name="T77" fmla="*/ T76 w 1417"/>
                                <a:gd name="T78" fmla="+- 0 2559 2552"/>
                                <a:gd name="T79" fmla="*/ 2559 h 150"/>
                                <a:gd name="T80" fmla="+- 0 14643 14263"/>
                                <a:gd name="T81" fmla="*/ T80 w 1417"/>
                                <a:gd name="T82" fmla="+- 0 2555 2552"/>
                                <a:gd name="T83" fmla="*/ 2555 h 150"/>
                                <a:gd name="T84" fmla="+- 0 14620 14263"/>
                                <a:gd name="T85" fmla="*/ T84 w 1417"/>
                                <a:gd name="T86" fmla="+- 0 2552 2552"/>
                                <a:gd name="T87" fmla="*/ 255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357" y="0"/>
                                  </a:moveTo>
                                  <a:lnTo>
                                    <a:pt x="293" y="22"/>
                                  </a:lnTo>
                                  <a:lnTo>
                                    <a:pt x="272" y="58"/>
                                  </a:lnTo>
                                  <a:lnTo>
                                    <a:pt x="272" y="86"/>
                                  </a:lnTo>
                                  <a:lnTo>
                                    <a:pt x="318" y="146"/>
                                  </a:lnTo>
                                  <a:lnTo>
                                    <a:pt x="337" y="150"/>
                                  </a:lnTo>
                                  <a:lnTo>
                                    <a:pt x="364" y="149"/>
                                  </a:lnTo>
                                  <a:lnTo>
                                    <a:pt x="384" y="147"/>
                                  </a:lnTo>
                                  <a:lnTo>
                                    <a:pt x="398" y="143"/>
                                  </a:lnTo>
                                  <a:lnTo>
                                    <a:pt x="399" y="124"/>
                                  </a:lnTo>
                                  <a:lnTo>
                                    <a:pt x="352" y="124"/>
                                  </a:lnTo>
                                  <a:lnTo>
                                    <a:pt x="330" y="119"/>
                                  </a:lnTo>
                                  <a:lnTo>
                                    <a:pt x="314" y="106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310" y="57"/>
                                  </a:lnTo>
                                  <a:lnTo>
                                    <a:pt x="321" y="39"/>
                                  </a:lnTo>
                                  <a:lnTo>
                                    <a:pt x="338" y="30"/>
                                  </a:lnTo>
                                  <a:lnTo>
                                    <a:pt x="367" y="29"/>
                                  </a:lnTo>
                                  <a:lnTo>
                                    <a:pt x="384" y="29"/>
                                  </a:lnTo>
                                  <a:lnTo>
                                    <a:pt x="395" y="7"/>
                                  </a:lnTo>
                                  <a:lnTo>
                                    <a:pt x="380" y="3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526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63 14263"/>
                                <a:gd name="T1" fmla="*/ T0 w 1417"/>
                                <a:gd name="T2" fmla="+- 0 2617 2552"/>
                                <a:gd name="T3" fmla="*/ 2617 h 150"/>
                                <a:gd name="T4" fmla="+- 0 14608 14263"/>
                                <a:gd name="T5" fmla="*/ T4 w 1417"/>
                                <a:gd name="T6" fmla="+- 0 2617 2552"/>
                                <a:gd name="T7" fmla="*/ 2617 h 150"/>
                                <a:gd name="T8" fmla="+- 0 14608 14263"/>
                                <a:gd name="T9" fmla="*/ T8 w 1417"/>
                                <a:gd name="T10" fmla="+- 0 2643 2552"/>
                                <a:gd name="T11" fmla="*/ 2643 h 150"/>
                                <a:gd name="T12" fmla="+- 0 14631 14263"/>
                                <a:gd name="T13" fmla="*/ T12 w 1417"/>
                                <a:gd name="T14" fmla="+- 0 2643 2552"/>
                                <a:gd name="T15" fmla="*/ 2643 h 150"/>
                                <a:gd name="T16" fmla="+- 0 14631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628 14263"/>
                                <a:gd name="T21" fmla="*/ T20 w 1417"/>
                                <a:gd name="T22" fmla="+- 0 2675 2552"/>
                                <a:gd name="T23" fmla="*/ 2675 h 150"/>
                                <a:gd name="T24" fmla="+- 0 14622 14263"/>
                                <a:gd name="T25" fmla="*/ T24 w 1417"/>
                                <a:gd name="T26" fmla="+- 0 2676 2552"/>
                                <a:gd name="T27" fmla="*/ 2676 h 150"/>
                                <a:gd name="T28" fmla="+- 0 14662 14263"/>
                                <a:gd name="T29" fmla="*/ T28 w 1417"/>
                                <a:gd name="T30" fmla="+- 0 2676 2552"/>
                                <a:gd name="T31" fmla="*/ 2676 h 150"/>
                                <a:gd name="T32" fmla="+- 0 14663 14263"/>
                                <a:gd name="T33" fmla="*/ T32 w 1417"/>
                                <a:gd name="T34" fmla="+- 0 2617 2552"/>
                                <a:gd name="T35" fmla="*/ 261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400" y="65"/>
                                  </a:moveTo>
                                  <a:lnTo>
                                    <a:pt x="345" y="65"/>
                                  </a:lnTo>
                                  <a:lnTo>
                                    <a:pt x="345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68" y="122"/>
                                  </a:lnTo>
                                  <a:lnTo>
                                    <a:pt x="365" y="123"/>
                                  </a:lnTo>
                                  <a:lnTo>
                                    <a:pt x="359" y="124"/>
                                  </a:lnTo>
                                  <a:lnTo>
                                    <a:pt x="399" y="124"/>
                                  </a:lnTo>
                                  <a:lnTo>
                                    <a:pt x="40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525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47 14263"/>
                                <a:gd name="T1" fmla="*/ T0 w 1417"/>
                                <a:gd name="T2" fmla="+- 0 2581 2552"/>
                                <a:gd name="T3" fmla="*/ 2581 h 150"/>
                                <a:gd name="T4" fmla="+- 0 14630 14263"/>
                                <a:gd name="T5" fmla="*/ T4 w 1417"/>
                                <a:gd name="T6" fmla="+- 0 2581 2552"/>
                                <a:gd name="T7" fmla="*/ 2581 h 150"/>
                                <a:gd name="T8" fmla="+- 0 14646 14263"/>
                                <a:gd name="T9" fmla="*/ T8 w 1417"/>
                                <a:gd name="T10" fmla="+- 0 2584 2552"/>
                                <a:gd name="T11" fmla="*/ 2584 h 150"/>
                                <a:gd name="T12" fmla="+- 0 14647 14263"/>
                                <a:gd name="T13" fmla="*/ T12 w 1417"/>
                                <a:gd name="T14" fmla="+- 0 2581 2552"/>
                                <a:gd name="T15" fmla="*/ 258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384" y="29"/>
                                  </a:moveTo>
                                  <a:lnTo>
                                    <a:pt x="367" y="29"/>
                                  </a:lnTo>
                                  <a:lnTo>
                                    <a:pt x="383" y="32"/>
                                  </a:lnTo>
                                  <a:lnTo>
                                    <a:pt x="38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524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77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728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683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718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728 14263"/>
                                <a:gd name="T17" fmla="*/ T16 w 1417"/>
                                <a:gd name="T18" fmla="+- 0 2663 2552"/>
                                <a:gd name="T19" fmla="*/ 2663 h 150"/>
                                <a:gd name="T20" fmla="+- 0 14806 14263"/>
                                <a:gd name="T21" fmla="*/ T20 w 1417"/>
                                <a:gd name="T22" fmla="+- 0 2663 2552"/>
                                <a:gd name="T23" fmla="*/ 2663 h 150"/>
                                <a:gd name="T24" fmla="+- 0 14798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733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4744 14263"/>
                                <a:gd name="T33" fmla="*/ T32 w 1417"/>
                                <a:gd name="T34" fmla="+- 0 2598 2552"/>
                                <a:gd name="T35" fmla="*/ 2598 h 150"/>
                                <a:gd name="T36" fmla="+- 0 14746 14263"/>
                                <a:gd name="T37" fmla="*/ T36 w 1417"/>
                                <a:gd name="T38" fmla="+- 0 2588 2552"/>
                                <a:gd name="T39" fmla="*/ 2588 h 150"/>
                                <a:gd name="T40" fmla="+- 0 14748 14263"/>
                                <a:gd name="T41" fmla="*/ T40 w 1417"/>
                                <a:gd name="T42" fmla="+- 0 2579 2552"/>
                                <a:gd name="T43" fmla="*/ 2579 h 150"/>
                                <a:gd name="T44" fmla="+- 0 14780 14263"/>
                                <a:gd name="T45" fmla="*/ T44 w 1417"/>
                                <a:gd name="T46" fmla="+- 0 2579 2552"/>
                                <a:gd name="T47" fmla="*/ 2579 h 150"/>
                                <a:gd name="T48" fmla="+- 0 14772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09" y="2"/>
                                  </a:moveTo>
                                  <a:lnTo>
                                    <a:pt x="465" y="2"/>
                                  </a:lnTo>
                                  <a:lnTo>
                                    <a:pt x="420" y="149"/>
                                  </a:lnTo>
                                  <a:lnTo>
                                    <a:pt x="455" y="149"/>
                                  </a:lnTo>
                                  <a:lnTo>
                                    <a:pt x="465" y="111"/>
                                  </a:lnTo>
                                  <a:lnTo>
                                    <a:pt x="543" y="111"/>
                                  </a:lnTo>
                                  <a:lnTo>
                                    <a:pt x="535" y="87"/>
                                  </a:lnTo>
                                  <a:lnTo>
                                    <a:pt x="470" y="87"/>
                                  </a:lnTo>
                                  <a:lnTo>
                                    <a:pt x="481" y="46"/>
                                  </a:lnTo>
                                  <a:lnTo>
                                    <a:pt x="483" y="36"/>
                                  </a:lnTo>
                                  <a:lnTo>
                                    <a:pt x="485" y="27"/>
                                  </a:lnTo>
                                  <a:lnTo>
                                    <a:pt x="517" y="27"/>
                                  </a:lnTo>
                                  <a:lnTo>
                                    <a:pt x="50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523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806 14263"/>
                                <a:gd name="T1" fmla="*/ T0 w 1417"/>
                                <a:gd name="T2" fmla="+- 0 2663 2552"/>
                                <a:gd name="T3" fmla="*/ 2663 h 150"/>
                                <a:gd name="T4" fmla="+- 0 14770 14263"/>
                                <a:gd name="T5" fmla="*/ T4 w 1417"/>
                                <a:gd name="T6" fmla="+- 0 2663 2552"/>
                                <a:gd name="T7" fmla="*/ 2663 h 150"/>
                                <a:gd name="T8" fmla="+- 0 14782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818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806 14263"/>
                                <a:gd name="T17" fmla="*/ T16 w 1417"/>
                                <a:gd name="T18" fmla="+- 0 2663 2552"/>
                                <a:gd name="T19" fmla="*/ 266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43" y="111"/>
                                  </a:moveTo>
                                  <a:lnTo>
                                    <a:pt x="507" y="111"/>
                                  </a:lnTo>
                                  <a:lnTo>
                                    <a:pt x="519" y="149"/>
                                  </a:lnTo>
                                  <a:lnTo>
                                    <a:pt x="555" y="149"/>
                                  </a:lnTo>
                                  <a:lnTo>
                                    <a:pt x="543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522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780 14263"/>
                                <a:gd name="T1" fmla="*/ T0 w 1417"/>
                                <a:gd name="T2" fmla="+- 0 2579 2552"/>
                                <a:gd name="T3" fmla="*/ 2579 h 150"/>
                                <a:gd name="T4" fmla="+- 0 14749 14263"/>
                                <a:gd name="T5" fmla="*/ T4 w 1417"/>
                                <a:gd name="T6" fmla="+- 0 2579 2552"/>
                                <a:gd name="T7" fmla="*/ 2579 h 150"/>
                                <a:gd name="T8" fmla="+- 0 14751 14263"/>
                                <a:gd name="T9" fmla="*/ T8 w 1417"/>
                                <a:gd name="T10" fmla="+- 0 2588 2552"/>
                                <a:gd name="T11" fmla="*/ 2588 h 150"/>
                                <a:gd name="T12" fmla="+- 0 14754 14263"/>
                                <a:gd name="T13" fmla="*/ T12 w 1417"/>
                                <a:gd name="T14" fmla="+- 0 2599 2552"/>
                                <a:gd name="T15" fmla="*/ 2599 h 150"/>
                                <a:gd name="T16" fmla="+- 0 14756 14263"/>
                                <a:gd name="T17" fmla="*/ T16 w 1417"/>
                                <a:gd name="T18" fmla="+- 0 2607 2552"/>
                                <a:gd name="T19" fmla="*/ 2607 h 150"/>
                                <a:gd name="T20" fmla="+- 0 14765 14263"/>
                                <a:gd name="T21" fmla="*/ T20 w 1417"/>
                                <a:gd name="T22" fmla="+- 0 2639 2552"/>
                                <a:gd name="T23" fmla="*/ 2639 h 150"/>
                                <a:gd name="T24" fmla="+- 0 14798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780 14263"/>
                                <a:gd name="T29" fmla="*/ T28 w 1417"/>
                                <a:gd name="T30" fmla="+- 0 2579 2552"/>
                                <a:gd name="T31" fmla="*/ 2579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17" y="27"/>
                                  </a:moveTo>
                                  <a:lnTo>
                                    <a:pt x="486" y="27"/>
                                  </a:lnTo>
                                  <a:lnTo>
                                    <a:pt x="488" y="36"/>
                                  </a:lnTo>
                                  <a:lnTo>
                                    <a:pt x="491" y="47"/>
                                  </a:lnTo>
                                  <a:lnTo>
                                    <a:pt x="493" y="55"/>
                                  </a:lnTo>
                                  <a:lnTo>
                                    <a:pt x="502" y="87"/>
                                  </a:lnTo>
                                  <a:lnTo>
                                    <a:pt x="535" y="87"/>
                                  </a:lnTo>
                                  <a:lnTo>
                                    <a:pt x="51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521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16 14263"/>
                                <a:gd name="T1" fmla="*/ T0 w 1417"/>
                                <a:gd name="T2" fmla="+- 0 2552 2552"/>
                                <a:gd name="T3" fmla="*/ 2552 h 150"/>
                                <a:gd name="T4" fmla="+- 0 14852 14263"/>
                                <a:gd name="T5" fmla="*/ T4 w 1417"/>
                                <a:gd name="T6" fmla="+- 0 2574 2552"/>
                                <a:gd name="T7" fmla="*/ 2574 h 150"/>
                                <a:gd name="T8" fmla="+- 0 14831 14263"/>
                                <a:gd name="T9" fmla="*/ T8 w 1417"/>
                                <a:gd name="T10" fmla="+- 0 2610 2552"/>
                                <a:gd name="T11" fmla="*/ 2610 h 150"/>
                                <a:gd name="T12" fmla="+- 0 14832 14263"/>
                                <a:gd name="T13" fmla="*/ T12 w 1417"/>
                                <a:gd name="T14" fmla="+- 0 2638 2552"/>
                                <a:gd name="T15" fmla="*/ 2638 h 150"/>
                                <a:gd name="T16" fmla="+- 0 14877 14263"/>
                                <a:gd name="T17" fmla="*/ T16 w 1417"/>
                                <a:gd name="T18" fmla="+- 0 2698 2552"/>
                                <a:gd name="T19" fmla="*/ 2698 h 150"/>
                                <a:gd name="T20" fmla="+- 0 14896 14263"/>
                                <a:gd name="T21" fmla="*/ T20 w 1417"/>
                                <a:gd name="T22" fmla="+- 0 2702 2552"/>
                                <a:gd name="T23" fmla="*/ 2702 h 150"/>
                                <a:gd name="T24" fmla="+- 0 14923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4944 14263"/>
                                <a:gd name="T29" fmla="*/ T28 w 1417"/>
                                <a:gd name="T30" fmla="+- 0 2699 2552"/>
                                <a:gd name="T31" fmla="*/ 2699 h 150"/>
                                <a:gd name="T32" fmla="+- 0 14957 14263"/>
                                <a:gd name="T33" fmla="*/ T32 w 1417"/>
                                <a:gd name="T34" fmla="+- 0 2695 2552"/>
                                <a:gd name="T35" fmla="*/ 2695 h 150"/>
                                <a:gd name="T36" fmla="+- 0 14958 14263"/>
                                <a:gd name="T37" fmla="*/ T36 w 1417"/>
                                <a:gd name="T38" fmla="+- 0 2676 2552"/>
                                <a:gd name="T39" fmla="*/ 2676 h 150"/>
                                <a:gd name="T40" fmla="+- 0 14911 14263"/>
                                <a:gd name="T41" fmla="*/ T40 w 1417"/>
                                <a:gd name="T42" fmla="+- 0 2676 2552"/>
                                <a:gd name="T43" fmla="*/ 2676 h 150"/>
                                <a:gd name="T44" fmla="+- 0 14889 14263"/>
                                <a:gd name="T45" fmla="*/ T44 w 1417"/>
                                <a:gd name="T46" fmla="+- 0 2671 2552"/>
                                <a:gd name="T47" fmla="*/ 2671 h 150"/>
                                <a:gd name="T48" fmla="+- 0 14873 14263"/>
                                <a:gd name="T49" fmla="*/ T48 w 1417"/>
                                <a:gd name="T50" fmla="+- 0 2658 2552"/>
                                <a:gd name="T51" fmla="*/ 2658 h 150"/>
                                <a:gd name="T52" fmla="+- 0 14865 14263"/>
                                <a:gd name="T53" fmla="*/ T52 w 1417"/>
                                <a:gd name="T54" fmla="+- 0 2637 2552"/>
                                <a:gd name="T55" fmla="*/ 2637 h 150"/>
                                <a:gd name="T56" fmla="+- 0 14869 14263"/>
                                <a:gd name="T57" fmla="*/ T56 w 1417"/>
                                <a:gd name="T58" fmla="+- 0 2609 2552"/>
                                <a:gd name="T59" fmla="*/ 2609 h 150"/>
                                <a:gd name="T60" fmla="+- 0 14880 14263"/>
                                <a:gd name="T61" fmla="*/ T60 w 1417"/>
                                <a:gd name="T62" fmla="+- 0 2591 2552"/>
                                <a:gd name="T63" fmla="*/ 2591 h 150"/>
                                <a:gd name="T64" fmla="+- 0 14897 14263"/>
                                <a:gd name="T65" fmla="*/ T64 w 1417"/>
                                <a:gd name="T66" fmla="+- 0 2582 2552"/>
                                <a:gd name="T67" fmla="*/ 2582 h 150"/>
                                <a:gd name="T68" fmla="+- 0 14926 14263"/>
                                <a:gd name="T69" fmla="*/ T68 w 1417"/>
                                <a:gd name="T70" fmla="+- 0 2581 2552"/>
                                <a:gd name="T71" fmla="*/ 2581 h 150"/>
                                <a:gd name="T72" fmla="+- 0 14943 14263"/>
                                <a:gd name="T73" fmla="*/ T72 w 1417"/>
                                <a:gd name="T74" fmla="+- 0 2581 2552"/>
                                <a:gd name="T75" fmla="*/ 2581 h 150"/>
                                <a:gd name="T76" fmla="+- 0 14955 14263"/>
                                <a:gd name="T77" fmla="*/ T76 w 1417"/>
                                <a:gd name="T78" fmla="+- 0 2559 2552"/>
                                <a:gd name="T79" fmla="*/ 2559 h 150"/>
                                <a:gd name="T80" fmla="+- 0 14939 14263"/>
                                <a:gd name="T81" fmla="*/ T80 w 1417"/>
                                <a:gd name="T82" fmla="+- 0 2555 2552"/>
                                <a:gd name="T83" fmla="*/ 2555 h 150"/>
                                <a:gd name="T84" fmla="+- 0 14916 14263"/>
                                <a:gd name="T85" fmla="*/ T84 w 1417"/>
                                <a:gd name="T86" fmla="+- 0 2552 2552"/>
                                <a:gd name="T87" fmla="*/ 255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53" y="0"/>
                                  </a:moveTo>
                                  <a:lnTo>
                                    <a:pt x="589" y="22"/>
                                  </a:lnTo>
                                  <a:lnTo>
                                    <a:pt x="568" y="58"/>
                                  </a:lnTo>
                                  <a:lnTo>
                                    <a:pt x="569" y="86"/>
                                  </a:lnTo>
                                  <a:lnTo>
                                    <a:pt x="614" y="146"/>
                                  </a:lnTo>
                                  <a:lnTo>
                                    <a:pt x="633" y="150"/>
                                  </a:lnTo>
                                  <a:lnTo>
                                    <a:pt x="660" y="149"/>
                                  </a:lnTo>
                                  <a:lnTo>
                                    <a:pt x="681" y="147"/>
                                  </a:lnTo>
                                  <a:lnTo>
                                    <a:pt x="694" y="143"/>
                                  </a:lnTo>
                                  <a:lnTo>
                                    <a:pt x="695" y="124"/>
                                  </a:lnTo>
                                  <a:lnTo>
                                    <a:pt x="648" y="124"/>
                                  </a:lnTo>
                                  <a:lnTo>
                                    <a:pt x="626" y="119"/>
                                  </a:lnTo>
                                  <a:lnTo>
                                    <a:pt x="610" y="106"/>
                                  </a:lnTo>
                                  <a:lnTo>
                                    <a:pt x="602" y="85"/>
                                  </a:lnTo>
                                  <a:lnTo>
                                    <a:pt x="606" y="57"/>
                                  </a:lnTo>
                                  <a:lnTo>
                                    <a:pt x="617" y="39"/>
                                  </a:lnTo>
                                  <a:lnTo>
                                    <a:pt x="634" y="30"/>
                                  </a:lnTo>
                                  <a:lnTo>
                                    <a:pt x="663" y="29"/>
                                  </a:lnTo>
                                  <a:lnTo>
                                    <a:pt x="680" y="29"/>
                                  </a:lnTo>
                                  <a:lnTo>
                                    <a:pt x="692" y="7"/>
                                  </a:lnTo>
                                  <a:lnTo>
                                    <a:pt x="676" y="3"/>
                                  </a:lnTo>
                                  <a:lnTo>
                                    <a:pt x="6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520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59 14263"/>
                                <a:gd name="T1" fmla="*/ T0 w 1417"/>
                                <a:gd name="T2" fmla="+- 0 2617 2552"/>
                                <a:gd name="T3" fmla="*/ 2617 h 150"/>
                                <a:gd name="T4" fmla="+- 0 14905 14263"/>
                                <a:gd name="T5" fmla="*/ T4 w 1417"/>
                                <a:gd name="T6" fmla="+- 0 2617 2552"/>
                                <a:gd name="T7" fmla="*/ 2617 h 150"/>
                                <a:gd name="T8" fmla="+- 0 14905 14263"/>
                                <a:gd name="T9" fmla="*/ T8 w 1417"/>
                                <a:gd name="T10" fmla="+- 0 2643 2552"/>
                                <a:gd name="T11" fmla="*/ 2643 h 150"/>
                                <a:gd name="T12" fmla="+- 0 14927 14263"/>
                                <a:gd name="T13" fmla="*/ T12 w 1417"/>
                                <a:gd name="T14" fmla="+- 0 2643 2552"/>
                                <a:gd name="T15" fmla="*/ 2643 h 150"/>
                                <a:gd name="T16" fmla="+- 0 14927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925 14263"/>
                                <a:gd name="T21" fmla="*/ T20 w 1417"/>
                                <a:gd name="T22" fmla="+- 0 2675 2552"/>
                                <a:gd name="T23" fmla="*/ 2675 h 150"/>
                                <a:gd name="T24" fmla="+- 0 14919 14263"/>
                                <a:gd name="T25" fmla="*/ T24 w 1417"/>
                                <a:gd name="T26" fmla="+- 0 2676 2552"/>
                                <a:gd name="T27" fmla="*/ 2676 h 150"/>
                                <a:gd name="T28" fmla="+- 0 14958 14263"/>
                                <a:gd name="T29" fmla="*/ T28 w 1417"/>
                                <a:gd name="T30" fmla="+- 0 2676 2552"/>
                                <a:gd name="T31" fmla="*/ 2676 h 150"/>
                                <a:gd name="T32" fmla="+- 0 14959 14263"/>
                                <a:gd name="T33" fmla="*/ T32 w 1417"/>
                                <a:gd name="T34" fmla="+- 0 2617 2552"/>
                                <a:gd name="T35" fmla="*/ 261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96" y="65"/>
                                  </a:moveTo>
                                  <a:lnTo>
                                    <a:pt x="642" y="65"/>
                                  </a:lnTo>
                                  <a:lnTo>
                                    <a:pt x="642" y="91"/>
                                  </a:lnTo>
                                  <a:lnTo>
                                    <a:pt x="664" y="91"/>
                                  </a:lnTo>
                                  <a:lnTo>
                                    <a:pt x="664" y="122"/>
                                  </a:lnTo>
                                  <a:lnTo>
                                    <a:pt x="662" y="123"/>
                                  </a:lnTo>
                                  <a:lnTo>
                                    <a:pt x="656" y="124"/>
                                  </a:lnTo>
                                  <a:lnTo>
                                    <a:pt x="695" y="124"/>
                                  </a:lnTo>
                                  <a:lnTo>
                                    <a:pt x="69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519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43 14263"/>
                                <a:gd name="T1" fmla="*/ T0 w 1417"/>
                                <a:gd name="T2" fmla="+- 0 2581 2552"/>
                                <a:gd name="T3" fmla="*/ 2581 h 150"/>
                                <a:gd name="T4" fmla="+- 0 14926 14263"/>
                                <a:gd name="T5" fmla="*/ T4 w 1417"/>
                                <a:gd name="T6" fmla="+- 0 2581 2552"/>
                                <a:gd name="T7" fmla="*/ 2581 h 150"/>
                                <a:gd name="T8" fmla="+- 0 14942 14263"/>
                                <a:gd name="T9" fmla="*/ T8 w 1417"/>
                                <a:gd name="T10" fmla="+- 0 2584 2552"/>
                                <a:gd name="T11" fmla="*/ 2584 h 150"/>
                                <a:gd name="T12" fmla="+- 0 14943 14263"/>
                                <a:gd name="T13" fmla="*/ T12 w 1417"/>
                                <a:gd name="T14" fmla="+- 0 2581 2552"/>
                                <a:gd name="T15" fmla="*/ 258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80" y="29"/>
                                  </a:moveTo>
                                  <a:lnTo>
                                    <a:pt x="663" y="29"/>
                                  </a:lnTo>
                                  <a:lnTo>
                                    <a:pt x="679" y="32"/>
                                  </a:lnTo>
                                  <a:lnTo>
                                    <a:pt x="68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518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081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990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990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084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084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5023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5023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5078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5078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5023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5023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5081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5081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818" y="2"/>
                                  </a:moveTo>
                                  <a:lnTo>
                                    <a:pt x="727" y="2"/>
                                  </a:lnTo>
                                  <a:lnTo>
                                    <a:pt x="727" y="149"/>
                                  </a:lnTo>
                                  <a:lnTo>
                                    <a:pt x="821" y="149"/>
                                  </a:lnTo>
                                  <a:lnTo>
                                    <a:pt x="821" y="122"/>
                                  </a:lnTo>
                                  <a:lnTo>
                                    <a:pt x="760" y="122"/>
                                  </a:lnTo>
                                  <a:lnTo>
                                    <a:pt x="760" y="87"/>
                                  </a:lnTo>
                                  <a:lnTo>
                                    <a:pt x="815" y="87"/>
                                  </a:lnTo>
                                  <a:lnTo>
                                    <a:pt x="815" y="60"/>
                                  </a:lnTo>
                                  <a:lnTo>
                                    <a:pt x="760" y="60"/>
                                  </a:lnTo>
                                  <a:lnTo>
                                    <a:pt x="760" y="29"/>
                                  </a:lnTo>
                                  <a:lnTo>
                                    <a:pt x="818" y="29"/>
                                  </a:lnTo>
                                  <a:lnTo>
                                    <a:pt x="81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517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16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117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108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139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142 14263"/>
                                <a:gd name="T17" fmla="*/ T16 w 1417"/>
                                <a:gd name="T18" fmla="+- 0 2641 2552"/>
                                <a:gd name="T19" fmla="*/ 2641 h 150"/>
                                <a:gd name="T20" fmla="+- 0 15142 14263"/>
                                <a:gd name="T21" fmla="*/ T20 w 1417"/>
                                <a:gd name="T22" fmla="+- 0 2626 2552"/>
                                <a:gd name="T23" fmla="*/ 2626 h 150"/>
                                <a:gd name="T24" fmla="+- 0 15144 14263"/>
                                <a:gd name="T25" fmla="*/ T24 w 1417"/>
                                <a:gd name="T26" fmla="+- 0 2585 2552"/>
                                <a:gd name="T27" fmla="*/ 2585 h 150"/>
                                <a:gd name="T28" fmla="+- 0 15145 14263"/>
                                <a:gd name="T29" fmla="*/ T28 w 1417"/>
                                <a:gd name="T30" fmla="+- 0 2584 2552"/>
                                <a:gd name="T31" fmla="*/ 2584 h 150"/>
                                <a:gd name="T32" fmla="+- 0 15171 14263"/>
                                <a:gd name="T33" fmla="*/ T32 w 1417"/>
                                <a:gd name="T34" fmla="+- 0 2584 2552"/>
                                <a:gd name="T35" fmla="*/ 2584 h 150"/>
                                <a:gd name="T36" fmla="+- 0 15162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899" y="2"/>
                                  </a:moveTo>
                                  <a:lnTo>
                                    <a:pt x="854" y="2"/>
                                  </a:lnTo>
                                  <a:lnTo>
                                    <a:pt x="845" y="149"/>
                                  </a:lnTo>
                                  <a:lnTo>
                                    <a:pt x="876" y="149"/>
                                  </a:lnTo>
                                  <a:lnTo>
                                    <a:pt x="879" y="89"/>
                                  </a:lnTo>
                                  <a:lnTo>
                                    <a:pt x="879" y="74"/>
                                  </a:lnTo>
                                  <a:lnTo>
                                    <a:pt x="881" y="33"/>
                                  </a:lnTo>
                                  <a:lnTo>
                                    <a:pt x="882" y="32"/>
                                  </a:lnTo>
                                  <a:lnTo>
                                    <a:pt x="908" y="32"/>
                                  </a:lnTo>
                                  <a:lnTo>
                                    <a:pt x="89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516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264 14263"/>
                                <a:gd name="T1" fmla="*/ T0 w 1417"/>
                                <a:gd name="T2" fmla="+- 0 2584 2552"/>
                                <a:gd name="T3" fmla="*/ 2584 h 150"/>
                                <a:gd name="T4" fmla="+- 0 15235 14263"/>
                                <a:gd name="T5" fmla="*/ T4 w 1417"/>
                                <a:gd name="T6" fmla="+- 0 2584 2552"/>
                                <a:gd name="T7" fmla="*/ 2584 h 150"/>
                                <a:gd name="T8" fmla="+- 0 15235 14263"/>
                                <a:gd name="T9" fmla="*/ T8 w 1417"/>
                                <a:gd name="T10" fmla="+- 0 2605 2552"/>
                                <a:gd name="T11" fmla="*/ 2605 h 150"/>
                                <a:gd name="T12" fmla="+- 0 15235 14263"/>
                                <a:gd name="T13" fmla="*/ T12 w 1417"/>
                                <a:gd name="T14" fmla="+- 0 2626 2552"/>
                                <a:gd name="T15" fmla="*/ 2626 h 150"/>
                                <a:gd name="T16" fmla="+- 0 15236 14263"/>
                                <a:gd name="T17" fmla="*/ T16 w 1417"/>
                                <a:gd name="T18" fmla="+- 0 2645 2552"/>
                                <a:gd name="T19" fmla="*/ 2645 h 150"/>
                                <a:gd name="T20" fmla="+- 0 15238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5271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5264 14263"/>
                                <a:gd name="T29" fmla="*/ T28 w 1417"/>
                                <a:gd name="T30" fmla="+- 0 2584 2552"/>
                                <a:gd name="T31" fmla="*/ 258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001" y="32"/>
                                  </a:moveTo>
                                  <a:lnTo>
                                    <a:pt x="972" y="32"/>
                                  </a:lnTo>
                                  <a:lnTo>
                                    <a:pt x="972" y="53"/>
                                  </a:lnTo>
                                  <a:lnTo>
                                    <a:pt x="972" y="74"/>
                                  </a:lnTo>
                                  <a:lnTo>
                                    <a:pt x="973" y="93"/>
                                  </a:lnTo>
                                  <a:lnTo>
                                    <a:pt x="975" y="149"/>
                                  </a:lnTo>
                                  <a:lnTo>
                                    <a:pt x="1008" y="149"/>
                                  </a:lnTo>
                                  <a:lnTo>
                                    <a:pt x="100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515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171 14263"/>
                                <a:gd name="T1" fmla="*/ T0 w 1417"/>
                                <a:gd name="T2" fmla="+- 0 2584 2552"/>
                                <a:gd name="T3" fmla="*/ 2584 h 150"/>
                                <a:gd name="T4" fmla="+- 0 15145 14263"/>
                                <a:gd name="T5" fmla="*/ T4 w 1417"/>
                                <a:gd name="T6" fmla="+- 0 2584 2552"/>
                                <a:gd name="T7" fmla="*/ 2584 h 150"/>
                                <a:gd name="T8" fmla="+- 0 15149 14263"/>
                                <a:gd name="T9" fmla="*/ T8 w 1417"/>
                                <a:gd name="T10" fmla="+- 0 2604 2552"/>
                                <a:gd name="T11" fmla="*/ 2604 h 150"/>
                                <a:gd name="T12" fmla="+- 0 15153 14263"/>
                                <a:gd name="T13" fmla="*/ T12 w 1417"/>
                                <a:gd name="T14" fmla="+- 0 2624 2552"/>
                                <a:gd name="T15" fmla="*/ 2624 h 150"/>
                                <a:gd name="T16" fmla="+- 0 15174 14263"/>
                                <a:gd name="T17" fmla="*/ T16 w 1417"/>
                                <a:gd name="T18" fmla="+- 0 2699 2552"/>
                                <a:gd name="T19" fmla="*/ 2699 h 150"/>
                                <a:gd name="T20" fmla="+- 0 15200 14263"/>
                                <a:gd name="T21" fmla="*/ T20 w 1417"/>
                                <a:gd name="T22" fmla="+- 0 2699 2552"/>
                                <a:gd name="T23" fmla="*/ 2699 h 150"/>
                                <a:gd name="T24" fmla="+- 0 15213 14263"/>
                                <a:gd name="T25" fmla="*/ T24 w 1417"/>
                                <a:gd name="T26" fmla="+- 0 2656 2552"/>
                                <a:gd name="T27" fmla="*/ 2656 h 150"/>
                                <a:gd name="T28" fmla="+- 0 15189 14263"/>
                                <a:gd name="T29" fmla="*/ T28 w 1417"/>
                                <a:gd name="T30" fmla="+- 0 2656 2552"/>
                                <a:gd name="T31" fmla="*/ 2656 h 150"/>
                                <a:gd name="T32" fmla="+- 0 15185 14263"/>
                                <a:gd name="T33" fmla="*/ T32 w 1417"/>
                                <a:gd name="T34" fmla="+- 0 2636 2552"/>
                                <a:gd name="T35" fmla="*/ 2636 h 150"/>
                                <a:gd name="T36" fmla="+- 0 15180 14263"/>
                                <a:gd name="T37" fmla="*/ T36 w 1417"/>
                                <a:gd name="T38" fmla="+- 0 2617 2552"/>
                                <a:gd name="T39" fmla="*/ 2617 h 150"/>
                                <a:gd name="T40" fmla="+- 0 15171 14263"/>
                                <a:gd name="T41" fmla="*/ T40 w 1417"/>
                                <a:gd name="T42" fmla="+- 0 2584 2552"/>
                                <a:gd name="T43" fmla="*/ 258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908" y="32"/>
                                  </a:moveTo>
                                  <a:lnTo>
                                    <a:pt x="882" y="32"/>
                                  </a:lnTo>
                                  <a:lnTo>
                                    <a:pt x="886" y="52"/>
                                  </a:lnTo>
                                  <a:lnTo>
                                    <a:pt x="890" y="72"/>
                                  </a:lnTo>
                                  <a:lnTo>
                                    <a:pt x="911" y="147"/>
                                  </a:lnTo>
                                  <a:lnTo>
                                    <a:pt x="937" y="147"/>
                                  </a:lnTo>
                                  <a:lnTo>
                                    <a:pt x="950" y="104"/>
                                  </a:lnTo>
                                  <a:lnTo>
                                    <a:pt x="926" y="104"/>
                                  </a:lnTo>
                                  <a:lnTo>
                                    <a:pt x="922" y="84"/>
                                  </a:lnTo>
                                  <a:lnTo>
                                    <a:pt x="917" y="65"/>
                                  </a:lnTo>
                                  <a:lnTo>
                                    <a:pt x="90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514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263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219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203 14263"/>
                                <a:gd name="T9" fmla="*/ T8 w 1417"/>
                                <a:gd name="T10" fmla="+- 0 2603 2552"/>
                                <a:gd name="T11" fmla="*/ 2603 h 150"/>
                                <a:gd name="T12" fmla="+- 0 15198 14263"/>
                                <a:gd name="T13" fmla="*/ T12 w 1417"/>
                                <a:gd name="T14" fmla="+- 0 2622 2552"/>
                                <a:gd name="T15" fmla="*/ 2622 h 150"/>
                                <a:gd name="T16" fmla="+- 0 15193 14263"/>
                                <a:gd name="T17" fmla="*/ T16 w 1417"/>
                                <a:gd name="T18" fmla="+- 0 2642 2552"/>
                                <a:gd name="T19" fmla="*/ 2642 h 150"/>
                                <a:gd name="T20" fmla="+- 0 15189 14263"/>
                                <a:gd name="T21" fmla="*/ T20 w 1417"/>
                                <a:gd name="T22" fmla="+- 0 2656 2552"/>
                                <a:gd name="T23" fmla="*/ 2656 h 150"/>
                                <a:gd name="T24" fmla="+- 0 15213 14263"/>
                                <a:gd name="T25" fmla="*/ T24 w 1417"/>
                                <a:gd name="T26" fmla="+- 0 2656 2552"/>
                                <a:gd name="T27" fmla="*/ 2656 h 150"/>
                                <a:gd name="T28" fmla="+- 0 15218 14263"/>
                                <a:gd name="T29" fmla="*/ T28 w 1417"/>
                                <a:gd name="T30" fmla="+- 0 2641 2552"/>
                                <a:gd name="T31" fmla="*/ 2641 h 150"/>
                                <a:gd name="T32" fmla="+- 0 15224 14263"/>
                                <a:gd name="T33" fmla="*/ T32 w 1417"/>
                                <a:gd name="T34" fmla="+- 0 2623 2552"/>
                                <a:gd name="T35" fmla="*/ 2623 h 150"/>
                                <a:gd name="T36" fmla="+- 0 15229 14263"/>
                                <a:gd name="T37" fmla="*/ T36 w 1417"/>
                                <a:gd name="T38" fmla="+- 0 2603 2552"/>
                                <a:gd name="T39" fmla="*/ 2603 h 150"/>
                                <a:gd name="T40" fmla="+- 0 15235 14263"/>
                                <a:gd name="T41" fmla="*/ T40 w 1417"/>
                                <a:gd name="T42" fmla="+- 0 2584 2552"/>
                                <a:gd name="T43" fmla="*/ 2584 h 150"/>
                                <a:gd name="T44" fmla="+- 0 15264 14263"/>
                                <a:gd name="T45" fmla="*/ T44 w 1417"/>
                                <a:gd name="T46" fmla="+- 0 2584 2552"/>
                                <a:gd name="T47" fmla="*/ 2584 h 150"/>
                                <a:gd name="T48" fmla="+- 0 15263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000" y="2"/>
                                  </a:moveTo>
                                  <a:lnTo>
                                    <a:pt x="956" y="2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935" y="70"/>
                                  </a:lnTo>
                                  <a:lnTo>
                                    <a:pt x="930" y="90"/>
                                  </a:lnTo>
                                  <a:lnTo>
                                    <a:pt x="926" y="104"/>
                                  </a:lnTo>
                                  <a:lnTo>
                                    <a:pt x="950" y="104"/>
                                  </a:lnTo>
                                  <a:lnTo>
                                    <a:pt x="955" y="89"/>
                                  </a:lnTo>
                                  <a:lnTo>
                                    <a:pt x="961" y="71"/>
                                  </a:lnTo>
                                  <a:lnTo>
                                    <a:pt x="966" y="51"/>
                                  </a:lnTo>
                                  <a:lnTo>
                                    <a:pt x="972" y="32"/>
                                  </a:lnTo>
                                  <a:lnTo>
                                    <a:pt x="1001" y="32"/>
                                  </a:lnTo>
                                  <a:lnTo>
                                    <a:pt x="100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513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39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301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301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395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395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5334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5334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5389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5389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5334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5334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5392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5392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129" y="2"/>
                                  </a:moveTo>
                                  <a:lnTo>
                                    <a:pt x="1038" y="2"/>
                                  </a:lnTo>
                                  <a:lnTo>
                                    <a:pt x="1038" y="149"/>
                                  </a:lnTo>
                                  <a:lnTo>
                                    <a:pt x="1132" y="149"/>
                                  </a:lnTo>
                                  <a:lnTo>
                                    <a:pt x="1132" y="122"/>
                                  </a:lnTo>
                                  <a:lnTo>
                                    <a:pt x="1071" y="122"/>
                                  </a:lnTo>
                                  <a:lnTo>
                                    <a:pt x="1071" y="87"/>
                                  </a:lnTo>
                                  <a:lnTo>
                                    <a:pt x="1126" y="87"/>
                                  </a:lnTo>
                                  <a:lnTo>
                                    <a:pt x="1126" y="60"/>
                                  </a:lnTo>
                                  <a:lnTo>
                                    <a:pt x="1071" y="60"/>
                                  </a:lnTo>
                                  <a:lnTo>
                                    <a:pt x="1071" y="29"/>
                                  </a:lnTo>
                                  <a:lnTo>
                                    <a:pt x="1129" y="29"/>
                                  </a:lnTo>
                                  <a:lnTo>
                                    <a:pt x="112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512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461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422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422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453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453 14263"/>
                                <a:gd name="T17" fmla="*/ T16 w 1417"/>
                                <a:gd name="T18" fmla="+- 0 2635 2552"/>
                                <a:gd name="T19" fmla="*/ 2635 h 150"/>
                                <a:gd name="T20" fmla="+- 0 15452 14263"/>
                                <a:gd name="T21" fmla="*/ T20 w 1417"/>
                                <a:gd name="T22" fmla="+- 0 2615 2552"/>
                                <a:gd name="T23" fmla="*/ 2615 h 150"/>
                                <a:gd name="T24" fmla="+- 0 15452 14263"/>
                                <a:gd name="T25" fmla="*/ T24 w 1417"/>
                                <a:gd name="T26" fmla="+- 0 2597 2552"/>
                                <a:gd name="T27" fmla="*/ 2597 h 150"/>
                                <a:gd name="T28" fmla="+- 0 15452 14263"/>
                                <a:gd name="T29" fmla="*/ T28 w 1417"/>
                                <a:gd name="T30" fmla="+- 0 2592 2552"/>
                                <a:gd name="T31" fmla="*/ 2592 h 150"/>
                                <a:gd name="T32" fmla="+- 0 15483 14263"/>
                                <a:gd name="T33" fmla="*/ T32 w 1417"/>
                                <a:gd name="T34" fmla="+- 0 2592 2552"/>
                                <a:gd name="T35" fmla="*/ 2592 h 150"/>
                                <a:gd name="T36" fmla="+- 0 15461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198" y="2"/>
                                  </a:moveTo>
                                  <a:lnTo>
                                    <a:pt x="1159" y="2"/>
                                  </a:lnTo>
                                  <a:lnTo>
                                    <a:pt x="1159" y="149"/>
                                  </a:lnTo>
                                  <a:lnTo>
                                    <a:pt x="1190" y="149"/>
                                  </a:lnTo>
                                  <a:lnTo>
                                    <a:pt x="1190" y="83"/>
                                  </a:lnTo>
                                  <a:lnTo>
                                    <a:pt x="1189" y="63"/>
                                  </a:lnTo>
                                  <a:lnTo>
                                    <a:pt x="1189" y="45"/>
                                  </a:lnTo>
                                  <a:lnTo>
                                    <a:pt x="1189" y="40"/>
                                  </a:lnTo>
                                  <a:lnTo>
                                    <a:pt x="1220" y="40"/>
                                  </a:lnTo>
                                  <a:lnTo>
                                    <a:pt x="119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511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483 14263"/>
                                <a:gd name="T1" fmla="*/ T0 w 1417"/>
                                <a:gd name="T2" fmla="+- 0 2592 2552"/>
                                <a:gd name="T3" fmla="*/ 2592 h 150"/>
                                <a:gd name="T4" fmla="+- 0 15452 14263"/>
                                <a:gd name="T5" fmla="*/ T4 w 1417"/>
                                <a:gd name="T6" fmla="+- 0 2592 2552"/>
                                <a:gd name="T7" fmla="*/ 2592 h 150"/>
                                <a:gd name="T8" fmla="+- 0 15460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5470 14263"/>
                                <a:gd name="T13" fmla="*/ T12 w 1417"/>
                                <a:gd name="T14" fmla="+- 0 2629 2552"/>
                                <a:gd name="T15" fmla="*/ 2629 h 150"/>
                                <a:gd name="T16" fmla="+- 0 15509 14263"/>
                                <a:gd name="T17" fmla="*/ T16 w 1417"/>
                                <a:gd name="T18" fmla="+- 0 2701 2552"/>
                                <a:gd name="T19" fmla="*/ 2701 h 150"/>
                                <a:gd name="T20" fmla="+- 0 15544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5544 14263"/>
                                <a:gd name="T25" fmla="*/ T24 w 1417"/>
                                <a:gd name="T26" fmla="+- 0 2658 2552"/>
                                <a:gd name="T27" fmla="*/ 2658 h 150"/>
                                <a:gd name="T28" fmla="+- 0 15516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5508 14263"/>
                                <a:gd name="T33" fmla="*/ T32 w 1417"/>
                                <a:gd name="T34" fmla="+- 0 2640 2552"/>
                                <a:gd name="T35" fmla="*/ 2640 h 150"/>
                                <a:gd name="T36" fmla="+- 0 15499 14263"/>
                                <a:gd name="T37" fmla="*/ T36 w 1417"/>
                                <a:gd name="T38" fmla="+- 0 2622 2552"/>
                                <a:gd name="T39" fmla="*/ 2622 h 150"/>
                                <a:gd name="T40" fmla="+- 0 15483 14263"/>
                                <a:gd name="T41" fmla="*/ T40 w 1417"/>
                                <a:gd name="T42" fmla="+- 0 2592 2552"/>
                                <a:gd name="T43" fmla="*/ 259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220" y="40"/>
                                  </a:moveTo>
                                  <a:lnTo>
                                    <a:pt x="1189" y="40"/>
                                  </a:lnTo>
                                  <a:lnTo>
                                    <a:pt x="1197" y="59"/>
                                  </a:lnTo>
                                  <a:lnTo>
                                    <a:pt x="1207" y="77"/>
                                  </a:lnTo>
                                  <a:lnTo>
                                    <a:pt x="1246" y="149"/>
                                  </a:lnTo>
                                  <a:lnTo>
                                    <a:pt x="1281" y="149"/>
                                  </a:lnTo>
                                  <a:lnTo>
                                    <a:pt x="1281" y="106"/>
                                  </a:lnTo>
                                  <a:lnTo>
                                    <a:pt x="1253" y="106"/>
                                  </a:lnTo>
                                  <a:lnTo>
                                    <a:pt x="1245" y="88"/>
                                  </a:lnTo>
                                  <a:lnTo>
                                    <a:pt x="1236" y="70"/>
                                  </a:lnTo>
                                  <a:lnTo>
                                    <a:pt x="12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510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544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514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514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5514 14263"/>
                                <a:gd name="T13" fmla="*/ T12 w 1417"/>
                                <a:gd name="T14" fmla="+- 0 2615 2552"/>
                                <a:gd name="T15" fmla="*/ 2615 h 150"/>
                                <a:gd name="T16" fmla="+- 0 15514 14263"/>
                                <a:gd name="T17" fmla="*/ T16 w 1417"/>
                                <a:gd name="T18" fmla="+- 0 2622 2552"/>
                                <a:gd name="T19" fmla="*/ 2622 h 150"/>
                                <a:gd name="T20" fmla="+- 0 15515 14263"/>
                                <a:gd name="T21" fmla="*/ T20 w 1417"/>
                                <a:gd name="T22" fmla="+- 0 2638 2552"/>
                                <a:gd name="T23" fmla="*/ 2638 h 150"/>
                                <a:gd name="T24" fmla="+- 0 15516 14263"/>
                                <a:gd name="T25" fmla="*/ T24 w 1417"/>
                                <a:gd name="T26" fmla="+- 0 2657 2552"/>
                                <a:gd name="T27" fmla="*/ 2657 h 150"/>
                                <a:gd name="T28" fmla="+- 0 15516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5544 14263"/>
                                <a:gd name="T33" fmla="*/ T32 w 1417"/>
                                <a:gd name="T34" fmla="+- 0 2658 2552"/>
                                <a:gd name="T35" fmla="*/ 2658 h 150"/>
                                <a:gd name="T36" fmla="+- 0 15544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281" y="2"/>
                                  </a:moveTo>
                                  <a:lnTo>
                                    <a:pt x="1251" y="2"/>
                                  </a:lnTo>
                                  <a:lnTo>
                                    <a:pt x="1251" y="59"/>
                                  </a:lnTo>
                                  <a:lnTo>
                                    <a:pt x="1251" y="63"/>
                                  </a:lnTo>
                                  <a:lnTo>
                                    <a:pt x="1251" y="70"/>
                                  </a:lnTo>
                                  <a:lnTo>
                                    <a:pt x="1252" y="86"/>
                                  </a:lnTo>
                                  <a:lnTo>
                                    <a:pt x="1253" y="105"/>
                                  </a:lnTo>
                                  <a:lnTo>
                                    <a:pt x="1253" y="106"/>
                                  </a:lnTo>
                                  <a:lnTo>
                                    <a:pt x="1281" y="106"/>
                                  </a:lnTo>
                                  <a:lnTo>
                                    <a:pt x="128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509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640 14263"/>
                                <a:gd name="T1" fmla="*/ T0 w 1417"/>
                                <a:gd name="T2" fmla="+- 0 2582 2552"/>
                                <a:gd name="T3" fmla="*/ 2582 h 150"/>
                                <a:gd name="T4" fmla="+- 0 15606 14263"/>
                                <a:gd name="T5" fmla="*/ T4 w 1417"/>
                                <a:gd name="T6" fmla="+- 0 2582 2552"/>
                                <a:gd name="T7" fmla="*/ 2582 h 150"/>
                                <a:gd name="T8" fmla="+- 0 15606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640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640 14263"/>
                                <a:gd name="T17" fmla="*/ T16 w 1417"/>
                                <a:gd name="T18" fmla="+- 0 2582 2552"/>
                                <a:gd name="T19" fmla="*/ 258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377" y="30"/>
                                  </a:moveTo>
                                  <a:lnTo>
                                    <a:pt x="1343" y="30"/>
                                  </a:lnTo>
                                  <a:lnTo>
                                    <a:pt x="1343" y="149"/>
                                  </a:lnTo>
                                  <a:lnTo>
                                    <a:pt x="1377" y="149"/>
                                  </a:lnTo>
                                  <a:lnTo>
                                    <a:pt x="137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508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680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567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567 14263"/>
                                <a:gd name="T9" fmla="*/ T8 w 1417"/>
                                <a:gd name="T10" fmla="+- 0 2582 2552"/>
                                <a:gd name="T11" fmla="*/ 2582 h 150"/>
                                <a:gd name="T12" fmla="+- 0 15680 14263"/>
                                <a:gd name="T13" fmla="*/ T12 w 1417"/>
                                <a:gd name="T14" fmla="+- 0 2582 2552"/>
                                <a:gd name="T15" fmla="*/ 2582 h 150"/>
                                <a:gd name="T16" fmla="+- 0 15680 14263"/>
                                <a:gd name="T17" fmla="*/ T16 w 1417"/>
                                <a:gd name="T18" fmla="+- 0 2554 2552"/>
                                <a:gd name="T1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417" y="2"/>
                                  </a:moveTo>
                                  <a:lnTo>
                                    <a:pt x="1304" y="2"/>
                                  </a:lnTo>
                                  <a:lnTo>
                                    <a:pt x="1304" y="30"/>
                                  </a:lnTo>
                                  <a:lnTo>
                                    <a:pt x="1417" y="30"/>
                                  </a:lnTo>
                                  <a:lnTo>
                                    <a:pt x="14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83"/>
                        <wpg:cNvGrpSpPr>
                          <a:grpSpLocks/>
                        </wpg:cNvGrpSpPr>
                        <wpg:grpSpPr bwMode="auto">
                          <a:xfrm>
                            <a:off x="14264" y="2324"/>
                            <a:ext cx="1416" cy="190"/>
                            <a:chOff x="14264" y="2324"/>
                            <a:chExt cx="1416" cy="190"/>
                          </a:xfrm>
                        </wpg:grpSpPr>
                        <wps:wsp>
                          <wps:cNvPr id="499" name="Freeform 506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52 14264"/>
                                <a:gd name="T1" fmla="*/ T0 w 1416"/>
                                <a:gd name="T2" fmla="+- 0 2324 2324"/>
                                <a:gd name="T3" fmla="*/ 2324 h 190"/>
                                <a:gd name="T4" fmla="+- 0 14294 14264"/>
                                <a:gd name="T5" fmla="*/ T4 w 1416"/>
                                <a:gd name="T6" fmla="+- 0 2345 2324"/>
                                <a:gd name="T7" fmla="*/ 2345 h 190"/>
                                <a:gd name="T8" fmla="+- 0 14264 14264"/>
                                <a:gd name="T9" fmla="*/ T8 w 1416"/>
                                <a:gd name="T10" fmla="+- 0 2405 2324"/>
                                <a:gd name="T11" fmla="*/ 2405 h 190"/>
                                <a:gd name="T12" fmla="+- 0 14266 14264"/>
                                <a:gd name="T13" fmla="*/ T12 w 1416"/>
                                <a:gd name="T14" fmla="+- 0 2433 2324"/>
                                <a:gd name="T15" fmla="*/ 2433 h 190"/>
                                <a:gd name="T16" fmla="+- 0 14292 14264"/>
                                <a:gd name="T17" fmla="*/ T16 w 1416"/>
                                <a:gd name="T18" fmla="+- 0 2493 2324"/>
                                <a:gd name="T19" fmla="*/ 2493 h 190"/>
                                <a:gd name="T20" fmla="+- 0 14358 14264"/>
                                <a:gd name="T21" fmla="*/ T20 w 1416"/>
                                <a:gd name="T22" fmla="+- 0 2512 2324"/>
                                <a:gd name="T23" fmla="*/ 2512 h 190"/>
                                <a:gd name="T24" fmla="+- 0 14378 14264"/>
                                <a:gd name="T25" fmla="*/ T24 w 1416"/>
                                <a:gd name="T26" fmla="+- 0 2509 2324"/>
                                <a:gd name="T27" fmla="*/ 2509 h 190"/>
                                <a:gd name="T28" fmla="+- 0 14388 14264"/>
                                <a:gd name="T29" fmla="*/ T28 w 1416"/>
                                <a:gd name="T30" fmla="+- 0 2506 2324"/>
                                <a:gd name="T31" fmla="*/ 2506 h 190"/>
                                <a:gd name="T32" fmla="+- 0 14385 14264"/>
                                <a:gd name="T33" fmla="*/ T32 w 1416"/>
                                <a:gd name="T34" fmla="+- 0 2479 2324"/>
                                <a:gd name="T35" fmla="*/ 2479 h 190"/>
                                <a:gd name="T36" fmla="+- 0 14353 14264"/>
                                <a:gd name="T37" fmla="*/ T36 w 1416"/>
                                <a:gd name="T38" fmla="+- 0 2479 2324"/>
                                <a:gd name="T39" fmla="*/ 2479 h 190"/>
                                <a:gd name="T40" fmla="+- 0 14331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4315 14264"/>
                                <a:gd name="T45" fmla="*/ T44 w 1416"/>
                                <a:gd name="T46" fmla="+- 0 2462 2324"/>
                                <a:gd name="T47" fmla="*/ 2462 h 190"/>
                                <a:gd name="T48" fmla="+- 0 14305 14264"/>
                                <a:gd name="T49" fmla="*/ T48 w 1416"/>
                                <a:gd name="T50" fmla="+- 0 2443 2324"/>
                                <a:gd name="T51" fmla="*/ 2443 h 190"/>
                                <a:gd name="T52" fmla="+- 0 14306 14264"/>
                                <a:gd name="T53" fmla="*/ T52 w 1416"/>
                                <a:gd name="T54" fmla="+- 0 2410 2324"/>
                                <a:gd name="T55" fmla="*/ 2410 h 190"/>
                                <a:gd name="T56" fmla="+- 0 14352 14264"/>
                                <a:gd name="T57" fmla="*/ T56 w 1416"/>
                                <a:gd name="T58" fmla="+- 0 2358 2324"/>
                                <a:gd name="T59" fmla="*/ 2358 h 190"/>
                                <a:gd name="T60" fmla="+- 0 14385 14264"/>
                                <a:gd name="T61" fmla="*/ T60 w 1416"/>
                                <a:gd name="T62" fmla="+- 0 2358 2324"/>
                                <a:gd name="T63" fmla="*/ 2358 h 190"/>
                                <a:gd name="T64" fmla="+- 0 14391 14264"/>
                                <a:gd name="T65" fmla="*/ T64 w 1416"/>
                                <a:gd name="T66" fmla="+- 0 2332 2324"/>
                                <a:gd name="T67" fmla="*/ 2332 h 190"/>
                                <a:gd name="T68" fmla="+- 0 14376 14264"/>
                                <a:gd name="T69" fmla="*/ T68 w 1416"/>
                                <a:gd name="T70" fmla="+- 0 2326 2324"/>
                                <a:gd name="T71" fmla="*/ 2326 h 190"/>
                                <a:gd name="T72" fmla="+- 0 14352 14264"/>
                                <a:gd name="T73" fmla="*/ T72 w 1416"/>
                                <a:gd name="T74" fmla="+- 0 2324 2324"/>
                                <a:gd name="T75" fmla="*/ 23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88" y="0"/>
                                  </a:moveTo>
                                  <a:lnTo>
                                    <a:pt x="30" y="2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28" y="169"/>
                                  </a:lnTo>
                                  <a:lnTo>
                                    <a:pt x="94" y="188"/>
                                  </a:lnTo>
                                  <a:lnTo>
                                    <a:pt x="114" y="185"/>
                                  </a:lnTo>
                                  <a:lnTo>
                                    <a:pt x="124" y="182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89" y="155"/>
                                  </a:lnTo>
                                  <a:lnTo>
                                    <a:pt x="67" y="151"/>
                                  </a:lnTo>
                                  <a:lnTo>
                                    <a:pt x="51" y="138"/>
                                  </a:lnTo>
                                  <a:lnTo>
                                    <a:pt x="41" y="119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121" y="34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505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84 14264"/>
                                <a:gd name="T1" fmla="*/ T0 w 1416"/>
                                <a:gd name="T2" fmla="+- 0 2473 2324"/>
                                <a:gd name="T3" fmla="*/ 2473 h 190"/>
                                <a:gd name="T4" fmla="+- 0 14377 14264"/>
                                <a:gd name="T5" fmla="*/ T4 w 1416"/>
                                <a:gd name="T6" fmla="+- 0 2476 2324"/>
                                <a:gd name="T7" fmla="*/ 2476 h 190"/>
                                <a:gd name="T8" fmla="+- 0 14364 14264"/>
                                <a:gd name="T9" fmla="*/ T8 w 1416"/>
                                <a:gd name="T10" fmla="+- 0 2479 2324"/>
                                <a:gd name="T11" fmla="*/ 2479 h 190"/>
                                <a:gd name="T12" fmla="+- 0 14385 14264"/>
                                <a:gd name="T13" fmla="*/ T12 w 1416"/>
                                <a:gd name="T14" fmla="+- 0 2479 2324"/>
                                <a:gd name="T15" fmla="*/ 2479 h 190"/>
                                <a:gd name="T16" fmla="+- 0 14384 14264"/>
                                <a:gd name="T17" fmla="*/ T16 w 1416"/>
                                <a:gd name="T18" fmla="+- 0 2473 2324"/>
                                <a:gd name="T19" fmla="*/ 2473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0" y="149"/>
                                  </a:moveTo>
                                  <a:lnTo>
                                    <a:pt x="113" y="152"/>
                                  </a:lnTo>
                                  <a:lnTo>
                                    <a:pt x="100" y="155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12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504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85 14264"/>
                                <a:gd name="T1" fmla="*/ T0 w 1416"/>
                                <a:gd name="T2" fmla="+- 0 2358 2324"/>
                                <a:gd name="T3" fmla="*/ 2358 h 190"/>
                                <a:gd name="T4" fmla="+- 0 14366 14264"/>
                                <a:gd name="T5" fmla="*/ T4 w 1416"/>
                                <a:gd name="T6" fmla="+- 0 2358 2324"/>
                                <a:gd name="T7" fmla="*/ 2358 h 190"/>
                                <a:gd name="T8" fmla="+- 0 14376 14264"/>
                                <a:gd name="T9" fmla="*/ T8 w 1416"/>
                                <a:gd name="T10" fmla="+- 0 2361 2324"/>
                                <a:gd name="T11" fmla="*/ 2361 h 190"/>
                                <a:gd name="T12" fmla="+- 0 14384 14264"/>
                                <a:gd name="T13" fmla="*/ T12 w 1416"/>
                                <a:gd name="T14" fmla="+- 0 2365 2324"/>
                                <a:gd name="T15" fmla="*/ 2365 h 190"/>
                                <a:gd name="T16" fmla="+- 0 14385 14264"/>
                                <a:gd name="T17" fmla="*/ T16 w 1416"/>
                                <a:gd name="T18" fmla="+- 0 2358 2324"/>
                                <a:gd name="T19" fmla="*/ 2358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1" y="34"/>
                                  </a:moveTo>
                                  <a:lnTo>
                                    <a:pt x="102" y="34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120" y="41"/>
                                  </a:lnTo>
                                  <a:lnTo>
                                    <a:pt x="12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503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482 14264"/>
                                <a:gd name="T1" fmla="*/ T0 w 1416"/>
                                <a:gd name="T2" fmla="+- 0 2324 2324"/>
                                <a:gd name="T3" fmla="*/ 2324 h 190"/>
                                <a:gd name="T4" fmla="+- 0 14426 14264"/>
                                <a:gd name="T5" fmla="*/ T4 w 1416"/>
                                <a:gd name="T6" fmla="+- 0 2349 2324"/>
                                <a:gd name="T7" fmla="*/ 2349 h 190"/>
                                <a:gd name="T8" fmla="+- 0 14404 14264"/>
                                <a:gd name="T9" fmla="*/ T8 w 1416"/>
                                <a:gd name="T10" fmla="+- 0 2414 2324"/>
                                <a:gd name="T11" fmla="*/ 2414 h 190"/>
                                <a:gd name="T12" fmla="+- 0 14406 14264"/>
                                <a:gd name="T13" fmla="*/ T12 w 1416"/>
                                <a:gd name="T14" fmla="+- 0 2441 2324"/>
                                <a:gd name="T15" fmla="*/ 2441 h 190"/>
                                <a:gd name="T16" fmla="+- 0 14436 14264"/>
                                <a:gd name="T17" fmla="*/ T16 w 1416"/>
                                <a:gd name="T18" fmla="+- 0 2499 2324"/>
                                <a:gd name="T19" fmla="*/ 2499 h 190"/>
                                <a:gd name="T20" fmla="+- 0 14474 14264"/>
                                <a:gd name="T21" fmla="*/ T20 w 1416"/>
                                <a:gd name="T22" fmla="+- 0 2513 2324"/>
                                <a:gd name="T23" fmla="*/ 2513 h 190"/>
                                <a:gd name="T24" fmla="+- 0 14497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517 14264"/>
                                <a:gd name="T29" fmla="*/ T28 w 1416"/>
                                <a:gd name="T30" fmla="+- 0 2503 2324"/>
                                <a:gd name="T31" fmla="*/ 2503 h 190"/>
                                <a:gd name="T32" fmla="+- 0 14533 14264"/>
                                <a:gd name="T33" fmla="*/ T32 w 1416"/>
                                <a:gd name="T34" fmla="+- 0 2491 2324"/>
                                <a:gd name="T35" fmla="*/ 2491 h 190"/>
                                <a:gd name="T36" fmla="+- 0 14542 14264"/>
                                <a:gd name="T37" fmla="*/ T36 w 1416"/>
                                <a:gd name="T38" fmla="+- 0 2480 2324"/>
                                <a:gd name="T39" fmla="*/ 2480 h 190"/>
                                <a:gd name="T40" fmla="+- 0 14488 14264"/>
                                <a:gd name="T41" fmla="*/ T40 w 1416"/>
                                <a:gd name="T42" fmla="+- 0 2480 2324"/>
                                <a:gd name="T43" fmla="*/ 2480 h 190"/>
                                <a:gd name="T44" fmla="+- 0 14467 14264"/>
                                <a:gd name="T45" fmla="*/ T44 w 1416"/>
                                <a:gd name="T46" fmla="+- 0 2475 2324"/>
                                <a:gd name="T47" fmla="*/ 2475 h 190"/>
                                <a:gd name="T48" fmla="+- 0 14453 14264"/>
                                <a:gd name="T49" fmla="*/ T48 w 1416"/>
                                <a:gd name="T50" fmla="+- 0 2462 2324"/>
                                <a:gd name="T51" fmla="*/ 2462 h 190"/>
                                <a:gd name="T52" fmla="+- 0 14444 14264"/>
                                <a:gd name="T53" fmla="*/ T52 w 1416"/>
                                <a:gd name="T54" fmla="+- 0 2442 2324"/>
                                <a:gd name="T55" fmla="*/ 2442 h 190"/>
                                <a:gd name="T56" fmla="+- 0 14445 14264"/>
                                <a:gd name="T57" fmla="*/ T56 w 1416"/>
                                <a:gd name="T58" fmla="+- 0 2409 2324"/>
                                <a:gd name="T59" fmla="*/ 2409 h 190"/>
                                <a:gd name="T60" fmla="+- 0 14450 14264"/>
                                <a:gd name="T61" fmla="*/ T60 w 1416"/>
                                <a:gd name="T62" fmla="+- 0 2384 2324"/>
                                <a:gd name="T63" fmla="*/ 2384 h 190"/>
                                <a:gd name="T64" fmla="+- 0 14458 14264"/>
                                <a:gd name="T65" fmla="*/ T64 w 1416"/>
                                <a:gd name="T66" fmla="+- 0 2368 2324"/>
                                <a:gd name="T67" fmla="*/ 2368 h 190"/>
                                <a:gd name="T68" fmla="+- 0 14470 14264"/>
                                <a:gd name="T69" fmla="*/ T68 w 1416"/>
                                <a:gd name="T70" fmla="+- 0 2359 2324"/>
                                <a:gd name="T71" fmla="*/ 2359 h 190"/>
                                <a:gd name="T72" fmla="+- 0 14481 14264"/>
                                <a:gd name="T73" fmla="*/ T72 w 1416"/>
                                <a:gd name="T74" fmla="+- 0 2357 2324"/>
                                <a:gd name="T75" fmla="*/ 2357 h 190"/>
                                <a:gd name="T76" fmla="+- 0 14541 14264"/>
                                <a:gd name="T77" fmla="*/ T76 w 1416"/>
                                <a:gd name="T78" fmla="+- 0 2357 2324"/>
                                <a:gd name="T79" fmla="*/ 2357 h 190"/>
                                <a:gd name="T80" fmla="+- 0 14529 14264"/>
                                <a:gd name="T81" fmla="*/ T80 w 1416"/>
                                <a:gd name="T82" fmla="+- 0 2342 2324"/>
                                <a:gd name="T83" fmla="*/ 2342 h 190"/>
                                <a:gd name="T84" fmla="+- 0 14513 14264"/>
                                <a:gd name="T85" fmla="*/ T84 w 1416"/>
                                <a:gd name="T86" fmla="+- 0 2330 2324"/>
                                <a:gd name="T87" fmla="*/ 2330 h 190"/>
                                <a:gd name="T88" fmla="+- 0 14494 14264"/>
                                <a:gd name="T89" fmla="*/ T88 w 1416"/>
                                <a:gd name="T90" fmla="+- 0 2324 2324"/>
                                <a:gd name="T91" fmla="*/ 2324 h 190"/>
                                <a:gd name="T92" fmla="+- 0 14482 14264"/>
                                <a:gd name="T93" fmla="*/ T92 w 1416"/>
                                <a:gd name="T94" fmla="+- 0 2324 2324"/>
                                <a:gd name="T95" fmla="*/ 23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218" y="0"/>
                                  </a:moveTo>
                                  <a:lnTo>
                                    <a:pt x="162" y="25"/>
                                  </a:lnTo>
                                  <a:lnTo>
                                    <a:pt x="140" y="90"/>
                                  </a:lnTo>
                                  <a:lnTo>
                                    <a:pt x="142" y="117"/>
                                  </a:lnTo>
                                  <a:lnTo>
                                    <a:pt x="172" y="175"/>
                                  </a:lnTo>
                                  <a:lnTo>
                                    <a:pt x="210" y="189"/>
                                  </a:lnTo>
                                  <a:lnTo>
                                    <a:pt x="233" y="187"/>
                                  </a:lnTo>
                                  <a:lnTo>
                                    <a:pt x="253" y="179"/>
                                  </a:lnTo>
                                  <a:lnTo>
                                    <a:pt x="269" y="167"/>
                                  </a:lnTo>
                                  <a:lnTo>
                                    <a:pt x="278" y="156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03" y="151"/>
                                  </a:lnTo>
                                  <a:lnTo>
                                    <a:pt x="189" y="138"/>
                                  </a:lnTo>
                                  <a:lnTo>
                                    <a:pt x="180" y="118"/>
                                  </a:lnTo>
                                  <a:lnTo>
                                    <a:pt x="181" y="85"/>
                                  </a:lnTo>
                                  <a:lnTo>
                                    <a:pt x="186" y="60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206" y="35"/>
                                  </a:lnTo>
                                  <a:lnTo>
                                    <a:pt x="217" y="33"/>
                                  </a:lnTo>
                                  <a:lnTo>
                                    <a:pt x="277" y="33"/>
                                  </a:lnTo>
                                  <a:lnTo>
                                    <a:pt x="265" y="18"/>
                                  </a:lnTo>
                                  <a:lnTo>
                                    <a:pt x="249" y="6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502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541 14264"/>
                                <a:gd name="T1" fmla="*/ T0 w 1416"/>
                                <a:gd name="T2" fmla="+- 0 2357 2324"/>
                                <a:gd name="T3" fmla="*/ 2357 h 190"/>
                                <a:gd name="T4" fmla="+- 0 14481 14264"/>
                                <a:gd name="T5" fmla="*/ T4 w 1416"/>
                                <a:gd name="T6" fmla="+- 0 2357 2324"/>
                                <a:gd name="T7" fmla="*/ 2357 h 190"/>
                                <a:gd name="T8" fmla="+- 0 14499 14264"/>
                                <a:gd name="T9" fmla="*/ T8 w 1416"/>
                                <a:gd name="T10" fmla="+- 0 2363 2324"/>
                                <a:gd name="T11" fmla="*/ 2363 h 190"/>
                                <a:gd name="T12" fmla="+- 0 14512 14264"/>
                                <a:gd name="T13" fmla="*/ T12 w 1416"/>
                                <a:gd name="T14" fmla="+- 0 2378 2324"/>
                                <a:gd name="T15" fmla="*/ 2378 h 190"/>
                                <a:gd name="T16" fmla="+- 0 14519 14264"/>
                                <a:gd name="T17" fmla="*/ T16 w 1416"/>
                                <a:gd name="T18" fmla="+- 0 2401 2324"/>
                                <a:gd name="T19" fmla="*/ 2401 h 190"/>
                                <a:gd name="T20" fmla="+- 0 14518 14264"/>
                                <a:gd name="T21" fmla="*/ T20 w 1416"/>
                                <a:gd name="T22" fmla="+- 0 2433 2324"/>
                                <a:gd name="T23" fmla="*/ 2433 h 190"/>
                                <a:gd name="T24" fmla="+- 0 14512 14264"/>
                                <a:gd name="T25" fmla="*/ T24 w 1416"/>
                                <a:gd name="T26" fmla="+- 0 2456 2324"/>
                                <a:gd name="T27" fmla="*/ 2456 h 190"/>
                                <a:gd name="T28" fmla="+- 0 14502 14264"/>
                                <a:gd name="T29" fmla="*/ T28 w 1416"/>
                                <a:gd name="T30" fmla="+- 0 2472 2324"/>
                                <a:gd name="T31" fmla="*/ 2472 h 190"/>
                                <a:gd name="T32" fmla="+- 0 14488 14264"/>
                                <a:gd name="T33" fmla="*/ T32 w 1416"/>
                                <a:gd name="T34" fmla="+- 0 2480 2324"/>
                                <a:gd name="T35" fmla="*/ 2480 h 190"/>
                                <a:gd name="T36" fmla="+- 0 14542 14264"/>
                                <a:gd name="T37" fmla="*/ T36 w 1416"/>
                                <a:gd name="T38" fmla="+- 0 2480 2324"/>
                                <a:gd name="T39" fmla="*/ 2480 h 190"/>
                                <a:gd name="T40" fmla="+- 0 14545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4554 14264"/>
                                <a:gd name="T45" fmla="*/ T44 w 1416"/>
                                <a:gd name="T46" fmla="+- 0 2454 2324"/>
                                <a:gd name="T47" fmla="*/ 2454 h 190"/>
                                <a:gd name="T48" fmla="+- 0 14558 14264"/>
                                <a:gd name="T49" fmla="*/ T48 w 1416"/>
                                <a:gd name="T50" fmla="+- 0 2429 2324"/>
                                <a:gd name="T51" fmla="*/ 2429 h 190"/>
                                <a:gd name="T52" fmla="+- 0 14557 14264"/>
                                <a:gd name="T53" fmla="*/ T52 w 1416"/>
                                <a:gd name="T54" fmla="+- 0 2402 2324"/>
                                <a:gd name="T55" fmla="*/ 2402 h 190"/>
                                <a:gd name="T56" fmla="+- 0 14551 14264"/>
                                <a:gd name="T57" fmla="*/ T56 w 1416"/>
                                <a:gd name="T58" fmla="+- 0 2378 2324"/>
                                <a:gd name="T59" fmla="*/ 2378 h 190"/>
                                <a:gd name="T60" fmla="+- 0 14542 14264"/>
                                <a:gd name="T61" fmla="*/ T60 w 1416"/>
                                <a:gd name="T62" fmla="+- 0 2357 2324"/>
                                <a:gd name="T63" fmla="*/ 2357 h 190"/>
                                <a:gd name="T64" fmla="+- 0 14541 14264"/>
                                <a:gd name="T65" fmla="*/ T64 w 1416"/>
                                <a:gd name="T66" fmla="+- 0 2357 2324"/>
                                <a:gd name="T67" fmla="*/ 235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277" y="33"/>
                                  </a:moveTo>
                                  <a:lnTo>
                                    <a:pt x="217" y="33"/>
                                  </a:lnTo>
                                  <a:lnTo>
                                    <a:pt x="235" y="39"/>
                                  </a:lnTo>
                                  <a:lnTo>
                                    <a:pt x="248" y="54"/>
                                  </a:lnTo>
                                  <a:lnTo>
                                    <a:pt x="255" y="77"/>
                                  </a:lnTo>
                                  <a:lnTo>
                                    <a:pt x="254" y="109"/>
                                  </a:lnTo>
                                  <a:lnTo>
                                    <a:pt x="248" y="132"/>
                                  </a:lnTo>
                                  <a:lnTo>
                                    <a:pt x="238" y="148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78" y="156"/>
                                  </a:lnTo>
                                  <a:lnTo>
                                    <a:pt x="281" y="151"/>
                                  </a:lnTo>
                                  <a:lnTo>
                                    <a:pt x="290" y="130"/>
                                  </a:lnTo>
                                  <a:lnTo>
                                    <a:pt x="294" y="105"/>
                                  </a:lnTo>
                                  <a:lnTo>
                                    <a:pt x="293" y="78"/>
                                  </a:lnTo>
                                  <a:lnTo>
                                    <a:pt x="287" y="54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7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501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643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594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584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4618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4621 14264"/>
                                <a:gd name="T17" fmla="*/ T16 w 1416"/>
                                <a:gd name="T18" fmla="+- 0 2434 2324"/>
                                <a:gd name="T19" fmla="*/ 2434 h 190"/>
                                <a:gd name="T20" fmla="+- 0 14622 14264"/>
                                <a:gd name="T21" fmla="*/ T20 w 1416"/>
                                <a:gd name="T22" fmla="+- 0 2422 2324"/>
                                <a:gd name="T23" fmla="*/ 2422 h 190"/>
                                <a:gd name="T24" fmla="+- 0 14623 14264"/>
                                <a:gd name="T25" fmla="*/ T24 w 1416"/>
                                <a:gd name="T26" fmla="+- 0 2381 2324"/>
                                <a:gd name="T27" fmla="*/ 2381 h 190"/>
                                <a:gd name="T28" fmla="+- 0 14624 14264"/>
                                <a:gd name="T29" fmla="*/ T28 w 1416"/>
                                <a:gd name="T30" fmla="+- 0 2365 2324"/>
                                <a:gd name="T31" fmla="*/ 2365 h 190"/>
                                <a:gd name="T32" fmla="+- 0 14653 14264"/>
                                <a:gd name="T33" fmla="*/ T32 w 1416"/>
                                <a:gd name="T34" fmla="+- 0 2365 2324"/>
                                <a:gd name="T35" fmla="*/ 2365 h 190"/>
                                <a:gd name="T36" fmla="+- 0 14643 14264"/>
                                <a:gd name="T37" fmla="*/ T36 w 1416"/>
                                <a:gd name="T38" fmla="+- 0 2327 2324"/>
                                <a:gd name="T3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379" y="3"/>
                                  </a:moveTo>
                                  <a:lnTo>
                                    <a:pt x="330" y="3"/>
                                  </a:lnTo>
                                  <a:lnTo>
                                    <a:pt x="320" y="187"/>
                                  </a:lnTo>
                                  <a:lnTo>
                                    <a:pt x="354" y="18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8" y="98"/>
                                  </a:lnTo>
                                  <a:lnTo>
                                    <a:pt x="359" y="57"/>
                                  </a:lnTo>
                                  <a:lnTo>
                                    <a:pt x="360" y="41"/>
                                  </a:lnTo>
                                  <a:lnTo>
                                    <a:pt x="389" y="41"/>
                                  </a:lnTo>
                                  <a:lnTo>
                                    <a:pt x="3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500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755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723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723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723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724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727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4763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755 14264"/>
                                <a:gd name="T29" fmla="*/ T28 w 1416"/>
                                <a:gd name="T30" fmla="+- 0 2365 2324"/>
                                <a:gd name="T3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491" y="41"/>
                                  </a:moveTo>
                                  <a:lnTo>
                                    <a:pt x="459" y="41"/>
                                  </a:lnTo>
                                  <a:lnTo>
                                    <a:pt x="459" y="64"/>
                                  </a:lnTo>
                                  <a:lnTo>
                                    <a:pt x="459" y="83"/>
                                  </a:lnTo>
                                  <a:lnTo>
                                    <a:pt x="460" y="103"/>
                                  </a:lnTo>
                                  <a:lnTo>
                                    <a:pt x="463" y="187"/>
                                  </a:lnTo>
                                  <a:lnTo>
                                    <a:pt x="499" y="187"/>
                                  </a:lnTo>
                                  <a:lnTo>
                                    <a:pt x="49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499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653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624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628 14264"/>
                                <a:gd name="T9" fmla="*/ T8 w 1416"/>
                                <a:gd name="T10" fmla="+- 0 2385 2324"/>
                                <a:gd name="T11" fmla="*/ 2385 h 190"/>
                                <a:gd name="T12" fmla="+- 0 14632 14264"/>
                                <a:gd name="T13" fmla="*/ T12 w 1416"/>
                                <a:gd name="T14" fmla="+- 0 2405 2324"/>
                                <a:gd name="T15" fmla="*/ 2405 h 190"/>
                                <a:gd name="T16" fmla="+- 0 14636 14264"/>
                                <a:gd name="T17" fmla="*/ T16 w 1416"/>
                                <a:gd name="T18" fmla="+- 0 2424 2324"/>
                                <a:gd name="T19" fmla="*/ 2424 h 190"/>
                                <a:gd name="T20" fmla="+- 0 14656 14264"/>
                                <a:gd name="T21" fmla="*/ T20 w 1416"/>
                                <a:gd name="T22" fmla="+- 0 2508 2324"/>
                                <a:gd name="T23" fmla="*/ 2508 h 190"/>
                                <a:gd name="T24" fmla="+- 0 14685 14264"/>
                                <a:gd name="T25" fmla="*/ T24 w 1416"/>
                                <a:gd name="T26" fmla="+- 0 2508 2324"/>
                                <a:gd name="T27" fmla="*/ 2508 h 190"/>
                                <a:gd name="T28" fmla="+- 0 14699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673 14264"/>
                                <a:gd name="T33" fmla="*/ T32 w 1416"/>
                                <a:gd name="T34" fmla="+- 0 2454 2324"/>
                                <a:gd name="T35" fmla="*/ 2454 h 190"/>
                                <a:gd name="T36" fmla="+- 0 14669 14264"/>
                                <a:gd name="T37" fmla="*/ T36 w 1416"/>
                                <a:gd name="T38" fmla="+- 0 2434 2324"/>
                                <a:gd name="T39" fmla="*/ 2434 h 190"/>
                                <a:gd name="T40" fmla="+- 0 14665 14264"/>
                                <a:gd name="T41" fmla="*/ T40 w 1416"/>
                                <a:gd name="T42" fmla="+- 0 2414 2324"/>
                                <a:gd name="T43" fmla="*/ 2414 h 190"/>
                                <a:gd name="T44" fmla="+- 0 14660 14264"/>
                                <a:gd name="T45" fmla="*/ T44 w 1416"/>
                                <a:gd name="T46" fmla="+- 0 2395 2324"/>
                                <a:gd name="T47" fmla="*/ 2395 h 190"/>
                                <a:gd name="T48" fmla="+- 0 14653 14264"/>
                                <a:gd name="T49" fmla="*/ T48 w 1416"/>
                                <a:gd name="T50" fmla="+- 0 2365 2324"/>
                                <a:gd name="T5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389" y="41"/>
                                  </a:moveTo>
                                  <a:lnTo>
                                    <a:pt x="360" y="41"/>
                                  </a:lnTo>
                                  <a:lnTo>
                                    <a:pt x="364" y="61"/>
                                  </a:lnTo>
                                  <a:lnTo>
                                    <a:pt x="368" y="81"/>
                                  </a:lnTo>
                                  <a:lnTo>
                                    <a:pt x="372" y="100"/>
                                  </a:lnTo>
                                  <a:lnTo>
                                    <a:pt x="392" y="184"/>
                                  </a:lnTo>
                                  <a:lnTo>
                                    <a:pt x="421" y="184"/>
                                  </a:lnTo>
                                  <a:lnTo>
                                    <a:pt x="435" y="130"/>
                                  </a:lnTo>
                                  <a:lnTo>
                                    <a:pt x="409" y="130"/>
                                  </a:lnTo>
                                  <a:lnTo>
                                    <a:pt x="405" y="110"/>
                                  </a:lnTo>
                                  <a:lnTo>
                                    <a:pt x="401" y="90"/>
                                  </a:lnTo>
                                  <a:lnTo>
                                    <a:pt x="396" y="71"/>
                                  </a:lnTo>
                                  <a:lnTo>
                                    <a:pt x="38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498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754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706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689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684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679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675 14264"/>
                                <a:gd name="T21" fmla="*/ T20 w 1416"/>
                                <a:gd name="T22" fmla="+- 0 2446 2324"/>
                                <a:gd name="T23" fmla="*/ 2446 h 190"/>
                                <a:gd name="T24" fmla="+- 0 14673 14264"/>
                                <a:gd name="T25" fmla="*/ T24 w 1416"/>
                                <a:gd name="T26" fmla="+- 0 2454 2324"/>
                                <a:gd name="T27" fmla="*/ 2454 h 190"/>
                                <a:gd name="T28" fmla="+- 0 14699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704 14264"/>
                                <a:gd name="T33" fmla="*/ T32 w 1416"/>
                                <a:gd name="T34" fmla="+- 0 2436 2324"/>
                                <a:gd name="T35" fmla="*/ 2436 h 190"/>
                                <a:gd name="T36" fmla="+- 0 14709 14264"/>
                                <a:gd name="T37" fmla="*/ T36 w 1416"/>
                                <a:gd name="T38" fmla="+- 0 2417 2324"/>
                                <a:gd name="T39" fmla="*/ 2417 h 190"/>
                                <a:gd name="T40" fmla="+- 0 14714 14264"/>
                                <a:gd name="T41" fmla="*/ T40 w 1416"/>
                                <a:gd name="T42" fmla="+- 0 2398 2324"/>
                                <a:gd name="T43" fmla="*/ 2398 h 190"/>
                                <a:gd name="T44" fmla="+- 0 14719 14264"/>
                                <a:gd name="T45" fmla="*/ T44 w 1416"/>
                                <a:gd name="T46" fmla="+- 0 2378 2324"/>
                                <a:gd name="T47" fmla="*/ 2378 h 190"/>
                                <a:gd name="T48" fmla="+- 0 14723 14264"/>
                                <a:gd name="T49" fmla="*/ T48 w 1416"/>
                                <a:gd name="T50" fmla="+- 0 2365 2324"/>
                                <a:gd name="T51" fmla="*/ 2365 h 190"/>
                                <a:gd name="T52" fmla="+- 0 14755 14264"/>
                                <a:gd name="T53" fmla="*/ T52 w 1416"/>
                                <a:gd name="T54" fmla="+- 0 2365 2324"/>
                                <a:gd name="T55" fmla="*/ 2365 h 190"/>
                                <a:gd name="T56" fmla="+- 0 14754 14264"/>
                                <a:gd name="T57" fmla="*/ T56 w 1416"/>
                                <a:gd name="T58" fmla="+- 0 2327 2324"/>
                                <a:gd name="T5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490" y="3"/>
                                  </a:moveTo>
                                  <a:lnTo>
                                    <a:pt x="442" y="3"/>
                                  </a:lnTo>
                                  <a:lnTo>
                                    <a:pt x="425" y="64"/>
                                  </a:lnTo>
                                  <a:lnTo>
                                    <a:pt x="420" y="83"/>
                                  </a:lnTo>
                                  <a:lnTo>
                                    <a:pt x="415" y="103"/>
                                  </a:lnTo>
                                  <a:lnTo>
                                    <a:pt x="411" y="122"/>
                                  </a:lnTo>
                                  <a:lnTo>
                                    <a:pt x="409" y="130"/>
                                  </a:lnTo>
                                  <a:lnTo>
                                    <a:pt x="435" y="130"/>
                                  </a:lnTo>
                                  <a:lnTo>
                                    <a:pt x="440" y="112"/>
                                  </a:lnTo>
                                  <a:lnTo>
                                    <a:pt x="445" y="93"/>
                                  </a:lnTo>
                                  <a:lnTo>
                                    <a:pt x="450" y="74"/>
                                  </a:lnTo>
                                  <a:lnTo>
                                    <a:pt x="455" y="54"/>
                                  </a:lnTo>
                                  <a:lnTo>
                                    <a:pt x="459" y="41"/>
                                  </a:lnTo>
                                  <a:lnTo>
                                    <a:pt x="491" y="41"/>
                                  </a:lnTo>
                                  <a:lnTo>
                                    <a:pt x="49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497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85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80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792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4826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4829 14264"/>
                                <a:gd name="T17" fmla="*/ T16 w 1416"/>
                                <a:gd name="T18" fmla="+- 0 2434 2324"/>
                                <a:gd name="T19" fmla="*/ 2434 h 190"/>
                                <a:gd name="T20" fmla="+- 0 14829 14264"/>
                                <a:gd name="T21" fmla="*/ T20 w 1416"/>
                                <a:gd name="T22" fmla="+- 0 2422 2324"/>
                                <a:gd name="T23" fmla="*/ 2422 h 190"/>
                                <a:gd name="T24" fmla="+- 0 14831 14264"/>
                                <a:gd name="T25" fmla="*/ T24 w 1416"/>
                                <a:gd name="T26" fmla="+- 0 2381 2324"/>
                                <a:gd name="T27" fmla="*/ 2381 h 190"/>
                                <a:gd name="T28" fmla="+- 0 14832 14264"/>
                                <a:gd name="T29" fmla="*/ T28 w 1416"/>
                                <a:gd name="T30" fmla="+- 0 2365 2324"/>
                                <a:gd name="T31" fmla="*/ 2365 h 190"/>
                                <a:gd name="T32" fmla="+- 0 14860 14264"/>
                                <a:gd name="T33" fmla="*/ T32 w 1416"/>
                                <a:gd name="T34" fmla="+- 0 2365 2324"/>
                                <a:gd name="T35" fmla="*/ 2365 h 190"/>
                                <a:gd name="T36" fmla="+- 0 14851 14264"/>
                                <a:gd name="T37" fmla="*/ T36 w 1416"/>
                                <a:gd name="T38" fmla="+- 0 2327 2324"/>
                                <a:gd name="T3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587" y="3"/>
                                  </a:moveTo>
                                  <a:lnTo>
                                    <a:pt x="538" y="3"/>
                                  </a:lnTo>
                                  <a:lnTo>
                                    <a:pt x="528" y="187"/>
                                  </a:lnTo>
                                  <a:lnTo>
                                    <a:pt x="562" y="187"/>
                                  </a:lnTo>
                                  <a:lnTo>
                                    <a:pt x="565" y="110"/>
                                  </a:lnTo>
                                  <a:lnTo>
                                    <a:pt x="565" y="98"/>
                                  </a:lnTo>
                                  <a:lnTo>
                                    <a:pt x="567" y="57"/>
                                  </a:lnTo>
                                  <a:lnTo>
                                    <a:pt x="568" y="41"/>
                                  </a:lnTo>
                                  <a:lnTo>
                                    <a:pt x="596" y="41"/>
                                  </a:lnTo>
                                  <a:lnTo>
                                    <a:pt x="58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496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963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931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931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931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932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934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4970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963 14264"/>
                                <a:gd name="T29" fmla="*/ T28 w 1416"/>
                                <a:gd name="T30" fmla="+- 0 2365 2324"/>
                                <a:gd name="T3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699" y="41"/>
                                  </a:moveTo>
                                  <a:lnTo>
                                    <a:pt x="667" y="41"/>
                                  </a:lnTo>
                                  <a:lnTo>
                                    <a:pt x="667" y="64"/>
                                  </a:lnTo>
                                  <a:lnTo>
                                    <a:pt x="667" y="83"/>
                                  </a:lnTo>
                                  <a:lnTo>
                                    <a:pt x="668" y="103"/>
                                  </a:lnTo>
                                  <a:lnTo>
                                    <a:pt x="670" y="187"/>
                                  </a:lnTo>
                                  <a:lnTo>
                                    <a:pt x="706" y="187"/>
                                  </a:lnTo>
                                  <a:lnTo>
                                    <a:pt x="69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495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860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832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835 14264"/>
                                <a:gd name="T9" fmla="*/ T8 w 1416"/>
                                <a:gd name="T10" fmla="+- 0 2385 2324"/>
                                <a:gd name="T11" fmla="*/ 2385 h 190"/>
                                <a:gd name="T12" fmla="+- 0 14839 14264"/>
                                <a:gd name="T13" fmla="*/ T12 w 1416"/>
                                <a:gd name="T14" fmla="+- 0 2405 2324"/>
                                <a:gd name="T15" fmla="*/ 2405 h 190"/>
                                <a:gd name="T16" fmla="+- 0 14844 14264"/>
                                <a:gd name="T17" fmla="*/ T16 w 1416"/>
                                <a:gd name="T18" fmla="+- 0 2424 2324"/>
                                <a:gd name="T19" fmla="*/ 2424 h 190"/>
                                <a:gd name="T20" fmla="+- 0 14864 14264"/>
                                <a:gd name="T21" fmla="*/ T20 w 1416"/>
                                <a:gd name="T22" fmla="+- 0 2508 2324"/>
                                <a:gd name="T23" fmla="*/ 2508 h 190"/>
                                <a:gd name="T24" fmla="+- 0 14892 14264"/>
                                <a:gd name="T25" fmla="*/ T24 w 1416"/>
                                <a:gd name="T26" fmla="+- 0 2508 2324"/>
                                <a:gd name="T27" fmla="*/ 2508 h 190"/>
                                <a:gd name="T28" fmla="+- 0 14907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880 14264"/>
                                <a:gd name="T33" fmla="*/ T32 w 1416"/>
                                <a:gd name="T34" fmla="+- 0 2454 2324"/>
                                <a:gd name="T35" fmla="*/ 2454 h 190"/>
                                <a:gd name="T36" fmla="+- 0 14877 14264"/>
                                <a:gd name="T37" fmla="*/ T36 w 1416"/>
                                <a:gd name="T38" fmla="+- 0 2434 2324"/>
                                <a:gd name="T39" fmla="*/ 2434 h 190"/>
                                <a:gd name="T40" fmla="+- 0 14873 14264"/>
                                <a:gd name="T41" fmla="*/ T40 w 1416"/>
                                <a:gd name="T42" fmla="+- 0 2414 2324"/>
                                <a:gd name="T43" fmla="*/ 2414 h 190"/>
                                <a:gd name="T44" fmla="+- 0 14868 14264"/>
                                <a:gd name="T45" fmla="*/ T44 w 1416"/>
                                <a:gd name="T46" fmla="+- 0 2395 2324"/>
                                <a:gd name="T47" fmla="*/ 2395 h 190"/>
                                <a:gd name="T48" fmla="+- 0 14860 14264"/>
                                <a:gd name="T49" fmla="*/ T48 w 1416"/>
                                <a:gd name="T50" fmla="+- 0 2365 2324"/>
                                <a:gd name="T5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596" y="41"/>
                                  </a:moveTo>
                                  <a:lnTo>
                                    <a:pt x="568" y="41"/>
                                  </a:lnTo>
                                  <a:lnTo>
                                    <a:pt x="571" y="61"/>
                                  </a:lnTo>
                                  <a:lnTo>
                                    <a:pt x="575" y="81"/>
                                  </a:lnTo>
                                  <a:lnTo>
                                    <a:pt x="580" y="100"/>
                                  </a:lnTo>
                                  <a:lnTo>
                                    <a:pt x="600" y="184"/>
                                  </a:lnTo>
                                  <a:lnTo>
                                    <a:pt x="628" y="184"/>
                                  </a:lnTo>
                                  <a:lnTo>
                                    <a:pt x="643" y="130"/>
                                  </a:lnTo>
                                  <a:lnTo>
                                    <a:pt x="616" y="130"/>
                                  </a:lnTo>
                                  <a:lnTo>
                                    <a:pt x="613" y="110"/>
                                  </a:lnTo>
                                  <a:lnTo>
                                    <a:pt x="609" y="90"/>
                                  </a:lnTo>
                                  <a:lnTo>
                                    <a:pt x="604" y="71"/>
                                  </a:lnTo>
                                  <a:lnTo>
                                    <a:pt x="59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494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96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914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896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892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887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883 14264"/>
                                <a:gd name="T21" fmla="*/ T20 w 1416"/>
                                <a:gd name="T22" fmla="+- 0 2446 2324"/>
                                <a:gd name="T23" fmla="*/ 2446 h 190"/>
                                <a:gd name="T24" fmla="+- 0 14880 14264"/>
                                <a:gd name="T25" fmla="*/ T24 w 1416"/>
                                <a:gd name="T26" fmla="+- 0 2454 2324"/>
                                <a:gd name="T27" fmla="*/ 2454 h 190"/>
                                <a:gd name="T28" fmla="+- 0 14907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912 14264"/>
                                <a:gd name="T33" fmla="*/ T32 w 1416"/>
                                <a:gd name="T34" fmla="+- 0 2436 2324"/>
                                <a:gd name="T35" fmla="*/ 2436 h 190"/>
                                <a:gd name="T36" fmla="+- 0 14917 14264"/>
                                <a:gd name="T37" fmla="*/ T36 w 1416"/>
                                <a:gd name="T38" fmla="+- 0 2417 2324"/>
                                <a:gd name="T39" fmla="*/ 2417 h 190"/>
                                <a:gd name="T40" fmla="+- 0 14922 14264"/>
                                <a:gd name="T41" fmla="*/ T40 w 1416"/>
                                <a:gd name="T42" fmla="+- 0 2398 2324"/>
                                <a:gd name="T43" fmla="*/ 2398 h 190"/>
                                <a:gd name="T44" fmla="+- 0 14927 14264"/>
                                <a:gd name="T45" fmla="*/ T44 w 1416"/>
                                <a:gd name="T46" fmla="+- 0 2378 2324"/>
                                <a:gd name="T47" fmla="*/ 2378 h 190"/>
                                <a:gd name="T48" fmla="+- 0 14931 14264"/>
                                <a:gd name="T49" fmla="*/ T48 w 1416"/>
                                <a:gd name="T50" fmla="+- 0 2365 2324"/>
                                <a:gd name="T51" fmla="*/ 2365 h 190"/>
                                <a:gd name="T52" fmla="+- 0 14963 14264"/>
                                <a:gd name="T53" fmla="*/ T52 w 1416"/>
                                <a:gd name="T54" fmla="+- 0 2365 2324"/>
                                <a:gd name="T55" fmla="*/ 2365 h 190"/>
                                <a:gd name="T56" fmla="+- 0 14961 14264"/>
                                <a:gd name="T57" fmla="*/ T56 w 1416"/>
                                <a:gd name="T58" fmla="+- 0 2327 2324"/>
                                <a:gd name="T5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697" y="3"/>
                                  </a:moveTo>
                                  <a:lnTo>
                                    <a:pt x="650" y="3"/>
                                  </a:lnTo>
                                  <a:lnTo>
                                    <a:pt x="632" y="64"/>
                                  </a:lnTo>
                                  <a:lnTo>
                                    <a:pt x="628" y="83"/>
                                  </a:lnTo>
                                  <a:lnTo>
                                    <a:pt x="623" y="103"/>
                                  </a:lnTo>
                                  <a:lnTo>
                                    <a:pt x="619" y="122"/>
                                  </a:lnTo>
                                  <a:lnTo>
                                    <a:pt x="616" y="130"/>
                                  </a:lnTo>
                                  <a:lnTo>
                                    <a:pt x="643" y="130"/>
                                  </a:lnTo>
                                  <a:lnTo>
                                    <a:pt x="648" y="112"/>
                                  </a:lnTo>
                                  <a:lnTo>
                                    <a:pt x="653" y="93"/>
                                  </a:lnTo>
                                  <a:lnTo>
                                    <a:pt x="658" y="74"/>
                                  </a:lnTo>
                                  <a:lnTo>
                                    <a:pt x="663" y="54"/>
                                  </a:lnTo>
                                  <a:lnTo>
                                    <a:pt x="667" y="41"/>
                                  </a:lnTo>
                                  <a:lnTo>
                                    <a:pt x="699" y="41"/>
                                  </a:lnTo>
                                  <a:lnTo>
                                    <a:pt x="69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493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040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003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003 14264"/>
                                <a:gd name="T9" fmla="*/ T8 w 1416"/>
                                <a:gd name="T10" fmla="+- 0 2429 2324"/>
                                <a:gd name="T11" fmla="*/ 2429 h 190"/>
                                <a:gd name="T12" fmla="+- 0 15024 14264"/>
                                <a:gd name="T13" fmla="*/ T12 w 1416"/>
                                <a:gd name="T14" fmla="+- 0 2498 2324"/>
                                <a:gd name="T15" fmla="*/ 2498 h 190"/>
                                <a:gd name="T16" fmla="+- 0 15061 14264"/>
                                <a:gd name="T17" fmla="*/ T16 w 1416"/>
                                <a:gd name="T18" fmla="+- 0 2513 2324"/>
                                <a:gd name="T19" fmla="*/ 2513 h 190"/>
                                <a:gd name="T20" fmla="+- 0 15085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5104 14264"/>
                                <a:gd name="T25" fmla="*/ T24 w 1416"/>
                                <a:gd name="T26" fmla="+- 0 2503 2324"/>
                                <a:gd name="T27" fmla="*/ 2503 h 190"/>
                                <a:gd name="T28" fmla="+- 0 15119 14264"/>
                                <a:gd name="T29" fmla="*/ T28 w 1416"/>
                                <a:gd name="T30" fmla="+- 0 2490 2324"/>
                                <a:gd name="T31" fmla="*/ 2490 h 190"/>
                                <a:gd name="T32" fmla="+- 0 15126 14264"/>
                                <a:gd name="T33" fmla="*/ T32 w 1416"/>
                                <a:gd name="T34" fmla="+- 0 2476 2324"/>
                                <a:gd name="T35" fmla="*/ 2476 h 190"/>
                                <a:gd name="T36" fmla="+- 0 15083 14264"/>
                                <a:gd name="T37" fmla="*/ T36 w 1416"/>
                                <a:gd name="T38" fmla="+- 0 2476 2324"/>
                                <a:gd name="T39" fmla="*/ 2476 h 190"/>
                                <a:gd name="T40" fmla="+- 0 15059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5046 14264"/>
                                <a:gd name="T45" fmla="*/ T44 w 1416"/>
                                <a:gd name="T46" fmla="+- 0 2463 2324"/>
                                <a:gd name="T47" fmla="*/ 2463 h 190"/>
                                <a:gd name="T48" fmla="+- 0 15040 14264"/>
                                <a:gd name="T49" fmla="*/ T48 w 1416"/>
                                <a:gd name="T50" fmla="+- 0 2443 2324"/>
                                <a:gd name="T51" fmla="*/ 2443 h 190"/>
                                <a:gd name="T52" fmla="+- 0 15040 14264"/>
                                <a:gd name="T53" fmla="*/ T52 w 1416"/>
                                <a:gd name="T54" fmla="+- 0 2327 2324"/>
                                <a:gd name="T55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776" y="3"/>
                                  </a:moveTo>
                                  <a:lnTo>
                                    <a:pt x="739" y="3"/>
                                  </a:lnTo>
                                  <a:lnTo>
                                    <a:pt x="739" y="105"/>
                                  </a:lnTo>
                                  <a:lnTo>
                                    <a:pt x="760" y="174"/>
                                  </a:lnTo>
                                  <a:lnTo>
                                    <a:pt x="797" y="189"/>
                                  </a:lnTo>
                                  <a:lnTo>
                                    <a:pt x="821" y="187"/>
                                  </a:lnTo>
                                  <a:lnTo>
                                    <a:pt x="840" y="179"/>
                                  </a:lnTo>
                                  <a:lnTo>
                                    <a:pt x="855" y="166"/>
                                  </a:lnTo>
                                  <a:lnTo>
                                    <a:pt x="862" y="152"/>
                                  </a:lnTo>
                                  <a:lnTo>
                                    <a:pt x="819" y="152"/>
                                  </a:lnTo>
                                  <a:lnTo>
                                    <a:pt x="795" y="151"/>
                                  </a:lnTo>
                                  <a:lnTo>
                                    <a:pt x="782" y="139"/>
                                  </a:lnTo>
                                  <a:lnTo>
                                    <a:pt x="776" y="119"/>
                                  </a:lnTo>
                                  <a:lnTo>
                                    <a:pt x="77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492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135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09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099 14264"/>
                                <a:gd name="T9" fmla="*/ T8 w 1416"/>
                                <a:gd name="T10" fmla="+- 0 2433 2324"/>
                                <a:gd name="T11" fmla="*/ 2433 h 190"/>
                                <a:gd name="T12" fmla="+- 0 15095 14264"/>
                                <a:gd name="T13" fmla="*/ T12 w 1416"/>
                                <a:gd name="T14" fmla="+- 0 2461 2324"/>
                                <a:gd name="T15" fmla="*/ 2461 h 190"/>
                                <a:gd name="T16" fmla="+- 0 15083 14264"/>
                                <a:gd name="T17" fmla="*/ T16 w 1416"/>
                                <a:gd name="T18" fmla="+- 0 2476 2324"/>
                                <a:gd name="T19" fmla="*/ 2476 h 190"/>
                                <a:gd name="T20" fmla="+- 0 15126 14264"/>
                                <a:gd name="T21" fmla="*/ T20 w 1416"/>
                                <a:gd name="T22" fmla="+- 0 2476 2324"/>
                                <a:gd name="T23" fmla="*/ 2476 h 190"/>
                                <a:gd name="T24" fmla="+- 0 15129 14264"/>
                                <a:gd name="T25" fmla="*/ T24 w 1416"/>
                                <a:gd name="T26" fmla="+- 0 2471 2324"/>
                                <a:gd name="T27" fmla="*/ 2471 h 190"/>
                                <a:gd name="T28" fmla="+- 0 15134 14264"/>
                                <a:gd name="T29" fmla="*/ T28 w 1416"/>
                                <a:gd name="T30" fmla="+- 0 2447 2324"/>
                                <a:gd name="T31" fmla="*/ 2447 h 190"/>
                                <a:gd name="T32" fmla="+- 0 15135 14264"/>
                                <a:gd name="T33" fmla="*/ T32 w 1416"/>
                                <a:gd name="T34" fmla="+- 0 2327 2324"/>
                                <a:gd name="T35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871" y="3"/>
                                  </a:moveTo>
                                  <a:lnTo>
                                    <a:pt x="835" y="3"/>
                                  </a:lnTo>
                                  <a:lnTo>
                                    <a:pt x="835" y="109"/>
                                  </a:lnTo>
                                  <a:lnTo>
                                    <a:pt x="831" y="137"/>
                                  </a:lnTo>
                                  <a:lnTo>
                                    <a:pt x="819" y="152"/>
                                  </a:lnTo>
                                  <a:lnTo>
                                    <a:pt x="862" y="152"/>
                                  </a:lnTo>
                                  <a:lnTo>
                                    <a:pt x="865" y="147"/>
                                  </a:lnTo>
                                  <a:lnTo>
                                    <a:pt x="870" y="123"/>
                                  </a:lnTo>
                                  <a:lnTo>
                                    <a:pt x="87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491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214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171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171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205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205 14264"/>
                                <a:gd name="T17" fmla="*/ T16 w 1416"/>
                                <a:gd name="T18" fmla="+- 0 2430 2324"/>
                                <a:gd name="T19" fmla="*/ 2430 h 190"/>
                                <a:gd name="T20" fmla="+- 0 15205 14264"/>
                                <a:gd name="T21" fmla="*/ T20 w 1416"/>
                                <a:gd name="T22" fmla="+- 0 2412 2324"/>
                                <a:gd name="T23" fmla="*/ 2412 h 190"/>
                                <a:gd name="T24" fmla="+- 0 15204 14264"/>
                                <a:gd name="T25" fmla="*/ T24 w 1416"/>
                                <a:gd name="T26" fmla="+- 0 2393 2324"/>
                                <a:gd name="T27" fmla="*/ 2393 h 190"/>
                                <a:gd name="T28" fmla="+- 0 15204 14264"/>
                                <a:gd name="T29" fmla="*/ T28 w 1416"/>
                                <a:gd name="T30" fmla="+- 0 2375 2324"/>
                                <a:gd name="T31" fmla="*/ 2375 h 190"/>
                                <a:gd name="T32" fmla="+- 0 15204 14264"/>
                                <a:gd name="T33" fmla="*/ T32 w 1416"/>
                                <a:gd name="T34" fmla="+- 0 2375 2324"/>
                                <a:gd name="T35" fmla="*/ 2375 h 190"/>
                                <a:gd name="T36" fmla="+- 0 15238 14264"/>
                                <a:gd name="T37" fmla="*/ T36 w 1416"/>
                                <a:gd name="T38" fmla="+- 0 2375 2324"/>
                                <a:gd name="T39" fmla="*/ 2375 h 190"/>
                                <a:gd name="T40" fmla="+- 0 15214 14264"/>
                                <a:gd name="T41" fmla="*/ T40 w 1416"/>
                                <a:gd name="T42" fmla="+- 0 2327 2324"/>
                                <a:gd name="T43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950" y="3"/>
                                  </a:moveTo>
                                  <a:lnTo>
                                    <a:pt x="907" y="3"/>
                                  </a:lnTo>
                                  <a:lnTo>
                                    <a:pt x="907" y="187"/>
                                  </a:lnTo>
                                  <a:lnTo>
                                    <a:pt x="941" y="187"/>
                                  </a:lnTo>
                                  <a:lnTo>
                                    <a:pt x="941" y="106"/>
                                  </a:lnTo>
                                  <a:lnTo>
                                    <a:pt x="941" y="88"/>
                                  </a:lnTo>
                                  <a:lnTo>
                                    <a:pt x="940" y="69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974" y="51"/>
                                  </a:lnTo>
                                  <a:lnTo>
                                    <a:pt x="95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490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238 14264"/>
                                <a:gd name="T1" fmla="*/ T0 w 1416"/>
                                <a:gd name="T2" fmla="+- 0 2375 2324"/>
                                <a:gd name="T3" fmla="*/ 2375 h 190"/>
                                <a:gd name="T4" fmla="+- 0 15204 14264"/>
                                <a:gd name="T5" fmla="*/ T4 w 1416"/>
                                <a:gd name="T6" fmla="+- 0 2375 2324"/>
                                <a:gd name="T7" fmla="*/ 2375 h 190"/>
                                <a:gd name="T8" fmla="+- 0 15212 14264"/>
                                <a:gd name="T9" fmla="*/ T8 w 1416"/>
                                <a:gd name="T10" fmla="+- 0 2394 2324"/>
                                <a:gd name="T11" fmla="*/ 2394 h 190"/>
                                <a:gd name="T12" fmla="+- 0 15220 14264"/>
                                <a:gd name="T13" fmla="*/ T12 w 1416"/>
                                <a:gd name="T14" fmla="+- 0 2412 2324"/>
                                <a:gd name="T15" fmla="*/ 2412 h 190"/>
                                <a:gd name="T16" fmla="+- 0 15228 14264"/>
                                <a:gd name="T17" fmla="*/ T16 w 1416"/>
                                <a:gd name="T18" fmla="+- 0 2430 2324"/>
                                <a:gd name="T19" fmla="*/ 2430 h 190"/>
                                <a:gd name="T20" fmla="+- 0 15267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5305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5305 14264"/>
                                <a:gd name="T29" fmla="*/ T28 w 1416"/>
                                <a:gd name="T30" fmla="+- 0 2457 2324"/>
                                <a:gd name="T31" fmla="*/ 2457 h 190"/>
                                <a:gd name="T32" fmla="+- 0 15274 14264"/>
                                <a:gd name="T33" fmla="*/ T32 w 1416"/>
                                <a:gd name="T34" fmla="+- 0 2457 2324"/>
                                <a:gd name="T35" fmla="*/ 2457 h 190"/>
                                <a:gd name="T36" fmla="+- 0 15267 14264"/>
                                <a:gd name="T37" fmla="*/ T36 w 1416"/>
                                <a:gd name="T38" fmla="+- 0 2438 2324"/>
                                <a:gd name="T39" fmla="*/ 2438 h 190"/>
                                <a:gd name="T40" fmla="+- 0 15260 14264"/>
                                <a:gd name="T41" fmla="*/ T40 w 1416"/>
                                <a:gd name="T42" fmla="+- 0 2420 2324"/>
                                <a:gd name="T43" fmla="*/ 2420 h 190"/>
                                <a:gd name="T44" fmla="+- 0 15251 14264"/>
                                <a:gd name="T45" fmla="*/ T44 w 1416"/>
                                <a:gd name="T46" fmla="+- 0 2401 2324"/>
                                <a:gd name="T47" fmla="*/ 2401 h 190"/>
                                <a:gd name="T48" fmla="+- 0 15238 14264"/>
                                <a:gd name="T49" fmla="*/ T48 w 1416"/>
                                <a:gd name="T50" fmla="+- 0 2375 2324"/>
                                <a:gd name="T51" fmla="*/ 237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974" y="51"/>
                                  </a:moveTo>
                                  <a:lnTo>
                                    <a:pt x="940" y="51"/>
                                  </a:lnTo>
                                  <a:lnTo>
                                    <a:pt x="948" y="70"/>
                                  </a:lnTo>
                                  <a:lnTo>
                                    <a:pt x="956" y="88"/>
                                  </a:lnTo>
                                  <a:lnTo>
                                    <a:pt x="964" y="106"/>
                                  </a:lnTo>
                                  <a:lnTo>
                                    <a:pt x="1003" y="187"/>
                                  </a:lnTo>
                                  <a:lnTo>
                                    <a:pt x="1041" y="187"/>
                                  </a:lnTo>
                                  <a:lnTo>
                                    <a:pt x="1041" y="133"/>
                                  </a:lnTo>
                                  <a:lnTo>
                                    <a:pt x="1010" y="133"/>
                                  </a:lnTo>
                                  <a:lnTo>
                                    <a:pt x="1003" y="114"/>
                                  </a:lnTo>
                                  <a:lnTo>
                                    <a:pt x="996" y="96"/>
                                  </a:lnTo>
                                  <a:lnTo>
                                    <a:pt x="987" y="77"/>
                                  </a:lnTo>
                                  <a:lnTo>
                                    <a:pt x="97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489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305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27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272 14264"/>
                                <a:gd name="T9" fmla="*/ T8 w 1416"/>
                                <a:gd name="T10" fmla="+- 0 2401 2324"/>
                                <a:gd name="T11" fmla="*/ 2401 h 190"/>
                                <a:gd name="T12" fmla="+- 0 15272 14264"/>
                                <a:gd name="T13" fmla="*/ T12 w 1416"/>
                                <a:gd name="T14" fmla="+- 0 2422 2324"/>
                                <a:gd name="T15" fmla="*/ 2422 h 190"/>
                                <a:gd name="T16" fmla="+- 0 15274 14264"/>
                                <a:gd name="T17" fmla="*/ T16 w 1416"/>
                                <a:gd name="T18" fmla="+- 0 2441 2324"/>
                                <a:gd name="T19" fmla="*/ 2441 h 190"/>
                                <a:gd name="T20" fmla="+- 0 15274 14264"/>
                                <a:gd name="T21" fmla="*/ T20 w 1416"/>
                                <a:gd name="T22" fmla="+- 0 2457 2324"/>
                                <a:gd name="T23" fmla="*/ 2457 h 190"/>
                                <a:gd name="T24" fmla="+- 0 15305 14264"/>
                                <a:gd name="T25" fmla="*/ T24 w 1416"/>
                                <a:gd name="T26" fmla="+- 0 2457 2324"/>
                                <a:gd name="T27" fmla="*/ 2457 h 190"/>
                                <a:gd name="T28" fmla="+- 0 15305 14264"/>
                                <a:gd name="T29" fmla="*/ T28 w 1416"/>
                                <a:gd name="T30" fmla="+- 0 2327 2324"/>
                                <a:gd name="T31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041" y="3"/>
                                  </a:moveTo>
                                  <a:lnTo>
                                    <a:pt x="1008" y="3"/>
                                  </a:lnTo>
                                  <a:lnTo>
                                    <a:pt x="1008" y="77"/>
                                  </a:lnTo>
                                  <a:lnTo>
                                    <a:pt x="1008" y="98"/>
                                  </a:lnTo>
                                  <a:lnTo>
                                    <a:pt x="1010" y="117"/>
                                  </a:lnTo>
                                  <a:lnTo>
                                    <a:pt x="1010" y="133"/>
                                  </a:lnTo>
                                  <a:lnTo>
                                    <a:pt x="1041" y="133"/>
                                  </a:lnTo>
                                  <a:lnTo>
                                    <a:pt x="104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488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378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34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342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378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378 14264"/>
                                <a:gd name="T17" fmla="*/ T16 w 1416"/>
                                <a:gd name="T18" fmla="+- 0 2327 2324"/>
                                <a:gd name="T1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114" y="3"/>
                                  </a:moveTo>
                                  <a:lnTo>
                                    <a:pt x="1078" y="3"/>
                                  </a:lnTo>
                                  <a:lnTo>
                                    <a:pt x="1078" y="187"/>
                                  </a:lnTo>
                                  <a:lnTo>
                                    <a:pt x="1114" y="187"/>
                                  </a:lnTo>
                                  <a:lnTo>
                                    <a:pt x="11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487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483 14264"/>
                                <a:gd name="T1" fmla="*/ T0 w 1416"/>
                                <a:gd name="T2" fmla="+- 0 2362 2324"/>
                                <a:gd name="T3" fmla="*/ 2362 h 190"/>
                                <a:gd name="T4" fmla="+- 0 15446 14264"/>
                                <a:gd name="T5" fmla="*/ T4 w 1416"/>
                                <a:gd name="T6" fmla="+- 0 2362 2324"/>
                                <a:gd name="T7" fmla="*/ 2362 h 190"/>
                                <a:gd name="T8" fmla="+- 0 15446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483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483 14264"/>
                                <a:gd name="T17" fmla="*/ T16 w 1416"/>
                                <a:gd name="T18" fmla="+- 0 2362 2324"/>
                                <a:gd name="T19" fmla="*/ 2362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19" y="38"/>
                                  </a:moveTo>
                                  <a:lnTo>
                                    <a:pt x="1182" y="38"/>
                                  </a:lnTo>
                                  <a:lnTo>
                                    <a:pt x="1182" y="187"/>
                                  </a:lnTo>
                                  <a:lnTo>
                                    <a:pt x="1219" y="187"/>
                                  </a:lnTo>
                                  <a:lnTo>
                                    <a:pt x="121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486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527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403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403 14264"/>
                                <a:gd name="T9" fmla="*/ T8 w 1416"/>
                                <a:gd name="T10" fmla="+- 0 2362 2324"/>
                                <a:gd name="T11" fmla="*/ 2362 h 190"/>
                                <a:gd name="T12" fmla="+- 0 15527 14264"/>
                                <a:gd name="T13" fmla="*/ T12 w 1416"/>
                                <a:gd name="T14" fmla="+- 0 2362 2324"/>
                                <a:gd name="T15" fmla="*/ 2362 h 190"/>
                                <a:gd name="T16" fmla="+- 0 15527 14264"/>
                                <a:gd name="T17" fmla="*/ T16 w 1416"/>
                                <a:gd name="T18" fmla="+- 0 2327 2324"/>
                                <a:gd name="T1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63" y="3"/>
                                  </a:moveTo>
                                  <a:lnTo>
                                    <a:pt x="1139" y="3"/>
                                  </a:lnTo>
                                  <a:lnTo>
                                    <a:pt x="1139" y="38"/>
                                  </a:lnTo>
                                  <a:lnTo>
                                    <a:pt x="1263" y="38"/>
                                  </a:lnTo>
                                  <a:lnTo>
                                    <a:pt x="126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485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58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53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590 14264"/>
                                <a:gd name="T9" fmla="*/ T8 w 1416"/>
                                <a:gd name="T10" fmla="+- 0 2435 2324"/>
                                <a:gd name="T11" fmla="*/ 2435 h 190"/>
                                <a:gd name="T12" fmla="+- 0 15590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627 14264"/>
                                <a:gd name="T17" fmla="*/ T16 w 1416"/>
                                <a:gd name="T18" fmla="+- 0 2511 2324"/>
                                <a:gd name="T19" fmla="*/ 2511 h 190"/>
                                <a:gd name="T20" fmla="+- 0 15627 14264"/>
                                <a:gd name="T21" fmla="*/ T20 w 1416"/>
                                <a:gd name="T22" fmla="+- 0 2434 2324"/>
                                <a:gd name="T23" fmla="*/ 2434 h 190"/>
                                <a:gd name="T24" fmla="+- 0 15641 14264"/>
                                <a:gd name="T25" fmla="*/ T24 w 1416"/>
                                <a:gd name="T26" fmla="+- 0 2406 2324"/>
                                <a:gd name="T27" fmla="*/ 2406 h 190"/>
                                <a:gd name="T28" fmla="+- 0 15610 14264"/>
                                <a:gd name="T29" fmla="*/ T28 w 1416"/>
                                <a:gd name="T30" fmla="+- 0 2406 2324"/>
                                <a:gd name="T31" fmla="*/ 2406 h 190"/>
                                <a:gd name="T32" fmla="+- 0 15602 14264"/>
                                <a:gd name="T33" fmla="*/ T32 w 1416"/>
                                <a:gd name="T34" fmla="+- 0 2384 2324"/>
                                <a:gd name="T35" fmla="*/ 2384 h 190"/>
                                <a:gd name="T36" fmla="+- 0 15597 14264"/>
                                <a:gd name="T37" fmla="*/ T36 w 1416"/>
                                <a:gd name="T38" fmla="+- 0 2371 2324"/>
                                <a:gd name="T39" fmla="*/ 2371 h 190"/>
                                <a:gd name="T40" fmla="+- 0 15581 14264"/>
                                <a:gd name="T41" fmla="*/ T40 w 1416"/>
                                <a:gd name="T42" fmla="+- 0 2327 2324"/>
                                <a:gd name="T43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317" y="3"/>
                                  </a:moveTo>
                                  <a:lnTo>
                                    <a:pt x="1275" y="3"/>
                                  </a:lnTo>
                                  <a:lnTo>
                                    <a:pt x="1326" y="111"/>
                                  </a:lnTo>
                                  <a:lnTo>
                                    <a:pt x="1326" y="187"/>
                                  </a:lnTo>
                                  <a:lnTo>
                                    <a:pt x="1363" y="187"/>
                                  </a:lnTo>
                                  <a:lnTo>
                                    <a:pt x="1363" y="110"/>
                                  </a:lnTo>
                                  <a:lnTo>
                                    <a:pt x="1377" y="82"/>
                                  </a:lnTo>
                                  <a:lnTo>
                                    <a:pt x="1346" y="82"/>
                                  </a:lnTo>
                                  <a:lnTo>
                                    <a:pt x="1338" y="60"/>
                                  </a:lnTo>
                                  <a:lnTo>
                                    <a:pt x="1333" y="47"/>
                                  </a:lnTo>
                                  <a:lnTo>
                                    <a:pt x="131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484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680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63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618 14264"/>
                                <a:gd name="T9" fmla="*/ T8 w 1416"/>
                                <a:gd name="T10" fmla="+- 0 2384 2324"/>
                                <a:gd name="T11" fmla="*/ 2384 h 190"/>
                                <a:gd name="T12" fmla="+- 0 15614 14264"/>
                                <a:gd name="T13" fmla="*/ T12 w 1416"/>
                                <a:gd name="T14" fmla="+- 0 2395 2324"/>
                                <a:gd name="T15" fmla="*/ 2395 h 190"/>
                                <a:gd name="T16" fmla="+- 0 15610 14264"/>
                                <a:gd name="T17" fmla="*/ T16 w 1416"/>
                                <a:gd name="T18" fmla="+- 0 2406 2324"/>
                                <a:gd name="T19" fmla="*/ 2406 h 190"/>
                                <a:gd name="T20" fmla="+- 0 15641 14264"/>
                                <a:gd name="T21" fmla="*/ T20 w 1416"/>
                                <a:gd name="T22" fmla="+- 0 2406 2324"/>
                                <a:gd name="T23" fmla="*/ 2406 h 190"/>
                                <a:gd name="T24" fmla="+- 0 15680 14264"/>
                                <a:gd name="T25" fmla="*/ T24 w 1416"/>
                                <a:gd name="T26" fmla="+- 0 2327 2324"/>
                                <a:gd name="T27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416" y="3"/>
                                  </a:moveTo>
                                  <a:lnTo>
                                    <a:pt x="1375" y="3"/>
                                  </a:lnTo>
                                  <a:lnTo>
                                    <a:pt x="1354" y="60"/>
                                  </a:lnTo>
                                  <a:lnTo>
                                    <a:pt x="1350" y="71"/>
                                  </a:lnTo>
                                  <a:lnTo>
                                    <a:pt x="1346" y="82"/>
                                  </a:lnTo>
                                  <a:lnTo>
                                    <a:pt x="1377" y="82"/>
                                  </a:lnTo>
                                  <a:lnTo>
                                    <a:pt x="141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81"/>
                        <wpg:cNvGrpSpPr>
                          <a:grpSpLocks/>
                        </wpg:cNvGrpSpPr>
                        <wpg:grpSpPr bwMode="auto">
                          <a:xfrm>
                            <a:off x="14263" y="2234"/>
                            <a:ext cx="1417" cy="2"/>
                            <a:chOff x="14263" y="2234"/>
                            <a:chExt cx="1417" cy="2"/>
                          </a:xfrm>
                        </wpg:grpSpPr>
                        <wps:wsp>
                          <wps:cNvPr id="523" name="Freeform 482"/>
                          <wps:cNvSpPr>
                            <a:spLocks/>
                          </wps:cNvSpPr>
                          <wps:spPr bwMode="auto">
                            <a:xfrm>
                              <a:off x="14263" y="2234"/>
                              <a:ext cx="1417" cy="2"/>
                            </a:xfrm>
                            <a:custGeom>
                              <a:avLst/>
                              <a:gdLst>
                                <a:gd name="T0" fmla="+- 0 14263 14263"/>
                                <a:gd name="T1" fmla="*/ T0 w 1417"/>
                                <a:gd name="T2" fmla="+- 0 15680 14263"/>
                                <a:gd name="T3" fmla="*/ T2 w 14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7">
                                  <a:moveTo>
                                    <a:pt x="0" y="0"/>
                                  </a:moveTo>
                                  <a:lnTo>
                                    <a:pt x="1417" y="0"/>
                                  </a:lnTo>
                                </a:path>
                              </a:pathLst>
                            </a:custGeom>
                            <a:noFill/>
                            <a:ln w="25667">
                              <a:solidFill>
                                <a:srgbClr val="ABAD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479"/>
                        <wpg:cNvGrpSpPr>
                          <a:grpSpLocks/>
                        </wpg:cNvGrpSpPr>
                        <wpg:grpSpPr bwMode="auto">
                          <a:xfrm>
                            <a:off x="1291" y="9458"/>
                            <a:ext cx="3889" cy="2"/>
                            <a:chOff x="1291" y="9458"/>
                            <a:chExt cx="3889" cy="2"/>
                          </a:xfrm>
                        </wpg:grpSpPr>
                        <wps:wsp>
                          <wps:cNvPr id="525" name="Freeform 480"/>
                          <wps:cNvSpPr>
                            <a:spLocks/>
                          </wps:cNvSpPr>
                          <wps:spPr bwMode="auto">
                            <a:xfrm>
                              <a:off x="1291" y="9458"/>
                              <a:ext cx="3889" cy="2"/>
                            </a:xfrm>
                            <a:custGeom>
                              <a:avLst/>
                              <a:gdLst>
                                <a:gd name="T0" fmla="+- 0 1291 1291"/>
                                <a:gd name="T1" fmla="*/ T0 w 3889"/>
                                <a:gd name="T2" fmla="+- 0 5180 1291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9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477"/>
                        <wpg:cNvGrpSpPr>
                          <a:grpSpLocks/>
                        </wpg:cNvGrpSpPr>
                        <wpg:grpSpPr bwMode="auto">
                          <a:xfrm>
                            <a:off x="1251" y="9458"/>
                            <a:ext cx="2" cy="2"/>
                            <a:chOff x="1251" y="9458"/>
                            <a:chExt cx="2" cy="2"/>
                          </a:xfrm>
                        </wpg:grpSpPr>
                        <wps:wsp>
                          <wps:cNvPr id="527" name="Freeform 478"/>
                          <wps:cNvSpPr>
                            <a:spLocks/>
                          </wps:cNvSpPr>
                          <wps:spPr bwMode="auto">
                            <a:xfrm>
                              <a:off x="1251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475"/>
                        <wpg:cNvGrpSpPr>
                          <a:grpSpLocks/>
                        </wpg:cNvGrpSpPr>
                        <wpg:grpSpPr bwMode="auto">
                          <a:xfrm>
                            <a:off x="5200" y="9458"/>
                            <a:ext cx="2" cy="2"/>
                            <a:chOff x="5200" y="9458"/>
                            <a:chExt cx="2" cy="2"/>
                          </a:xfrm>
                        </wpg:grpSpPr>
                        <wps:wsp>
                          <wps:cNvPr id="529" name="Freeform 476"/>
                          <wps:cNvSpPr>
                            <a:spLocks/>
                          </wps:cNvSpPr>
                          <wps:spPr bwMode="auto">
                            <a:xfrm>
                              <a:off x="5200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473"/>
                        <wpg:cNvGrpSpPr>
                          <a:grpSpLocks/>
                        </wpg:cNvGrpSpPr>
                        <wpg:grpSpPr bwMode="auto">
                          <a:xfrm>
                            <a:off x="11644" y="9458"/>
                            <a:ext cx="3889" cy="2"/>
                            <a:chOff x="11644" y="9458"/>
                            <a:chExt cx="3889" cy="2"/>
                          </a:xfrm>
                        </wpg:grpSpPr>
                        <wps:wsp>
                          <wps:cNvPr id="531" name="Freeform 474"/>
                          <wps:cNvSpPr>
                            <a:spLocks/>
                          </wps:cNvSpPr>
                          <wps:spPr bwMode="auto">
                            <a:xfrm>
                              <a:off x="11644" y="9458"/>
                              <a:ext cx="3889" cy="2"/>
                            </a:xfrm>
                            <a:custGeom>
                              <a:avLst/>
                              <a:gdLst>
                                <a:gd name="T0" fmla="+- 0 11644 11644"/>
                                <a:gd name="T1" fmla="*/ T0 w 3889"/>
                                <a:gd name="T2" fmla="+- 0 15532 11644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8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471"/>
                        <wpg:cNvGrpSpPr>
                          <a:grpSpLocks/>
                        </wpg:cNvGrpSpPr>
                        <wpg:grpSpPr bwMode="auto">
                          <a:xfrm>
                            <a:off x="11604" y="9458"/>
                            <a:ext cx="2" cy="2"/>
                            <a:chOff x="11604" y="9458"/>
                            <a:chExt cx="2" cy="2"/>
                          </a:xfrm>
                        </wpg:grpSpPr>
                        <wps:wsp>
                          <wps:cNvPr id="533" name="Freeform 472"/>
                          <wps:cNvSpPr>
                            <a:spLocks/>
                          </wps:cNvSpPr>
                          <wps:spPr bwMode="auto">
                            <a:xfrm>
                              <a:off x="11604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69"/>
                        <wpg:cNvGrpSpPr>
                          <a:grpSpLocks/>
                        </wpg:cNvGrpSpPr>
                        <wpg:grpSpPr bwMode="auto">
                          <a:xfrm>
                            <a:off x="15552" y="9458"/>
                            <a:ext cx="2" cy="2"/>
                            <a:chOff x="15552" y="9458"/>
                            <a:chExt cx="2" cy="2"/>
                          </a:xfrm>
                        </wpg:grpSpPr>
                        <wps:wsp>
                          <wps:cNvPr id="535" name="Freeform 470"/>
                          <wps:cNvSpPr>
                            <a:spLocks/>
                          </wps:cNvSpPr>
                          <wps:spPr bwMode="auto">
                            <a:xfrm>
                              <a:off x="15552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465"/>
                        <wpg:cNvGrpSpPr>
                          <a:grpSpLocks/>
                        </wpg:cNvGrpSpPr>
                        <wpg:grpSpPr bwMode="auto">
                          <a:xfrm>
                            <a:off x="737" y="573"/>
                            <a:ext cx="15369" cy="10829"/>
                            <a:chOff x="737" y="573"/>
                            <a:chExt cx="15369" cy="10829"/>
                          </a:xfrm>
                        </wpg:grpSpPr>
                        <wps:wsp>
                          <wps:cNvPr id="537" name="Freeform 468"/>
                          <wps:cNvSpPr>
                            <a:spLocks/>
                          </wps:cNvSpPr>
                          <wps:spPr bwMode="auto">
                            <a:xfrm>
                              <a:off x="737" y="573"/>
                              <a:ext cx="15369" cy="10829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5369"/>
                                <a:gd name="T2" fmla="+- 0 11401 573"/>
                                <a:gd name="T3" fmla="*/ 11401 h 10829"/>
                                <a:gd name="T4" fmla="+- 0 16105 737"/>
                                <a:gd name="T5" fmla="*/ T4 w 15369"/>
                                <a:gd name="T6" fmla="+- 0 11401 573"/>
                                <a:gd name="T7" fmla="*/ 11401 h 10829"/>
                                <a:gd name="T8" fmla="+- 0 16105 737"/>
                                <a:gd name="T9" fmla="*/ T8 w 15369"/>
                                <a:gd name="T10" fmla="+- 0 573 573"/>
                                <a:gd name="T11" fmla="*/ 573 h 10829"/>
                                <a:gd name="T12" fmla="+- 0 737 737"/>
                                <a:gd name="T13" fmla="*/ T12 w 15369"/>
                                <a:gd name="T14" fmla="+- 0 573 573"/>
                                <a:gd name="T15" fmla="*/ 573 h 10829"/>
                                <a:gd name="T16" fmla="+- 0 737 737"/>
                                <a:gd name="T17" fmla="*/ T16 w 15369"/>
                                <a:gd name="T18" fmla="+- 0 11401 573"/>
                                <a:gd name="T19" fmla="*/ 11401 h 108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69" h="10829">
                                  <a:moveTo>
                                    <a:pt x="0" y="10828"/>
                                  </a:moveTo>
                                  <a:lnTo>
                                    <a:pt x="15368" y="10828"/>
                                  </a:lnTo>
                                  <a:lnTo>
                                    <a:pt x="15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005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8" name="Picture 467"/>
                            <pic:cNvPicPr>
                              <a:picLocks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3" y="8787"/>
                              <a:ext cx="1404" cy="6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9" name="Picture 466"/>
                            <pic:cNvPicPr>
                              <a:picLocks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36" y="8708"/>
                              <a:ext cx="1642" cy="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B28FE" id="Group 464" o:spid="_x0000_s1026" style="position:absolute;margin-left:35.45pt;margin-top:27.2pt;width:771.25pt;height:544.3pt;z-index:-19984;mso-position-horizontal-relative:page;mso-position-vertical-relative:page" coordorigin="709,544" coordsize="15425,108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">
                <v:shape id="Picture 540" o:spid="_x0000_s1027" type="#_x0000_t75" style="position:absolute;left:964;top:896;width:1714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">
                  <v:imagedata r:id="rId9" o:title=""/>
                  <v:path arrowok="t"/>
                  <o:lock v:ext="edit" aspectratio="f"/>
                </v:shape>
                <v:shape id="Picture 539" o:spid="_x0000_s1028" type="#_x0000_t75" style="position:absolute;left:709;top:10716;width:15406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">
                  <v:imagedata r:id="rId10" o:title=""/>
                  <v:path arrowok="t"/>
                  <o:lock v:ext="edit" aspectratio="f"/>
                </v:shape>
                <v:group id="Group 537" o:spid="_x0000_s1029" style="position:absolute;left:4663;top:5794;width:7524;height:2" coordorigin="4663,5794" coordsize="7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538" o:spid="_x0000_s1030" style="position:absolute;left:4663;top:5794;width:7524;height:2;visibility:visible;mso-wrap-style:square;v-text-anchor:top" coordsize="7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" path="m,l7523,e" filled="f" strokecolor="#231f20" strokeweight=".34994mm">
                    <v:stroke dashstyle="dash"/>
                    <v:path arrowok="t" o:connecttype="custom" o:connectlocs="0,0;7523,0" o:connectangles="0,0"/>
                  </v:shape>
                </v:group>
                <v:group id="Group 535" o:spid="_x0000_s1031" style="position:absolute;left:4623;top:5794;width:2;height:2" coordorigin="4623,579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536" o:spid="_x0000_s1032" style="position:absolute;left:4623;top:579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532" o:spid="_x0000_s1033" style="position:absolute;left:12206;top:5794;width:2;height:2" coordorigin="12206,579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534" o:spid="_x0000_s1034" style="position:absolute;left:12206;top:579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" path="m,l,e" filled="f" strokecolor="#231f20" strokeweight=".34994mm">
                    <v:path arrowok="t" o:connecttype="custom" o:connectlocs="0,0;0,0" o:connectangles="0,0"/>
                  </v:shape>
                  <v:shape id="Picture 533" o:spid="_x0000_s1035" type="#_x0000_t75" style="position:absolute;left:14363;top:925;width:1172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">
                    <v:imagedata r:id="rId11" o:title=""/>
                    <v:path arrowok="t"/>
                    <o:lock v:ext="edit" aspectratio="f"/>
                  </v:shape>
                </v:group>
                <v:group id="Group 507" o:spid="_x0000_s1036" style="position:absolute;left:14263;top:2552;width:1417;height:150" coordorigin="14263,2552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531" o:spid="_x0000_s103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" path="m91,2l,2,,149r94,l94,122r-60,l34,87r54,l88,60r-54,l34,29r57,l91,2xe" fillcolor="#0061af" stroked="f">
                    <v:path arrowok="t" o:connecttype="custom" o:connectlocs="91,2554;0,2554;0,2701;94,2701;94,2674;34,2674;34,2639;88,2639;88,2612;34,2612;34,2581;91,2581;91,2554" o:connectangles="0,0,0,0,0,0,0,0,0,0,0,0,0"/>
                  </v:shape>
                  <v:shape id="Freeform 530" o:spid="_x0000_s103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" path="m160,2r-39,l121,149r31,l152,83r,-20l151,45r,-5l182,40,160,2xe" fillcolor="#0061af" stroked="f">
                    <v:path arrowok="t" o:connecttype="custom" o:connectlocs="160,2554;121,2554;121,2701;152,2701;152,2635;152,2615;151,2597;151,2592;182,2592;160,2554" o:connectangles="0,0,0,0,0,0,0,0,0,0"/>
                  </v:shape>
                  <v:shape id="Freeform 529" o:spid="_x0000_s103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" path="m182,40r-31,l160,59r9,18l209,149r35,l244,106r-29,l207,88,199,70,182,40xe" fillcolor="#0061af" stroked="f">
                    <v:path arrowok="t" o:connecttype="custom" o:connectlocs="182,2592;151,2592;160,2611;169,2629;209,2701;244,2701;244,2658;215,2658;207,2640;199,2622;182,2592" o:connectangles="0,0,0,0,0,0,0,0,0,0,0"/>
                  </v:shape>
                  <v:shape id="Freeform 528" o:spid="_x0000_s104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" path="m244,2r-31,l213,59r,4l213,70r1,16l216,105r-1,1l244,106,244,2xe" fillcolor="#0061af" stroked="f">
                    <v:path arrowok="t" o:connecttype="custom" o:connectlocs="244,2554;213,2554;213,2611;213,2615;213,2622;214,2638;216,2657;215,2658;244,2658;244,2554" o:connectangles="0,0,0,0,0,0,0,0,0,0"/>
                  </v:shape>
                  <v:shape id="Freeform 527" o:spid="_x0000_s1041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" path="m357,l293,22,272,58r,28l318,146r19,4l364,149r20,-2l398,143r1,-19l352,124r-22,-5l314,106,306,85r4,-28l321,39r17,-9l367,29r17,l395,7,380,3,357,xe" fillcolor="#0061af" stroked="f">
                    <v:path arrowok="t" o:connecttype="custom" o:connectlocs="357,2552;293,2574;272,2610;272,2638;318,2698;337,2702;364,2701;384,2699;398,2695;399,2676;352,2676;330,2671;314,2658;306,2637;310,2609;321,2591;338,2582;367,2581;384,2581;395,2559;380,2555;357,2552" o:connectangles="0,0,0,0,0,0,0,0,0,0,0,0,0,0,0,0,0,0,0,0,0,0"/>
                  </v:shape>
                  <v:shape id="Freeform 526" o:spid="_x0000_s1042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" path="m400,65r-55,l345,91r23,l368,122r-3,1l359,124r40,l400,65xe" fillcolor="#0061af" stroked="f">
                    <v:path arrowok="t" o:connecttype="custom" o:connectlocs="400,2617;345,2617;345,2643;368,2643;368,2674;365,2675;359,2676;399,2676;400,2617" o:connectangles="0,0,0,0,0,0,0,0,0"/>
                  </v:shape>
                  <v:shape id="Freeform 525" o:spid="_x0000_s1043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" path="m384,29r-17,l383,32r1,-3xe" fillcolor="#0061af" stroked="f">
                    <v:path arrowok="t" o:connecttype="custom" o:connectlocs="384,2581;367,2581;383,2584;384,2581" o:connectangles="0,0,0,0"/>
                  </v:shape>
                  <v:shape id="Freeform 524" o:spid="_x0000_s1044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" path="m509,2r-44,l420,149r35,l465,111r78,l535,87r-65,l481,46r2,-10l485,27r32,l509,2xe" fillcolor="#0061af" stroked="f">
                    <v:path arrowok="t" o:connecttype="custom" o:connectlocs="509,2554;465,2554;420,2701;455,2701;465,2663;543,2663;535,2639;470,2639;481,2598;483,2588;485,2579;517,2579;509,2554" o:connectangles="0,0,0,0,0,0,0,0,0,0,0,0,0"/>
                  </v:shape>
                  <v:shape id="Freeform 523" o:spid="_x0000_s1045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" path="m543,111r-36,l519,149r36,l543,111xe" fillcolor="#0061af" stroked="f">
                    <v:path arrowok="t" o:connecttype="custom" o:connectlocs="543,2663;507,2663;519,2701;555,2701;543,2663" o:connectangles="0,0,0,0,0"/>
                  </v:shape>
                  <v:shape id="Freeform 522" o:spid="_x0000_s1046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" path="m517,27r-31,l488,36r3,11l493,55r9,32l535,87,517,27xe" fillcolor="#0061af" stroked="f">
                    <v:path arrowok="t" o:connecttype="custom" o:connectlocs="517,2579;486,2579;488,2588;491,2599;493,2607;502,2639;535,2639;517,2579" o:connectangles="0,0,0,0,0,0,0,0"/>
                  </v:shape>
                  <v:shape id="Freeform 521" o:spid="_x0000_s104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" path="m653,l589,22,568,58r1,28l614,146r19,4l660,149r21,-2l694,143r1,-19l648,124r-22,-5l610,106,602,85r4,-28l617,39r17,-9l663,29r17,l692,7,676,3,653,xe" fillcolor="#0061af" stroked="f">
                    <v:path arrowok="t" o:connecttype="custom" o:connectlocs="653,2552;589,2574;568,2610;569,2638;614,2698;633,2702;660,2701;681,2699;694,2695;695,2676;648,2676;626,2671;610,2658;602,2637;606,2609;617,2591;634,2582;663,2581;680,2581;692,2559;676,2555;653,2552" o:connectangles="0,0,0,0,0,0,0,0,0,0,0,0,0,0,0,0,0,0,0,0,0,0"/>
                  </v:shape>
                  <v:shape id="Freeform 520" o:spid="_x0000_s104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" path="m696,65r-54,l642,91r22,l664,122r-2,1l656,124r39,l696,65xe" fillcolor="#0061af" stroked="f">
                    <v:path arrowok="t" o:connecttype="custom" o:connectlocs="696,2617;642,2617;642,2643;664,2643;664,2674;662,2675;656,2676;695,2676;696,2617" o:connectangles="0,0,0,0,0,0,0,0,0"/>
                  </v:shape>
                  <v:shape id="Freeform 519" o:spid="_x0000_s104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" path="m680,29r-17,l679,32r1,-3xe" fillcolor="#0061af" stroked="f">
                    <v:path arrowok="t" o:connecttype="custom" o:connectlocs="680,2581;663,2581;679,2584;680,2581" o:connectangles="0,0,0,0"/>
                  </v:shape>
                  <v:shape id="Freeform 518" o:spid="_x0000_s105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" path="m818,2r-91,l727,149r94,l821,122r-61,l760,87r55,l815,60r-55,l760,29r58,l818,2xe" fillcolor="#0061af" stroked="f">
                    <v:path arrowok="t" o:connecttype="custom" o:connectlocs="818,2554;727,2554;727,2701;821,2701;821,2674;760,2674;760,2639;815,2639;815,2612;760,2612;760,2581;818,2581;818,2554" o:connectangles="0,0,0,0,0,0,0,0,0,0,0,0,0"/>
                  </v:shape>
                  <v:shape id="Freeform 517" o:spid="_x0000_s1051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" path="m899,2r-45,l845,149r31,l879,89r,-15l881,33r1,-1l908,32,899,2xe" fillcolor="#0061af" stroked="f">
                    <v:path arrowok="t" o:connecttype="custom" o:connectlocs="899,2554;854,2554;845,2701;876,2701;879,2641;879,2626;881,2585;882,2584;908,2584;899,2554" o:connectangles="0,0,0,0,0,0,0,0,0,0"/>
                  </v:shape>
                  <v:shape id="Freeform 516" o:spid="_x0000_s1052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" path="m1001,32r-29,l972,53r,21l973,93r2,56l1008,149,1001,32xe" fillcolor="#0061af" stroked="f">
                    <v:path arrowok="t" o:connecttype="custom" o:connectlocs="1001,2584;972,2584;972,2605;972,2626;973,2645;975,2701;1008,2701;1001,2584" o:connectangles="0,0,0,0,0,0,0,0"/>
                  </v:shape>
                  <v:shape id="Freeform 515" o:spid="_x0000_s1053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" path="m908,32r-26,l886,52r4,20l911,147r26,l950,104r-24,l922,84,917,65,908,32xe" fillcolor="#0061af" stroked="f">
                    <v:path arrowok="t" o:connecttype="custom" o:connectlocs="908,2584;882,2584;886,2604;890,2624;911,2699;937,2699;950,2656;926,2656;922,2636;917,2617;908,2584" o:connectangles="0,0,0,0,0,0,0,0,0,0,0"/>
                  </v:shape>
                  <v:shape id="Freeform 514" o:spid="_x0000_s1054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" path="m1000,2r-44,l940,51r-5,19l930,90r-4,14l950,104r5,-15l961,71r5,-20l972,32r29,l1000,2xe" fillcolor="#0061af" stroked="f">
                    <v:path arrowok="t" o:connecttype="custom" o:connectlocs="1000,2554;956,2554;940,2603;935,2622;930,2642;926,2656;950,2656;955,2641;961,2623;966,2603;972,2584;1001,2584;1000,2554" o:connectangles="0,0,0,0,0,0,0,0,0,0,0,0,0"/>
                  </v:shape>
                  <v:shape id="Freeform 513" o:spid="_x0000_s1055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" path="m1129,2r-91,l1038,149r94,l1132,122r-61,l1071,87r55,l1126,60r-55,l1071,29r58,l1129,2xe" fillcolor="#0061af" stroked="f">
                    <v:path arrowok="t" o:connecttype="custom" o:connectlocs="1129,2554;1038,2554;1038,2701;1132,2701;1132,2674;1071,2674;1071,2639;1126,2639;1126,2612;1071,2612;1071,2581;1129,2581;1129,2554" o:connectangles="0,0,0,0,0,0,0,0,0,0,0,0,0"/>
                  </v:shape>
                  <v:shape id="Freeform 512" o:spid="_x0000_s1056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" path="m1198,2r-39,l1159,149r31,l1190,83r-1,-20l1189,45r,-5l1220,40,1198,2xe" fillcolor="#0061af" stroked="f">
                    <v:path arrowok="t" o:connecttype="custom" o:connectlocs="1198,2554;1159,2554;1159,2701;1190,2701;1190,2635;1189,2615;1189,2597;1189,2592;1220,2592;1198,2554" o:connectangles="0,0,0,0,0,0,0,0,0,0"/>
                  </v:shape>
                  <v:shape id="Freeform 511" o:spid="_x0000_s105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" path="m1220,40r-31,l1197,59r10,18l1246,149r35,l1281,106r-28,l1245,88r-9,-18l1220,40xe" fillcolor="#0061af" stroked="f">
                    <v:path arrowok="t" o:connecttype="custom" o:connectlocs="1220,2592;1189,2592;1197,2611;1207,2629;1246,2701;1281,2701;1281,2658;1253,2658;1245,2640;1236,2622;1220,2592" o:connectangles="0,0,0,0,0,0,0,0,0,0,0"/>
                  </v:shape>
                  <v:shape id="Freeform 510" o:spid="_x0000_s105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" path="m1281,2r-30,l1251,59r,4l1251,70r1,16l1253,105r,1l1281,106r,-104xe" fillcolor="#0061af" stroked="f">
                    <v:path arrowok="t" o:connecttype="custom" o:connectlocs="1281,2554;1251,2554;1251,2611;1251,2615;1251,2622;1252,2638;1253,2657;1253,2658;1281,2658;1281,2554" o:connectangles="0,0,0,0,0,0,0,0,0,0"/>
                  </v:shape>
                  <v:shape id="Freeform 509" o:spid="_x0000_s105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" path="m1377,30r-34,l1343,149r34,l1377,30xe" fillcolor="#0061af" stroked="f">
                    <v:path arrowok="t" o:connecttype="custom" o:connectlocs="1377,2582;1343,2582;1343,2701;1377,2701;1377,2582" o:connectangles="0,0,0,0,0"/>
                  </v:shape>
                  <v:shape id="Freeform 508" o:spid="_x0000_s106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" path="m1417,2r-113,l1304,30r113,l1417,2xe" fillcolor="#0061af" stroked="f">
                    <v:path arrowok="t" o:connecttype="custom" o:connectlocs="1417,2554;1304,2554;1304,2582;1417,2582;1417,2554" o:connectangles="0,0,0,0,0"/>
                  </v:shape>
                </v:group>
                <v:group id="Group 483" o:spid="_x0000_s1061" style="position:absolute;left:14264;top:2324;width:1416;height:190" coordorigin="14264,2324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506" o:spid="_x0000_s106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" path="m88,l30,21,,81r2,28l28,169r66,19l114,185r10,-3l121,155r-32,l67,151,51,138,41,119,42,86,88,34r33,l127,8,112,2,88,xe" fillcolor="#0061af" stroked="f">
                    <v:path arrowok="t" o:connecttype="custom" o:connectlocs="88,2324;30,2345;0,2405;2,2433;28,2493;94,2512;114,2509;124,2506;121,2479;89,2479;67,2475;51,2462;41,2443;42,2410;88,2358;121,2358;127,2332;112,2326;88,2324" o:connectangles="0,0,0,0,0,0,0,0,0,0,0,0,0,0,0,0,0,0,0"/>
                  </v:shape>
                  <v:shape id="Freeform 505" o:spid="_x0000_s106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" path="m120,149r-7,3l100,155r21,l120,149xe" fillcolor="#0061af" stroked="f">
                    <v:path arrowok="t" o:connecttype="custom" o:connectlocs="120,2473;113,2476;100,2479;121,2479;120,2473" o:connectangles="0,0,0,0,0"/>
                  </v:shape>
                  <v:shape id="Freeform 504" o:spid="_x0000_s106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" path="m121,34r-19,l112,37r8,4l121,34xe" fillcolor="#0061af" stroked="f">
                    <v:path arrowok="t" o:connecttype="custom" o:connectlocs="121,2358;102,2358;112,2361;120,2365;121,2358" o:connectangles="0,0,0,0,0"/>
                  </v:shape>
                  <v:shape id="Freeform 503" o:spid="_x0000_s1065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" path="m218,l162,25,140,90r2,27l172,175r38,14l233,187r20,-8l269,167r9,-11l224,156r-21,-5l189,138r-9,-20l181,85r5,-25l194,44r12,-9l217,33r60,l265,18,249,6,230,,218,xe" fillcolor="#0061af" stroked="f">
                    <v:path arrowok="t" o:connecttype="custom" o:connectlocs="218,2324;162,2349;140,2414;142,2441;172,2499;210,2513;233,2511;253,2503;269,2491;278,2480;224,2480;203,2475;189,2462;180,2442;181,2409;186,2384;194,2368;206,2359;217,2357;277,2357;265,2342;249,2330;230,2324;218,2324" o:connectangles="0,0,0,0,0,0,0,0,0,0,0,0,0,0,0,0,0,0,0,0,0,0,0,0"/>
                  </v:shape>
                  <v:shape id="Freeform 502" o:spid="_x0000_s1066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" path="m277,33r-60,l235,39r13,15l255,77r-1,32l248,132r-10,16l224,156r54,l281,151r9,-21l294,105,293,78,287,54,278,33r-1,xe" fillcolor="#0061af" stroked="f">
                    <v:path arrowok="t" o:connecttype="custom" o:connectlocs="277,2357;217,2357;235,2363;248,2378;255,2401;254,2433;248,2456;238,2472;224,2480;278,2480;281,2475;290,2454;294,2429;293,2402;287,2378;278,2357;277,2357" o:connectangles="0,0,0,0,0,0,0,0,0,0,0,0,0,0,0,0,0"/>
                  </v:shape>
                  <v:shape id="Freeform 501" o:spid="_x0000_s1067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" path="m379,3r-49,l320,187r34,l357,110r1,-12l359,57r1,-16l389,41,379,3xe" fillcolor="#0061af" stroked="f">
                    <v:path arrowok="t" o:connecttype="custom" o:connectlocs="379,2327;330,2327;320,2511;354,2511;357,2434;358,2422;359,2381;360,2365;389,2365;379,2327" o:connectangles="0,0,0,0,0,0,0,0,0,0"/>
                  </v:shape>
                  <v:shape id="Freeform 500" o:spid="_x0000_s1068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" path="m491,41r-32,l459,64r,19l460,103r3,84l499,187,491,41xe" fillcolor="#0061af" stroked="f">
                    <v:path arrowok="t" o:connecttype="custom" o:connectlocs="491,2365;459,2365;459,2388;459,2407;460,2427;463,2511;499,2511;491,2365" o:connectangles="0,0,0,0,0,0,0,0"/>
                  </v:shape>
                  <v:shape id="Freeform 499" o:spid="_x0000_s1069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" path="m389,41r-29,l364,61r4,20l372,100r20,84l421,184r14,-54l409,130r-4,-20l401,90,396,71,389,41xe" fillcolor="#0061af" stroked="f">
                    <v:path arrowok="t" o:connecttype="custom" o:connectlocs="389,2365;360,2365;364,2385;368,2405;372,2424;392,2508;421,2508;435,2454;409,2454;405,2434;401,2414;396,2395;389,2365" o:connectangles="0,0,0,0,0,0,0,0,0,0,0,0,0"/>
                  </v:shape>
                  <v:shape id="Freeform 498" o:spid="_x0000_s1070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" path="m490,3r-48,l425,64r-5,19l415,103r-4,19l409,130r26,l440,112r5,-19l450,74r5,-20l459,41r32,l490,3xe" fillcolor="#0061af" stroked="f">
                    <v:path arrowok="t" o:connecttype="custom" o:connectlocs="490,2327;442,2327;425,2388;420,2407;415,2427;411,2446;409,2454;435,2454;440,2436;445,2417;450,2398;455,2378;459,2365;491,2365;490,2327" o:connectangles="0,0,0,0,0,0,0,0,0,0,0,0,0,0,0"/>
                  </v:shape>
                  <v:shape id="Freeform 497" o:spid="_x0000_s1071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" path="m587,3r-49,l528,187r34,l565,110r,-12l567,57r1,-16l596,41,587,3xe" fillcolor="#0061af" stroked="f">
                    <v:path arrowok="t" o:connecttype="custom" o:connectlocs="587,2327;538,2327;528,2511;562,2511;565,2434;565,2422;567,2381;568,2365;596,2365;587,2327" o:connectangles="0,0,0,0,0,0,0,0,0,0"/>
                  </v:shape>
                  <v:shape id="Freeform 496" o:spid="_x0000_s107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" path="m699,41r-32,l667,64r,19l668,103r2,84l706,187,699,41xe" fillcolor="#0061af" stroked="f">
                    <v:path arrowok="t" o:connecttype="custom" o:connectlocs="699,2365;667,2365;667,2388;667,2407;668,2427;670,2511;706,2511;699,2365" o:connectangles="0,0,0,0,0,0,0,0"/>
                  </v:shape>
                  <v:shape id="Freeform 495" o:spid="_x0000_s107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" path="m596,41r-28,l571,61r4,20l580,100r20,84l628,184r15,-54l616,130r-3,-20l609,90,604,71,596,41xe" fillcolor="#0061af" stroked="f">
                    <v:path arrowok="t" o:connecttype="custom" o:connectlocs="596,2365;568,2365;571,2385;575,2405;580,2424;600,2508;628,2508;643,2454;616,2454;613,2434;609,2414;604,2395;596,2365" o:connectangles="0,0,0,0,0,0,0,0,0,0,0,0,0"/>
                  </v:shape>
                  <v:shape id="Freeform 494" o:spid="_x0000_s107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" path="m697,3r-47,l632,64r-4,19l623,103r-4,19l616,130r27,l648,112r5,-19l658,74r5,-20l667,41r32,l697,3xe" fillcolor="#0061af" stroked="f">
                    <v:path arrowok="t" o:connecttype="custom" o:connectlocs="697,2327;650,2327;632,2388;628,2407;623,2427;619,2446;616,2454;643,2454;648,2436;653,2417;658,2398;663,2378;667,2365;699,2365;697,2327" o:connectangles="0,0,0,0,0,0,0,0,0,0,0,0,0,0,0"/>
                  </v:shape>
                  <v:shape id="Freeform 493" o:spid="_x0000_s1075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" path="m776,3r-37,l739,105r21,69l797,189r24,-2l840,179r15,-13l862,152r-43,l795,151,782,139r-6,-20l776,3xe" fillcolor="#0061af" stroked="f">
                    <v:path arrowok="t" o:connecttype="custom" o:connectlocs="776,2327;739,2327;739,2429;760,2498;797,2513;821,2511;840,2503;855,2490;862,2476;819,2476;795,2475;782,2463;776,2443;776,2327" o:connectangles="0,0,0,0,0,0,0,0,0,0,0,0,0,0"/>
                  </v:shape>
                  <v:shape id="Freeform 492" o:spid="_x0000_s1076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" path="m871,3r-36,l835,109r-4,28l819,152r43,l865,147r5,-24l871,3xe" fillcolor="#0061af" stroked="f">
                    <v:path arrowok="t" o:connecttype="custom" o:connectlocs="871,2327;835,2327;835,2433;831,2461;819,2476;862,2476;865,2471;870,2447;871,2327" o:connectangles="0,0,0,0,0,0,0,0,0"/>
                  </v:shape>
                  <v:shape id="Freeform 491" o:spid="_x0000_s1077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" path="m950,3r-43,l907,187r34,l941,106r,-18l940,69r,-18l974,51,950,3xe" fillcolor="#0061af" stroked="f">
                    <v:path arrowok="t" o:connecttype="custom" o:connectlocs="950,2327;907,2327;907,2511;941,2511;941,2430;941,2412;940,2393;940,2375;940,2375;974,2375;950,2327" o:connectangles="0,0,0,0,0,0,0,0,0,0,0"/>
                  </v:shape>
                  <v:shape id="Freeform 490" o:spid="_x0000_s1078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" path="m974,51r-34,l948,70r8,18l964,106r39,81l1041,187r,-54l1010,133r-7,-19l996,96,987,77,974,51xe" fillcolor="#0061af" stroked="f">
                    <v:path arrowok="t" o:connecttype="custom" o:connectlocs="974,2375;940,2375;948,2394;956,2412;964,2430;1003,2511;1041,2511;1041,2457;1010,2457;1003,2438;996,2420;987,2401;974,2375" o:connectangles="0,0,0,0,0,0,0,0,0,0,0,0,0"/>
                  </v:shape>
                  <v:shape id="Freeform 489" o:spid="_x0000_s1079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" path="m1041,3r-33,l1008,77r,21l1010,117r,16l1041,133r,-130xe" fillcolor="#0061af" stroked="f">
                    <v:path arrowok="t" o:connecttype="custom" o:connectlocs="1041,2327;1008,2327;1008,2401;1008,2422;1010,2441;1010,2457;1041,2457;1041,2327" o:connectangles="0,0,0,0,0,0,0,0"/>
                  </v:shape>
                  <v:shape id="Freeform 488" o:spid="_x0000_s1080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" path="m1114,3r-36,l1078,187r36,l1114,3xe" fillcolor="#0061af" stroked="f">
                    <v:path arrowok="t" o:connecttype="custom" o:connectlocs="1114,2327;1078,2327;1078,2511;1114,2511;1114,2327" o:connectangles="0,0,0,0,0"/>
                  </v:shape>
                  <v:shape id="Freeform 487" o:spid="_x0000_s1081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" path="m1219,38r-37,l1182,187r37,l1219,38xe" fillcolor="#0061af" stroked="f">
                    <v:path arrowok="t" o:connecttype="custom" o:connectlocs="1219,2362;1182,2362;1182,2511;1219,2511;1219,2362" o:connectangles="0,0,0,0,0"/>
                  </v:shape>
                  <v:shape id="Freeform 486" o:spid="_x0000_s108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" path="m1263,3r-124,l1139,38r124,l1263,3xe" fillcolor="#0061af" stroked="f">
                    <v:path arrowok="t" o:connecttype="custom" o:connectlocs="1263,2327;1139,2327;1139,2362;1263,2362;1263,2327" o:connectangles="0,0,0,0,0"/>
                  </v:shape>
                  <v:shape id="Freeform 485" o:spid="_x0000_s108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" path="m1317,3r-42,l1326,111r,76l1363,187r,-77l1377,82r-31,l1338,60r-5,-13l1317,3xe" fillcolor="#0061af" stroked="f">
                    <v:path arrowok="t" o:connecttype="custom" o:connectlocs="1317,2327;1275,2327;1326,2435;1326,2511;1363,2511;1363,2434;1377,2406;1346,2406;1338,2384;1333,2371;1317,2327" o:connectangles="0,0,0,0,0,0,0,0,0,0,0"/>
                  </v:shape>
                  <v:shape id="Freeform 484" o:spid="_x0000_s108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" path="m1416,3r-41,l1354,60r-4,11l1346,82r31,l1416,3xe" fillcolor="#0061af" stroked="f">
                    <v:path arrowok="t" o:connecttype="custom" o:connectlocs="1416,2327;1375,2327;1354,2384;1350,2395;1346,2406;1377,2406;1416,2327" o:connectangles="0,0,0,0,0,0,0"/>
                  </v:shape>
                </v:group>
                <v:group id="Group 481" o:spid="_x0000_s1085" style="position:absolute;left:14263;top:2234;width:1417;height:2" coordorigin="14263,2234" coordsize="1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482" o:spid="_x0000_s1086" style="position:absolute;left:14263;top:2234;width:1417;height:2;visibility:visible;mso-wrap-style:square;v-text-anchor:top" coordsize="1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" path="m,l1417,e" filled="f" strokecolor="#abadb0" strokeweight=".71297mm">
                    <v:path arrowok="t" o:connecttype="custom" o:connectlocs="0,0;1417,0" o:connectangles="0,0"/>
                  </v:shape>
                </v:group>
                <v:group id="Group 479" o:spid="_x0000_s1087" style="position:absolute;left:1291;top:9458;width:3889;height:2" coordorigin="1291,9458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480" o:spid="_x0000_s1088" style="position:absolute;left:1291;top:9458;width:3889;height:2;visibility:visible;mso-wrap-style:square;v-text-anchor:top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" path="m,l3889,e" filled="f" strokecolor="#231f20" strokeweight=".34994mm">
                    <v:stroke dashstyle="dash"/>
                    <v:path arrowok="t" o:connecttype="custom" o:connectlocs="0,0;3889,0" o:connectangles="0,0"/>
                  </v:shape>
                </v:group>
                <v:group id="Group 477" o:spid="_x0000_s1089" style="position:absolute;left:1251;top:9458;width:2;height:2" coordorigin="1251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478" o:spid="_x0000_s1090" style="position:absolute;left:1251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475" o:spid="_x0000_s1091" style="position:absolute;left:5200;top:9458;width:2;height:2" coordorigin="5200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476" o:spid="_x0000_s1092" style="position:absolute;left:5200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473" o:spid="_x0000_s1093" style="position:absolute;left:11644;top:9458;width:3889;height:2" coordorigin="11644,9458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474" o:spid="_x0000_s1094" style="position:absolute;left:11644;top:9458;width:3889;height:2;visibility:visible;mso-wrap-style:square;v-text-anchor:top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" path="m,l3888,e" filled="f" strokecolor="#231f20" strokeweight=".34994mm">
                    <v:stroke dashstyle="dash"/>
                    <v:path arrowok="t" o:connecttype="custom" o:connectlocs="0,0;3888,0" o:connectangles="0,0"/>
                  </v:shape>
                </v:group>
                <v:group id="Group 471" o:spid="_x0000_s1095" style="position:absolute;left:11604;top:9458;width:2;height:2" coordorigin="11604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472" o:spid="_x0000_s1096" style="position:absolute;left:11604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469" o:spid="_x0000_s1097" style="position:absolute;left:15552;top:9458;width:2;height:2" coordorigin="15552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470" o:spid="_x0000_s1098" style="position:absolute;left:15552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465" o:spid="_x0000_s1099" style="position:absolute;left:737;top:573;width:15369;height:10829" coordorigin="737,573" coordsize="15369,1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468" o:spid="_x0000_s1100" style="position:absolute;left:737;top:573;width:15369;height:10829;visibility:visible;mso-wrap-style:square;v-text-anchor:top" coordsize="15369,1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" path="m,10828r15368,l15368,,,,,10828xe" filled="f" strokecolor="#005aaa" strokeweight="1.0001mm">
                    <v:path arrowok="t" o:connecttype="custom" o:connectlocs="0,11401;15368,11401;15368,573;0,573;0,11401" o:connectangles="0,0,0,0,0"/>
                  </v:shape>
                  <v:shape id="Picture 467" o:spid="_x0000_s1101" type="#_x0000_t75" style="position:absolute;left:1843;top:8787;width:1404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">
                    <v:imagedata r:id="rId12" o:title=""/>
                    <v:path arrowok="t"/>
                    <o:lock v:ext="edit" aspectratio="f"/>
                  </v:shape>
                  <v:shape id="Picture 466" o:spid="_x0000_s1102" type="#_x0000_t75" style="position:absolute;left:12036;top:8708;width:164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">
                    <v:imagedata r:id="rId13" o:title=""/>
                    <v:path arrowok="t"/>
                    <o:lock v:ext="edit" aspectratio="f"/>
                  </v:shape>
                </v:group>
                <w10:wrap anchorx="page" anchory="page"/>
              </v:group>
            </w:pict>
          </mc:Fallback>
        </mc:AlternateContent>
      </w:r>
    </w:p>
    <w:p w:rsidR="00A66D94" w:rsidRDefault="00A66D94">
      <w:pPr>
        <w:spacing w:before="6"/>
        <w:rPr>
          <w:rFonts w:ascii="Calibri" w:eastAsia="Calibri" w:hAnsi="Calibri" w:cs="Calibri"/>
          <w:sz w:val="17"/>
          <w:szCs w:val="17"/>
        </w:rPr>
      </w:pPr>
    </w:p>
    <w:p w:rsidR="00A66D94" w:rsidRDefault="003B177E">
      <w:pPr>
        <w:spacing w:before="60"/>
        <w:ind w:left="4771"/>
        <w:rPr>
          <w:rFonts w:ascii="Helvetica Neue" w:eastAsia="Helvetica Neue" w:hAnsi="Helvetica Neue" w:cs="Helvetica Neue"/>
          <w:sz w:val="21"/>
          <w:szCs w:val="21"/>
        </w:rPr>
      </w:pPr>
      <w:r>
        <w:rPr>
          <w:rFonts w:ascii="Helvetica Neue"/>
          <w:b/>
          <w:i/>
          <w:color w:val="FFFFFF"/>
          <w:sz w:val="21"/>
        </w:rPr>
        <w:t>R E S T R U C T U R E D   F O R   R E L E V A N C</w:t>
      </w:r>
      <w:r>
        <w:rPr>
          <w:rFonts w:ascii="Helvetica Neue"/>
          <w:b/>
          <w:i/>
          <w:color w:val="FFFFFF"/>
          <w:spacing w:val="-40"/>
          <w:sz w:val="21"/>
        </w:rPr>
        <w:t xml:space="preserve"> </w:t>
      </w:r>
      <w:r>
        <w:rPr>
          <w:rFonts w:ascii="Helvetica Neue"/>
          <w:b/>
          <w:i/>
          <w:color w:val="FFFFFF"/>
          <w:sz w:val="21"/>
        </w:rPr>
        <w:t>E</w:t>
      </w:r>
    </w:p>
    <w:p w:rsidR="00A66D94" w:rsidRDefault="00A66D94">
      <w:pPr>
        <w:rPr>
          <w:rFonts w:ascii="Helvetica Neue" w:eastAsia="Helvetica Neue" w:hAnsi="Helvetica Neue" w:cs="Helvetica Neue"/>
          <w:sz w:val="21"/>
          <w:szCs w:val="21"/>
        </w:rPr>
        <w:sectPr w:rsidR="00A66D94">
          <w:type w:val="continuous"/>
          <w:pgSz w:w="16840" w:h="11910" w:orient="landscape"/>
          <w:pgMar w:top="1100" w:right="1740" w:bottom="280" w:left="1140" w:header="720" w:footer="720" w:gutter="0"/>
          <w:cols w:space="720"/>
        </w:sect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3B177E">
      <w:pPr>
        <w:pStyle w:val="Heading1"/>
        <w:ind w:right="1520"/>
        <w:jc w:val="center"/>
        <w:rPr>
          <w:b w:val="0"/>
          <w:bCs w:val="0"/>
        </w:rPr>
      </w:pPr>
      <w:r>
        <w:rPr>
          <w:color w:val="231F20"/>
          <w:spacing w:val="6"/>
        </w:rPr>
        <w:t>ATTENDANCE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5"/>
        </w:rPr>
        <w:t>CERTIFICATE</w:t>
      </w:r>
    </w:p>
    <w:p w:rsidR="00A66D94" w:rsidRDefault="003B177E">
      <w:pPr>
        <w:pStyle w:val="BodyText"/>
        <w:spacing w:before="441"/>
        <w:ind w:right="1520"/>
        <w:jc w:val="center"/>
        <w:rPr>
          <w:i w:val="0"/>
        </w:rPr>
      </w:pPr>
      <w:r>
        <w:rPr>
          <w:color w:val="231F20"/>
          <w:spacing w:val="7"/>
        </w:rPr>
        <w:t>awarded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7"/>
        </w:rPr>
        <w:t>to:</w:t>
      </w:r>
    </w:p>
    <w:p w:rsidR="00A66D94" w:rsidRDefault="00A66D94">
      <w:pPr>
        <w:spacing w:before="10"/>
        <w:rPr>
          <w:rFonts w:ascii="Calibri" w:eastAsia="Calibri" w:hAnsi="Calibri" w:cs="Calibri"/>
          <w:i/>
          <w:sz w:val="31"/>
          <w:szCs w:val="31"/>
        </w:rPr>
      </w:pPr>
    </w:p>
    <w:p w:rsidR="00A66D94" w:rsidRDefault="003B177E">
      <w:pPr>
        <w:pStyle w:val="Heading2"/>
        <w:ind w:right="1520"/>
        <w:jc w:val="center"/>
        <w:rPr>
          <w:b w:val="0"/>
          <w:bCs w:val="0"/>
        </w:rPr>
      </w:pPr>
      <w:r>
        <w:rPr>
          <w:color w:val="005AAA"/>
        </w:rPr>
        <w:t>Muziwendoda Cyprian</w:t>
      </w:r>
      <w:r>
        <w:rPr>
          <w:color w:val="005AAA"/>
          <w:spacing w:val="-20"/>
        </w:rPr>
        <w:t xml:space="preserve"> </w:t>
      </w:r>
      <w:r>
        <w:rPr>
          <w:color w:val="005AAA"/>
        </w:rPr>
        <w:t>Madwe</w:t>
      </w:r>
    </w:p>
    <w:p w:rsidR="00A66D94" w:rsidRDefault="00A66D9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66D94" w:rsidRDefault="003B177E">
      <w:pPr>
        <w:pStyle w:val="BodyText"/>
        <w:spacing w:before="45" w:line="283" w:lineRule="auto"/>
        <w:ind w:right="1520"/>
        <w:jc w:val="center"/>
        <w:rPr>
          <w:i w:val="0"/>
        </w:rPr>
      </w:pPr>
      <w:r>
        <w:rPr>
          <w:color w:val="231F20"/>
          <w:spacing w:val="4"/>
        </w:rPr>
        <w:t xml:space="preserve">For </w:t>
      </w:r>
      <w:r>
        <w:rPr>
          <w:color w:val="231F20"/>
          <w:spacing w:val="6"/>
        </w:rPr>
        <w:t xml:space="preserve">attending </w:t>
      </w:r>
      <w:r>
        <w:rPr>
          <w:color w:val="231F20"/>
          <w:spacing w:val="8"/>
        </w:rPr>
        <w:t xml:space="preserve">Community </w:t>
      </w:r>
      <w:r>
        <w:rPr>
          <w:color w:val="231F20"/>
          <w:spacing w:val="7"/>
        </w:rPr>
        <w:t xml:space="preserve">Engagement </w:t>
      </w:r>
      <w:r>
        <w:rPr>
          <w:color w:val="231F20"/>
          <w:spacing w:val="5"/>
        </w:rPr>
        <w:t xml:space="preserve">Workshop </w:t>
      </w:r>
      <w:r>
        <w:rPr>
          <w:color w:val="231F20"/>
          <w:spacing w:val="4"/>
        </w:rPr>
        <w:t xml:space="preserve">in Teaching </w:t>
      </w:r>
      <w:r>
        <w:rPr>
          <w:color w:val="231F20"/>
          <w:spacing w:val="6"/>
        </w:rPr>
        <w:t>and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9"/>
        </w:rPr>
        <w:t xml:space="preserve">Learning </w:t>
      </w:r>
      <w:r>
        <w:rPr>
          <w:color w:val="231F20"/>
          <w:spacing w:val="7"/>
        </w:rPr>
        <w:t>presented</w:t>
      </w:r>
    </w:p>
    <w:p w:rsidR="00A66D94" w:rsidRDefault="003B177E">
      <w:pPr>
        <w:pStyle w:val="BodyText"/>
        <w:spacing w:line="283" w:lineRule="auto"/>
        <w:ind w:left="3495" w:right="2851"/>
        <w:jc w:val="center"/>
        <w:rPr>
          <w:i w:val="0"/>
        </w:rPr>
      </w:pPr>
      <w:r>
        <w:rPr>
          <w:color w:val="231F20"/>
          <w:spacing w:val="4"/>
        </w:rPr>
        <w:t xml:space="preserve">by </w:t>
      </w:r>
      <w:r>
        <w:rPr>
          <w:color w:val="231F20"/>
          <w:spacing w:val="8"/>
        </w:rPr>
        <w:t xml:space="preserve">Community </w:t>
      </w:r>
      <w:r>
        <w:rPr>
          <w:color w:val="231F20"/>
          <w:spacing w:val="7"/>
        </w:rPr>
        <w:t xml:space="preserve">Engagement Unit, </w:t>
      </w:r>
      <w:r>
        <w:rPr>
          <w:color w:val="231F20"/>
          <w:spacing w:val="8"/>
        </w:rPr>
        <w:t xml:space="preserve">University </w:t>
      </w:r>
      <w:r>
        <w:rPr>
          <w:color w:val="231F20"/>
          <w:spacing w:val="4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8"/>
        </w:rPr>
        <w:t>Zululand</w:t>
      </w:r>
      <w:r>
        <w:rPr>
          <w:color w:val="231F20"/>
          <w:spacing w:val="9"/>
        </w:rPr>
        <w:t xml:space="preserve"> from</w:t>
      </w:r>
    </w:p>
    <w:p w:rsidR="00A66D94" w:rsidRDefault="003B177E">
      <w:pPr>
        <w:pStyle w:val="BodyText"/>
        <w:spacing w:line="390" w:lineRule="exact"/>
        <w:ind w:right="1520"/>
        <w:jc w:val="center"/>
        <w:rPr>
          <w:i w:val="0"/>
        </w:rPr>
      </w:pPr>
      <w:r>
        <w:rPr>
          <w:color w:val="231F20"/>
          <w:spacing w:val="4"/>
        </w:rPr>
        <w:t xml:space="preserve">27 </w:t>
      </w:r>
      <w:r>
        <w:rPr>
          <w:color w:val="231F20"/>
        </w:rPr>
        <w:t xml:space="preserve">- </w:t>
      </w:r>
      <w:r>
        <w:rPr>
          <w:color w:val="231F20"/>
          <w:spacing w:val="4"/>
        </w:rPr>
        <w:t xml:space="preserve">30 </w:t>
      </w:r>
      <w:r>
        <w:rPr>
          <w:color w:val="231F20"/>
          <w:spacing w:val="6"/>
        </w:rPr>
        <w:t>May</w:t>
      </w:r>
      <w:r>
        <w:rPr>
          <w:color w:val="231F20"/>
          <w:spacing w:val="69"/>
        </w:rPr>
        <w:t xml:space="preserve"> </w:t>
      </w:r>
      <w:r>
        <w:rPr>
          <w:color w:val="231F20"/>
          <w:spacing w:val="9"/>
        </w:rPr>
        <w:t>2019</w:t>
      </w: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sz w:val="20"/>
          <w:szCs w:val="20"/>
        </w:rPr>
        <w:sectPr w:rsidR="00A66D94">
          <w:pgSz w:w="16840" w:h="11910" w:orient="landscape"/>
          <w:pgMar w:top="1100" w:right="1740" w:bottom="280" w:left="1140" w:header="720" w:footer="720" w:gutter="0"/>
          <w:cols w:space="720"/>
        </w:sectPr>
      </w:pPr>
    </w:p>
    <w:p w:rsidR="00A66D94" w:rsidRDefault="00A66D94">
      <w:pPr>
        <w:spacing w:before="12"/>
        <w:rPr>
          <w:rFonts w:ascii="Calibri" w:eastAsia="Calibri" w:hAnsi="Calibri" w:cs="Calibri"/>
          <w:i/>
          <w:sz w:val="18"/>
          <w:szCs w:val="18"/>
        </w:rPr>
      </w:pPr>
    </w:p>
    <w:p w:rsidR="00A66D94" w:rsidRDefault="003B177E">
      <w:pPr>
        <w:spacing w:line="290" w:lineRule="exact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sz w:val="24"/>
        </w:rPr>
        <w:t xml:space="preserve">Prof </w:t>
      </w:r>
      <w:r>
        <w:rPr>
          <w:rFonts w:ascii="Calibri"/>
          <w:b/>
          <w:color w:val="231F20"/>
          <w:spacing w:val="-3"/>
          <w:sz w:val="24"/>
        </w:rPr>
        <w:t>VO</w:t>
      </w:r>
      <w:r>
        <w:rPr>
          <w:rFonts w:ascii="Calibri"/>
          <w:b/>
          <w:color w:val="231F20"/>
          <w:spacing w:val="-8"/>
          <w:sz w:val="24"/>
        </w:rPr>
        <w:t xml:space="preserve"> </w:t>
      </w:r>
      <w:r>
        <w:rPr>
          <w:rFonts w:ascii="Calibri"/>
          <w:b/>
          <w:color w:val="231F20"/>
          <w:sz w:val="24"/>
        </w:rPr>
        <w:t>Netshandama</w:t>
      </w:r>
    </w:p>
    <w:p w:rsidR="00A66D94" w:rsidRDefault="003B177E">
      <w:pPr>
        <w:spacing w:before="2" w:line="235" w:lineRule="auto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z w:val="24"/>
        </w:rPr>
        <w:t>Director: Community</w:t>
      </w:r>
      <w:r>
        <w:rPr>
          <w:rFonts w:ascii="Calibri"/>
          <w:color w:val="231F20"/>
          <w:spacing w:val="-27"/>
          <w:sz w:val="24"/>
        </w:rPr>
        <w:t xml:space="preserve"> </w:t>
      </w:r>
      <w:r>
        <w:rPr>
          <w:rFonts w:ascii="Calibri"/>
          <w:color w:val="231F20"/>
          <w:sz w:val="24"/>
        </w:rPr>
        <w:t>Engagement</w:t>
      </w:r>
      <w:r>
        <w:rPr>
          <w:rFonts w:ascii="Calibri"/>
          <w:color w:val="231F20"/>
          <w:w w:val="99"/>
          <w:sz w:val="24"/>
        </w:rPr>
        <w:t xml:space="preserve"> </w:t>
      </w:r>
      <w:r>
        <w:rPr>
          <w:rFonts w:ascii="Calibri"/>
          <w:color w:val="231F20"/>
          <w:sz w:val="24"/>
        </w:rPr>
        <w:t>University of</w:t>
      </w:r>
      <w:r>
        <w:rPr>
          <w:rFonts w:ascii="Calibri"/>
          <w:color w:val="231F20"/>
          <w:spacing w:val="-9"/>
          <w:sz w:val="24"/>
        </w:rPr>
        <w:t xml:space="preserve"> </w:t>
      </w:r>
      <w:r>
        <w:rPr>
          <w:rFonts w:ascii="Calibri"/>
          <w:color w:val="231F20"/>
          <w:spacing w:val="-3"/>
          <w:sz w:val="24"/>
        </w:rPr>
        <w:t>Venda</w:t>
      </w:r>
    </w:p>
    <w:p w:rsidR="00A66D94" w:rsidRDefault="003B177E">
      <w:pPr>
        <w:spacing w:before="12"/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A66D94" w:rsidRDefault="003B177E">
      <w:pPr>
        <w:spacing w:line="290" w:lineRule="exact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sz w:val="24"/>
        </w:rPr>
        <w:t>Mrs Mammusa</w:t>
      </w:r>
      <w:r>
        <w:rPr>
          <w:rFonts w:ascii="Calibri"/>
          <w:b/>
          <w:color w:val="231F20"/>
          <w:spacing w:val="-10"/>
          <w:sz w:val="24"/>
        </w:rPr>
        <w:t xml:space="preserve"> </w:t>
      </w:r>
      <w:r>
        <w:rPr>
          <w:rFonts w:ascii="Calibri"/>
          <w:b/>
          <w:color w:val="231F20"/>
          <w:sz w:val="24"/>
        </w:rPr>
        <w:t>Lekoa</w:t>
      </w:r>
    </w:p>
    <w:p w:rsidR="00A66D94" w:rsidRDefault="003B177E">
      <w:pPr>
        <w:spacing w:before="2" w:line="235" w:lineRule="auto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z w:val="24"/>
        </w:rPr>
        <w:t>Manager: Community</w:t>
      </w:r>
      <w:r>
        <w:rPr>
          <w:rFonts w:ascii="Calibri"/>
          <w:color w:val="231F20"/>
          <w:spacing w:val="-20"/>
          <w:sz w:val="24"/>
        </w:rPr>
        <w:t xml:space="preserve"> </w:t>
      </w:r>
      <w:r>
        <w:rPr>
          <w:rFonts w:ascii="Calibri"/>
          <w:color w:val="231F20"/>
          <w:sz w:val="24"/>
        </w:rPr>
        <w:t>Engagement</w:t>
      </w:r>
      <w:r>
        <w:rPr>
          <w:rFonts w:ascii="Calibri"/>
          <w:color w:val="231F20"/>
          <w:w w:val="99"/>
          <w:sz w:val="24"/>
        </w:rPr>
        <w:t xml:space="preserve"> </w:t>
      </w:r>
      <w:r>
        <w:rPr>
          <w:rFonts w:ascii="Calibri"/>
          <w:color w:val="231F20"/>
          <w:sz w:val="24"/>
        </w:rPr>
        <w:t>University of</w:t>
      </w:r>
      <w:r>
        <w:rPr>
          <w:rFonts w:ascii="Calibri"/>
          <w:color w:val="231F20"/>
          <w:spacing w:val="-20"/>
          <w:sz w:val="24"/>
        </w:rPr>
        <w:t xml:space="preserve"> </w:t>
      </w:r>
      <w:r>
        <w:rPr>
          <w:rFonts w:ascii="Calibri"/>
          <w:color w:val="231F20"/>
          <w:sz w:val="24"/>
        </w:rPr>
        <w:t>Zululand</w:t>
      </w:r>
    </w:p>
    <w:p w:rsidR="00A66D94" w:rsidRDefault="00A66D94">
      <w:pPr>
        <w:spacing w:line="235" w:lineRule="auto"/>
        <w:rPr>
          <w:rFonts w:ascii="Calibri" w:eastAsia="Calibri" w:hAnsi="Calibri" w:cs="Calibri"/>
          <w:sz w:val="24"/>
          <w:szCs w:val="24"/>
        </w:rPr>
        <w:sectPr w:rsidR="00A66D94">
          <w:type w:val="continuous"/>
          <w:pgSz w:w="16840" w:h="11910" w:orient="landscape"/>
          <w:pgMar w:top="1100" w:right="1740" w:bottom="280" w:left="1140" w:header="720" w:footer="720" w:gutter="0"/>
          <w:cols w:num="2" w:space="720" w:equalWidth="0">
            <w:col w:w="3420" w:space="6932"/>
            <w:col w:w="3608"/>
          </w:cols>
        </w:sectPr>
      </w:pPr>
    </w:p>
    <w:p w:rsidR="00A66D94" w:rsidRDefault="003B177E">
      <w:pPr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6520" behindDoc="1" locked="0" layoutInCell="1" allowOverlap="1" wp14:anchorId="3E5505CA" wp14:editId="5ECBF697">
                <wp:simplePos x="0" y="0"/>
                <wp:positionH relativeFrom="page">
                  <wp:posOffset>450215</wp:posOffset>
                </wp:positionH>
                <wp:positionV relativeFrom="page">
                  <wp:posOffset>345440</wp:posOffset>
                </wp:positionV>
                <wp:extent cx="9794875" cy="6912610"/>
                <wp:effectExtent l="0" t="0" r="0" b="0"/>
                <wp:wrapNone/>
                <wp:docPr id="386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4875" cy="6912610"/>
                          <a:chOff x="709" y="544"/>
                          <a:chExt cx="15425" cy="10886"/>
                        </a:xfrm>
                      </wpg:grpSpPr>
                      <pic:pic xmlns:pic="http://schemas.openxmlformats.org/drawingml/2006/picture">
                        <pic:nvPicPr>
                          <pic:cNvPr id="387" name="Picture 463"/>
                          <pic:cNvPicPr>
                            <a:picLocks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896"/>
                            <a:ext cx="1714" cy="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462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716"/>
                            <a:ext cx="15406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89" name="Group 460"/>
                        <wpg:cNvGrpSpPr>
                          <a:grpSpLocks/>
                        </wpg:cNvGrpSpPr>
                        <wpg:grpSpPr bwMode="auto">
                          <a:xfrm>
                            <a:off x="4663" y="5794"/>
                            <a:ext cx="7524" cy="2"/>
                            <a:chOff x="4663" y="5794"/>
                            <a:chExt cx="7524" cy="2"/>
                          </a:xfrm>
                        </wpg:grpSpPr>
                        <wps:wsp>
                          <wps:cNvPr id="390" name="Freeform 461"/>
                          <wps:cNvSpPr>
                            <a:spLocks/>
                          </wps:cNvSpPr>
                          <wps:spPr bwMode="auto">
                            <a:xfrm>
                              <a:off x="4663" y="5794"/>
                              <a:ext cx="7524" cy="2"/>
                            </a:xfrm>
                            <a:custGeom>
                              <a:avLst/>
                              <a:gdLst>
                                <a:gd name="T0" fmla="+- 0 4663 4663"/>
                                <a:gd name="T1" fmla="*/ T0 w 7524"/>
                                <a:gd name="T2" fmla="+- 0 12186 4663"/>
                                <a:gd name="T3" fmla="*/ T2 w 75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24">
                                  <a:moveTo>
                                    <a:pt x="0" y="0"/>
                                  </a:moveTo>
                                  <a:lnTo>
                                    <a:pt x="7523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458"/>
                        <wpg:cNvGrpSpPr>
                          <a:grpSpLocks/>
                        </wpg:cNvGrpSpPr>
                        <wpg:grpSpPr bwMode="auto">
                          <a:xfrm>
                            <a:off x="4623" y="5794"/>
                            <a:ext cx="2" cy="2"/>
                            <a:chOff x="4623" y="5794"/>
                            <a:chExt cx="2" cy="2"/>
                          </a:xfrm>
                        </wpg:grpSpPr>
                        <wps:wsp>
                          <wps:cNvPr id="392" name="Freeform 459"/>
                          <wps:cNvSpPr>
                            <a:spLocks/>
                          </wps:cNvSpPr>
                          <wps:spPr bwMode="auto">
                            <a:xfrm>
                              <a:off x="4623" y="57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455"/>
                        <wpg:cNvGrpSpPr>
                          <a:grpSpLocks/>
                        </wpg:cNvGrpSpPr>
                        <wpg:grpSpPr bwMode="auto">
                          <a:xfrm>
                            <a:off x="12206" y="5794"/>
                            <a:ext cx="2" cy="2"/>
                            <a:chOff x="12206" y="5794"/>
                            <a:chExt cx="2" cy="2"/>
                          </a:xfrm>
                        </wpg:grpSpPr>
                        <wps:wsp>
                          <wps:cNvPr id="394" name="Freeform 457"/>
                          <wps:cNvSpPr>
                            <a:spLocks/>
                          </wps:cNvSpPr>
                          <wps:spPr bwMode="auto">
                            <a:xfrm>
                              <a:off x="12206" y="57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5" name="Picture 456"/>
                            <pic:cNvPicPr>
                              <a:picLocks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63" y="925"/>
                              <a:ext cx="1172" cy="11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96" name="Group 430"/>
                        <wpg:cNvGrpSpPr>
                          <a:grpSpLocks/>
                        </wpg:cNvGrpSpPr>
                        <wpg:grpSpPr bwMode="auto">
                          <a:xfrm>
                            <a:off x="14263" y="2552"/>
                            <a:ext cx="1417" cy="150"/>
                            <a:chOff x="14263" y="2552"/>
                            <a:chExt cx="1417" cy="150"/>
                          </a:xfrm>
                        </wpg:grpSpPr>
                        <wps:wsp>
                          <wps:cNvPr id="397" name="Freeform 454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354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263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263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357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357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297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4297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351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4351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4297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4297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4354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4354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91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94" y="149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34" y="122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453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423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384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384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415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415 14263"/>
                                <a:gd name="T17" fmla="*/ T16 w 1417"/>
                                <a:gd name="T18" fmla="+- 0 2635 2552"/>
                                <a:gd name="T19" fmla="*/ 2635 h 150"/>
                                <a:gd name="T20" fmla="+- 0 14415 14263"/>
                                <a:gd name="T21" fmla="*/ T20 w 1417"/>
                                <a:gd name="T22" fmla="+- 0 2615 2552"/>
                                <a:gd name="T23" fmla="*/ 2615 h 150"/>
                                <a:gd name="T24" fmla="+- 0 14414 14263"/>
                                <a:gd name="T25" fmla="*/ T24 w 1417"/>
                                <a:gd name="T26" fmla="+- 0 2597 2552"/>
                                <a:gd name="T27" fmla="*/ 2597 h 150"/>
                                <a:gd name="T28" fmla="+- 0 14414 14263"/>
                                <a:gd name="T29" fmla="*/ T28 w 1417"/>
                                <a:gd name="T30" fmla="+- 0 2592 2552"/>
                                <a:gd name="T31" fmla="*/ 2592 h 150"/>
                                <a:gd name="T32" fmla="+- 0 14445 14263"/>
                                <a:gd name="T33" fmla="*/ T32 w 1417"/>
                                <a:gd name="T34" fmla="+- 0 2592 2552"/>
                                <a:gd name="T35" fmla="*/ 2592 h 150"/>
                                <a:gd name="T36" fmla="+- 0 14423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60" y="2"/>
                                  </a:moveTo>
                                  <a:lnTo>
                                    <a:pt x="121" y="2"/>
                                  </a:lnTo>
                                  <a:lnTo>
                                    <a:pt x="121" y="149"/>
                                  </a:lnTo>
                                  <a:lnTo>
                                    <a:pt x="152" y="149"/>
                                  </a:lnTo>
                                  <a:lnTo>
                                    <a:pt x="152" y="83"/>
                                  </a:lnTo>
                                  <a:lnTo>
                                    <a:pt x="152" y="63"/>
                                  </a:lnTo>
                                  <a:lnTo>
                                    <a:pt x="151" y="45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82" y="40"/>
                                  </a:lnTo>
                                  <a:lnTo>
                                    <a:pt x="16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452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445 14263"/>
                                <a:gd name="T1" fmla="*/ T0 w 1417"/>
                                <a:gd name="T2" fmla="+- 0 2592 2552"/>
                                <a:gd name="T3" fmla="*/ 2592 h 150"/>
                                <a:gd name="T4" fmla="+- 0 14414 14263"/>
                                <a:gd name="T5" fmla="*/ T4 w 1417"/>
                                <a:gd name="T6" fmla="+- 0 2592 2552"/>
                                <a:gd name="T7" fmla="*/ 2592 h 150"/>
                                <a:gd name="T8" fmla="+- 0 14423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4432 14263"/>
                                <a:gd name="T13" fmla="*/ T12 w 1417"/>
                                <a:gd name="T14" fmla="+- 0 2629 2552"/>
                                <a:gd name="T15" fmla="*/ 2629 h 150"/>
                                <a:gd name="T16" fmla="+- 0 14472 14263"/>
                                <a:gd name="T17" fmla="*/ T16 w 1417"/>
                                <a:gd name="T18" fmla="+- 0 2701 2552"/>
                                <a:gd name="T19" fmla="*/ 2701 h 150"/>
                                <a:gd name="T20" fmla="+- 0 14507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4507 14263"/>
                                <a:gd name="T25" fmla="*/ T24 w 1417"/>
                                <a:gd name="T26" fmla="+- 0 2658 2552"/>
                                <a:gd name="T27" fmla="*/ 2658 h 150"/>
                                <a:gd name="T28" fmla="+- 0 14478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4470 14263"/>
                                <a:gd name="T33" fmla="*/ T32 w 1417"/>
                                <a:gd name="T34" fmla="+- 0 2640 2552"/>
                                <a:gd name="T35" fmla="*/ 2640 h 150"/>
                                <a:gd name="T36" fmla="+- 0 14462 14263"/>
                                <a:gd name="T37" fmla="*/ T36 w 1417"/>
                                <a:gd name="T38" fmla="+- 0 2622 2552"/>
                                <a:gd name="T39" fmla="*/ 2622 h 150"/>
                                <a:gd name="T40" fmla="+- 0 14445 14263"/>
                                <a:gd name="T41" fmla="*/ T40 w 1417"/>
                                <a:gd name="T42" fmla="+- 0 2592 2552"/>
                                <a:gd name="T43" fmla="*/ 259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82" y="40"/>
                                  </a:moveTo>
                                  <a:lnTo>
                                    <a:pt x="151" y="40"/>
                                  </a:lnTo>
                                  <a:lnTo>
                                    <a:pt x="160" y="59"/>
                                  </a:lnTo>
                                  <a:lnTo>
                                    <a:pt x="169" y="77"/>
                                  </a:lnTo>
                                  <a:lnTo>
                                    <a:pt x="209" y="149"/>
                                  </a:lnTo>
                                  <a:lnTo>
                                    <a:pt x="244" y="149"/>
                                  </a:lnTo>
                                  <a:lnTo>
                                    <a:pt x="244" y="106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07" y="88"/>
                                  </a:lnTo>
                                  <a:lnTo>
                                    <a:pt x="199" y="70"/>
                                  </a:lnTo>
                                  <a:lnTo>
                                    <a:pt x="18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451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507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476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476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4476 14263"/>
                                <a:gd name="T13" fmla="*/ T12 w 1417"/>
                                <a:gd name="T14" fmla="+- 0 2615 2552"/>
                                <a:gd name="T15" fmla="*/ 2615 h 150"/>
                                <a:gd name="T16" fmla="+- 0 14476 14263"/>
                                <a:gd name="T17" fmla="*/ T16 w 1417"/>
                                <a:gd name="T18" fmla="+- 0 2622 2552"/>
                                <a:gd name="T19" fmla="*/ 2622 h 150"/>
                                <a:gd name="T20" fmla="+- 0 14477 14263"/>
                                <a:gd name="T21" fmla="*/ T20 w 1417"/>
                                <a:gd name="T22" fmla="+- 0 2638 2552"/>
                                <a:gd name="T23" fmla="*/ 2638 h 150"/>
                                <a:gd name="T24" fmla="+- 0 14479 14263"/>
                                <a:gd name="T25" fmla="*/ T24 w 1417"/>
                                <a:gd name="T26" fmla="+- 0 2657 2552"/>
                                <a:gd name="T27" fmla="*/ 2657 h 150"/>
                                <a:gd name="T28" fmla="+- 0 14478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4507 14263"/>
                                <a:gd name="T33" fmla="*/ T32 w 1417"/>
                                <a:gd name="T34" fmla="+- 0 2658 2552"/>
                                <a:gd name="T35" fmla="*/ 2658 h 150"/>
                                <a:gd name="T36" fmla="+- 0 14507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244" y="2"/>
                                  </a:moveTo>
                                  <a:lnTo>
                                    <a:pt x="213" y="2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13" y="63"/>
                                  </a:lnTo>
                                  <a:lnTo>
                                    <a:pt x="213" y="70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16" y="105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44" y="106"/>
                                  </a:lnTo>
                                  <a:lnTo>
                                    <a:pt x="24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50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20 14263"/>
                                <a:gd name="T1" fmla="*/ T0 w 1417"/>
                                <a:gd name="T2" fmla="+- 0 2552 2552"/>
                                <a:gd name="T3" fmla="*/ 2552 h 150"/>
                                <a:gd name="T4" fmla="+- 0 14556 14263"/>
                                <a:gd name="T5" fmla="*/ T4 w 1417"/>
                                <a:gd name="T6" fmla="+- 0 2574 2552"/>
                                <a:gd name="T7" fmla="*/ 2574 h 150"/>
                                <a:gd name="T8" fmla="+- 0 14535 14263"/>
                                <a:gd name="T9" fmla="*/ T8 w 1417"/>
                                <a:gd name="T10" fmla="+- 0 2610 2552"/>
                                <a:gd name="T11" fmla="*/ 2610 h 150"/>
                                <a:gd name="T12" fmla="+- 0 14535 14263"/>
                                <a:gd name="T13" fmla="*/ T12 w 1417"/>
                                <a:gd name="T14" fmla="+- 0 2638 2552"/>
                                <a:gd name="T15" fmla="*/ 2638 h 150"/>
                                <a:gd name="T16" fmla="+- 0 14581 14263"/>
                                <a:gd name="T17" fmla="*/ T16 w 1417"/>
                                <a:gd name="T18" fmla="+- 0 2698 2552"/>
                                <a:gd name="T19" fmla="*/ 2698 h 150"/>
                                <a:gd name="T20" fmla="+- 0 14600 14263"/>
                                <a:gd name="T21" fmla="*/ T20 w 1417"/>
                                <a:gd name="T22" fmla="+- 0 2702 2552"/>
                                <a:gd name="T23" fmla="*/ 2702 h 150"/>
                                <a:gd name="T24" fmla="+- 0 14627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4647 14263"/>
                                <a:gd name="T29" fmla="*/ T28 w 1417"/>
                                <a:gd name="T30" fmla="+- 0 2699 2552"/>
                                <a:gd name="T31" fmla="*/ 2699 h 150"/>
                                <a:gd name="T32" fmla="+- 0 14661 14263"/>
                                <a:gd name="T33" fmla="*/ T32 w 1417"/>
                                <a:gd name="T34" fmla="+- 0 2695 2552"/>
                                <a:gd name="T35" fmla="*/ 2695 h 150"/>
                                <a:gd name="T36" fmla="+- 0 14662 14263"/>
                                <a:gd name="T37" fmla="*/ T36 w 1417"/>
                                <a:gd name="T38" fmla="+- 0 2676 2552"/>
                                <a:gd name="T39" fmla="*/ 2676 h 150"/>
                                <a:gd name="T40" fmla="+- 0 14615 14263"/>
                                <a:gd name="T41" fmla="*/ T40 w 1417"/>
                                <a:gd name="T42" fmla="+- 0 2676 2552"/>
                                <a:gd name="T43" fmla="*/ 2676 h 150"/>
                                <a:gd name="T44" fmla="+- 0 14593 14263"/>
                                <a:gd name="T45" fmla="*/ T44 w 1417"/>
                                <a:gd name="T46" fmla="+- 0 2671 2552"/>
                                <a:gd name="T47" fmla="*/ 2671 h 150"/>
                                <a:gd name="T48" fmla="+- 0 14577 14263"/>
                                <a:gd name="T49" fmla="*/ T48 w 1417"/>
                                <a:gd name="T50" fmla="+- 0 2658 2552"/>
                                <a:gd name="T51" fmla="*/ 2658 h 150"/>
                                <a:gd name="T52" fmla="+- 0 14569 14263"/>
                                <a:gd name="T53" fmla="*/ T52 w 1417"/>
                                <a:gd name="T54" fmla="+- 0 2637 2552"/>
                                <a:gd name="T55" fmla="*/ 2637 h 150"/>
                                <a:gd name="T56" fmla="+- 0 14573 14263"/>
                                <a:gd name="T57" fmla="*/ T56 w 1417"/>
                                <a:gd name="T58" fmla="+- 0 2609 2552"/>
                                <a:gd name="T59" fmla="*/ 2609 h 150"/>
                                <a:gd name="T60" fmla="+- 0 14584 14263"/>
                                <a:gd name="T61" fmla="*/ T60 w 1417"/>
                                <a:gd name="T62" fmla="+- 0 2591 2552"/>
                                <a:gd name="T63" fmla="*/ 2591 h 150"/>
                                <a:gd name="T64" fmla="+- 0 14601 14263"/>
                                <a:gd name="T65" fmla="*/ T64 w 1417"/>
                                <a:gd name="T66" fmla="+- 0 2582 2552"/>
                                <a:gd name="T67" fmla="*/ 2582 h 150"/>
                                <a:gd name="T68" fmla="+- 0 14630 14263"/>
                                <a:gd name="T69" fmla="*/ T68 w 1417"/>
                                <a:gd name="T70" fmla="+- 0 2581 2552"/>
                                <a:gd name="T71" fmla="*/ 2581 h 150"/>
                                <a:gd name="T72" fmla="+- 0 14647 14263"/>
                                <a:gd name="T73" fmla="*/ T72 w 1417"/>
                                <a:gd name="T74" fmla="+- 0 2581 2552"/>
                                <a:gd name="T75" fmla="*/ 2581 h 150"/>
                                <a:gd name="T76" fmla="+- 0 14658 14263"/>
                                <a:gd name="T77" fmla="*/ T76 w 1417"/>
                                <a:gd name="T78" fmla="+- 0 2559 2552"/>
                                <a:gd name="T79" fmla="*/ 2559 h 150"/>
                                <a:gd name="T80" fmla="+- 0 14643 14263"/>
                                <a:gd name="T81" fmla="*/ T80 w 1417"/>
                                <a:gd name="T82" fmla="+- 0 2555 2552"/>
                                <a:gd name="T83" fmla="*/ 2555 h 150"/>
                                <a:gd name="T84" fmla="+- 0 14620 14263"/>
                                <a:gd name="T85" fmla="*/ T84 w 1417"/>
                                <a:gd name="T86" fmla="+- 0 2552 2552"/>
                                <a:gd name="T87" fmla="*/ 255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357" y="0"/>
                                  </a:moveTo>
                                  <a:lnTo>
                                    <a:pt x="293" y="22"/>
                                  </a:lnTo>
                                  <a:lnTo>
                                    <a:pt x="272" y="58"/>
                                  </a:lnTo>
                                  <a:lnTo>
                                    <a:pt x="272" y="86"/>
                                  </a:lnTo>
                                  <a:lnTo>
                                    <a:pt x="318" y="146"/>
                                  </a:lnTo>
                                  <a:lnTo>
                                    <a:pt x="337" y="150"/>
                                  </a:lnTo>
                                  <a:lnTo>
                                    <a:pt x="364" y="149"/>
                                  </a:lnTo>
                                  <a:lnTo>
                                    <a:pt x="384" y="147"/>
                                  </a:lnTo>
                                  <a:lnTo>
                                    <a:pt x="398" y="143"/>
                                  </a:lnTo>
                                  <a:lnTo>
                                    <a:pt x="399" y="124"/>
                                  </a:lnTo>
                                  <a:lnTo>
                                    <a:pt x="352" y="124"/>
                                  </a:lnTo>
                                  <a:lnTo>
                                    <a:pt x="330" y="119"/>
                                  </a:lnTo>
                                  <a:lnTo>
                                    <a:pt x="314" y="106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310" y="57"/>
                                  </a:lnTo>
                                  <a:lnTo>
                                    <a:pt x="321" y="39"/>
                                  </a:lnTo>
                                  <a:lnTo>
                                    <a:pt x="338" y="30"/>
                                  </a:lnTo>
                                  <a:lnTo>
                                    <a:pt x="367" y="29"/>
                                  </a:lnTo>
                                  <a:lnTo>
                                    <a:pt x="384" y="29"/>
                                  </a:lnTo>
                                  <a:lnTo>
                                    <a:pt x="395" y="7"/>
                                  </a:lnTo>
                                  <a:lnTo>
                                    <a:pt x="380" y="3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49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63 14263"/>
                                <a:gd name="T1" fmla="*/ T0 w 1417"/>
                                <a:gd name="T2" fmla="+- 0 2617 2552"/>
                                <a:gd name="T3" fmla="*/ 2617 h 150"/>
                                <a:gd name="T4" fmla="+- 0 14608 14263"/>
                                <a:gd name="T5" fmla="*/ T4 w 1417"/>
                                <a:gd name="T6" fmla="+- 0 2617 2552"/>
                                <a:gd name="T7" fmla="*/ 2617 h 150"/>
                                <a:gd name="T8" fmla="+- 0 14608 14263"/>
                                <a:gd name="T9" fmla="*/ T8 w 1417"/>
                                <a:gd name="T10" fmla="+- 0 2643 2552"/>
                                <a:gd name="T11" fmla="*/ 2643 h 150"/>
                                <a:gd name="T12" fmla="+- 0 14631 14263"/>
                                <a:gd name="T13" fmla="*/ T12 w 1417"/>
                                <a:gd name="T14" fmla="+- 0 2643 2552"/>
                                <a:gd name="T15" fmla="*/ 2643 h 150"/>
                                <a:gd name="T16" fmla="+- 0 14631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628 14263"/>
                                <a:gd name="T21" fmla="*/ T20 w 1417"/>
                                <a:gd name="T22" fmla="+- 0 2675 2552"/>
                                <a:gd name="T23" fmla="*/ 2675 h 150"/>
                                <a:gd name="T24" fmla="+- 0 14622 14263"/>
                                <a:gd name="T25" fmla="*/ T24 w 1417"/>
                                <a:gd name="T26" fmla="+- 0 2676 2552"/>
                                <a:gd name="T27" fmla="*/ 2676 h 150"/>
                                <a:gd name="T28" fmla="+- 0 14662 14263"/>
                                <a:gd name="T29" fmla="*/ T28 w 1417"/>
                                <a:gd name="T30" fmla="+- 0 2676 2552"/>
                                <a:gd name="T31" fmla="*/ 2676 h 150"/>
                                <a:gd name="T32" fmla="+- 0 14663 14263"/>
                                <a:gd name="T33" fmla="*/ T32 w 1417"/>
                                <a:gd name="T34" fmla="+- 0 2617 2552"/>
                                <a:gd name="T35" fmla="*/ 261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400" y="65"/>
                                  </a:moveTo>
                                  <a:lnTo>
                                    <a:pt x="345" y="65"/>
                                  </a:lnTo>
                                  <a:lnTo>
                                    <a:pt x="345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68" y="122"/>
                                  </a:lnTo>
                                  <a:lnTo>
                                    <a:pt x="365" y="123"/>
                                  </a:lnTo>
                                  <a:lnTo>
                                    <a:pt x="359" y="124"/>
                                  </a:lnTo>
                                  <a:lnTo>
                                    <a:pt x="399" y="124"/>
                                  </a:lnTo>
                                  <a:lnTo>
                                    <a:pt x="40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448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47 14263"/>
                                <a:gd name="T1" fmla="*/ T0 w 1417"/>
                                <a:gd name="T2" fmla="+- 0 2581 2552"/>
                                <a:gd name="T3" fmla="*/ 2581 h 150"/>
                                <a:gd name="T4" fmla="+- 0 14630 14263"/>
                                <a:gd name="T5" fmla="*/ T4 w 1417"/>
                                <a:gd name="T6" fmla="+- 0 2581 2552"/>
                                <a:gd name="T7" fmla="*/ 2581 h 150"/>
                                <a:gd name="T8" fmla="+- 0 14646 14263"/>
                                <a:gd name="T9" fmla="*/ T8 w 1417"/>
                                <a:gd name="T10" fmla="+- 0 2584 2552"/>
                                <a:gd name="T11" fmla="*/ 2584 h 150"/>
                                <a:gd name="T12" fmla="+- 0 14647 14263"/>
                                <a:gd name="T13" fmla="*/ T12 w 1417"/>
                                <a:gd name="T14" fmla="+- 0 2581 2552"/>
                                <a:gd name="T15" fmla="*/ 258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384" y="29"/>
                                  </a:moveTo>
                                  <a:lnTo>
                                    <a:pt x="367" y="29"/>
                                  </a:lnTo>
                                  <a:lnTo>
                                    <a:pt x="383" y="32"/>
                                  </a:lnTo>
                                  <a:lnTo>
                                    <a:pt x="38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447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77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728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683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718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728 14263"/>
                                <a:gd name="T17" fmla="*/ T16 w 1417"/>
                                <a:gd name="T18" fmla="+- 0 2663 2552"/>
                                <a:gd name="T19" fmla="*/ 2663 h 150"/>
                                <a:gd name="T20" fmla="+- 0 14806 14263"/>
                                <a:gd name="T21" fmla="*/ T20 w 1417"/>
                                <a:gd name="T22" fmla="+- 0 2663 2552"/>
                                <a:gd name="T23" fmla="*/ 2663 h 150"/>
                                <a:gd name="T24" fmla="+- 0 14798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733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4744 14263"/>
                                <a:gd name="T33" fmla="*/ T32 w 1417"/>
                                <a:gd name="T34" fmla="+- 0 2598 2552"/>
                                <a:gd name="T35" fmla="*/ 2598 h 150"/>
                                <a:gd name="T36" fmla="+- 0 14746 14263"/>
                                <a:gd name="T37" fmla="*/ T36 w 1417"/>
                                <a:gd name="T38" fmla="+- 0 2588 2552"/>
                                <a:gd name="T39" fmla="*/ 2588 h 150"/>
                                <a:gd name="T40" fmla="+- 0 14748 14263"/>
                                <a:gd name="T41" fmla="*/ T40 w 1417"/>
                                <a:gd name="T42" fmla="+- 0 2579 2552"/>
                                <a:gd name="T43" fmla="*/ 2579 h 150"/>
                                <a:gd name="T44" fmla="+- 0 14780 14263"/>
                                <a:gd name="T45" fmla="*/ T44 w 1417"/>
                                <a:gd name="T46" fmla="+- 0 2579 2552"/>
                                <a:gd name="T47" fmla="*/ 2579 h 150"/>
                                <a:gd name="T48" fmla="+- 0 14772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09" y="2"/>
                                  </a:moveTo>
                                  <a:lnTo>
                                    <a:pt x="465" y="2"/>
                                  </a:lnTo>
                                  <a:lnTo>
                                    <a:pt x="420" y="149"/>
                                  </a:lnTo>
                                  <a:lnTo>
                                    <a:pt x="455" y="149"/>
                                  </a:lnTo>
                                  <a:lnTo>
                                    <a:pt x="465" y="111"/>
                                  </a:lnTo>
                                  <a:lnTo>
                                    <a:pt x="543" y="111"/>
                                  </a:lnTo>
                                  <a:lnTo>
                                    <a:pt x="535" y="87"/>
                                  </a:lnTo>
                                  <a:lnTo>
                                    <a:pt x="470" y="87"/>
                                  </a:lnTo>
                                  <a:lnTo>
                                    <a:pt x="481" y="46"/>
                                  </a:lnTo>
                                  <a:lnTo>
                                    <a:pt x="483" y="36"/>
                                  </a:lnTo>
                                  <a:lnTo>
                                    <a:pt x="485" y="27"/>
                                  </a:lnTo>
                                  <a:lnTo>
                                    <a:pt x="517" y="27"/>
                                  </a:lnTo>
                                  <a:lnTo>
                                    <a:pt x="50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446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806 14263"/>
                                <a:gd name="T1" fmla="*/ T0 w 1417"/>
                                <a:gd name="T2" fmla="+- 0 2663 2552"/>
                                <a:gd name="T3" fmla="*/ 2663 h 150"/>
                                <a:gd name="T4" fmla="+- 0 14770 14263"/>
                                <a:gd name="T5" fmla="*/ T4 w 1417"/>
                                <a:gd name="T6" fmla="+- 0 2663 2552"/>
                                <a:gd name="T7" fmla="*/ 2663 h 150"/>
                                <a:gd name="T8" fmla="+- 0 14782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818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806 14263"/>
                                <a:gd name="T17" fmla="*/ T16 w 1417"/>
                                <a:gd name="T18" fmla="+- 0 2663 2552"/>
                                <a:gd name="T19" fmla="*/ 266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43" y="111"/>
                                  </a:moveTo>
                                  <a:lnTo>
                                    <a:pt x="507" y="111"/>
                                  </a:lnTo>
                                  <a:lnTo>
                                    <a:pt x="519" y="149"/>
                                  </a:lnTo>
                                  <a:lnTo>
                                    <a:pt x="555" y="149"/>
                                  </a:lnTo>
                                  <a:lnTo>
                                    <a:pt x="543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445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780 14263"/>
                                <a:gd name="T1" fmla="*/ T0 w 1417"/>
                                <a:gd name="T2" fmla="+- 0 2579 2552"/>
                                <a:gd name="T3" fmla="*/ 2579 h 150"/>
                                <a:gd name="T4" fmla="+- 0 14749 14263"/>
                                <a:gd name="T5" fmla="*/ T4 w 1417"/>
                                <a:gd name="T6" fmla="+- 0 2579 2552"/>
                                <a:gd name="T7" fmla="*/ 2579 h 150"/>
                                <a:gd name="T8" fmla="+- 0 14751 14263"/>
                                <a:gd name="T9" fmla="*/ T8 w 1417"/>
                                <a:gd name="T10" fmla="+- 0 2588 2552"/>
                                <a:gd name="T11" fmla="*/ 2588 h 150"/>
                                <a:gd name="T12" fmla="+- 0 14754 14263"/>
                                <a:gd name="T13" fmla="*/ T12 w 1417"/>
                                <a:gd name="T14" fmla="+- 0 2599 2552"/>
                                <a:gd name="T15" fmla="*/ 2599 h 150"/>
                                <a:gd name="T16" fmla="+- 0 14756 14263"/>
                                <a:gd name="T17" fmla="*/ T16 w 1417"/>
                                <a:gd name="T18" fmla="+- 0 2607 2552"/>
                                <a:gd name="T19" fmla="*/ 2607 h 150"/>
                                <a:gd name="T20" fmla="+- 0 14765 14263"/>
                                <a:gd name="T21" fmla="*/ T20 w 1417"/>
                                <a:gd name="T22" fmla="+- 0 2639 2552"/>
                                <a:gd name="T23" fmla="*/ 2639 h 150"/>
                                <a:gd name="T24" fmla="+- 0 14798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780 14263"/>
                                <a:gd name="T29" fmla="*/ T28 w 1417"/>
                                <a:gd name="T30" fmla="+- 0 2579 2552"/>
                                <a:gd name="T31" fmla="*/ 2579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17" y="27"/>
                                  </a:moveTo>
                                  <a:lnTo>
                                    <a:pt x="486" y="27"/>
                                  </a:lnTo>
                                  <a:lnTo>
                                    <a:pt x="488" y="36"/>
                                  </a:lnTo>
                                  <a:lnTo>
                                    <a:pt x="491" y="47"/>
                                  </a:lnTo>
                                  <a:lnTo>
                                    <a:pt x="493" y="55"/>
                                  </a:lnTo>
                                  <a:lnTo>
                                    <a:pt x="502" y="87"/>
                                  </a:lnTo>
                                  <a:lnTo>
                                    <a:pt x="535" y="87"/>
                                  </a:lnTo>
                                  <a:lnTo>
                                    <a:pt x="51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444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16 14263"/>
                                <a:gd name="T1" fmla="*/ T0 w 1417"/>
                                <a:gd name="T2" fmla="+- 0 2552 2552"/>
                                <a:gd name="T3" fmla="*/ 2552 h 150"/>
                                <a:gd name="T4" fmla="+- 0 14852 14263"/>
                                <a:gd name="T5" fmla="*/ T4 w 1417"/>
                                <a:gd name="T6" fmla="+- 0 2574 2552"/>
                                <a:gd name="T7" fmla="*/ 2574 h 150"/>
                                <a:gd name="T8" fmla="+- 0 14831 14263"/>
                                <a:gd name="T9" fmla="*/ T8 w 1417"/>
                                <a:gd name="T10" fmla="+- 0 2610 2552"/>
                                <a:gd name="T11" fmla="*/ 2610 h 150"/>
                                <a:gd name="T12" fmla="+- 0 14832 14263"/>
                                <a:gd name="T13" fmla="*/ T12 w 1417"/>
                                <a:gd name="T14" fmla="+- 0 2638 2552"/>
                                <a:gd name="T15" fmla="*/ 2638 h 150"/>
                                <a:gd name="T16" fmla="+- 0 14877 14263"/>
                                <a:gd name="T17" fmla="*/ T16 w 1417"/>
                                <a:gd name="T18" fmla="+- 0 2698 2552"/>
                                <a:gd name="T19" fmla="*/ 2698 h 150"/>
                                <a:gd name="T20" fmla="+- 0 14896 14263"/>
                                <a:gd name="T21" fmla="*/ T20 w 1417"/>
                                <a:gd name="T22" fmla="+- 0 2702 2552"/>
                                <a:gd name="T23" fmla="*/ 2702 h 150"/>
                                <a:gd name="T24" fmla="+- 0 14923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4944 14263"/>
                                <a:gd name="T29" fmla="*/ T28 w 1417"/>
                                <a:gd name="T30" fmla="+- 0 2699 2552"/>
                                <a:gd name="T31" fmla="*/ 2699 h 150"/>
                                <a:gd name="T32" fmla="+- 0 14957 14263"/>
                                <a:gd name="T33" fmla="*/ T32 w 1417"/>
                                <a:gd name="T34" fmla="+- 0 2695 2552"/>
                                <a:gd name="T35" fmla="*/ 2695 h 150"/>
                                <a:gd name="T36" fmla="+- 0 14958 14263"/>
                                <a:gd name="T37" fmla="*/ T36 w 1417"/>
                                <a:gd name="T38" fmla="+- 0 2676 2552"/>
                                <a:gd name="T39" fmla="*/ 2676 h 150"/>
                                <a:gd name="T40" fmla="+- 0 14911 14263"/>
                                <a:gd name="T41" fmla="*/ T40 w 1417"/>
                                <a:gd name="T42" fmla="+- 0 2676 2552"/>
                                <a:gd name="T43" fmla="*/ 2676 h 150"/>
                                <a:gd name="T44" fmla="+- 0 14889 14263"/>
                                <a:gd name="T45" fmla="*/ T44 w 1417"/>
                                <a:gd name="T46" fmla="+- 0 2671 2552"/>
                                <a:gd name="T47" fmla="*/ 2671 h 150"/>
                                <a:gd name="T48" fmla="+- 0 14873 14263"/>
                                <a:gd name="T49" fmla="*/ T48 w 1417"/>
                                <a:gd name="T50" fmla="+- 0 2658 2552"/>
                                <a:gd name="T51" fmla="*/ 2658 h 150"/>
                                <a:gd name="T52" fmla="+- 0 14865 14263"/>
                                <a:gd name="T53" fmla="*/ T52 w 1417"/>
                                <a:gd name="T54" fmla="+- 0 2637 2552"/>
                                <a:gd name="T55" fmla="*/ 2637 h 150"/>
                                <a:gd name="T56" fmla="+- 0 14869 14263"/>
                                <a:gd name="T57" fmla="*/ T56 w 1417"/>
                                <a:gd name="T58" fmla="+- 0 2609 2552"/>
                                <a:gd name="T59" fmla="*/ 2609 h 150"/>
                                <a:gd name="T60" fmla="+- 0 14880 14263"/>
                                <a:gd name="T61" fmla="*/ T60 w 1417"/>
                                <a:gd name="T62" fmla="+- 0 2591 2552"/>
                                <a:gd name="T63" fmla="*/ 2591 h 150"/>
                                <a:gd name="T64" fmla="+- 0 14897 14263"/>
                                <a:gd name="T65" fmla="*/ T64 w 1417"/>
                                <a:gd name="T66" fmla="+- 0 2582 2552"/>
                                <a:gd name="T67" fmla="*/ 2582 h 150"/>
                                <a:gd name="T68" fmla="+- 0 14926 14263"/>
                                <a:gd name="T69" fmla="*/ T68 w 1417"/>
                                <a:gd name="T70" fmla="+- 0 2581 2552"/>
                                <a:gd name="T71" fmla="*/ 2581 h 150"/>
                                <a:gd name="T72" fmla="+- 0 14943 14263"/>
                                <a:gd name="T73" fmla="*/ T72 w 1417"/>
                                <a:gd name="T74" fmla="+- 0 2581 2552"/>
                                <a:gd name="T75" fmla="*/ 2581 h 150"/>
                                <a:gd name="T76" fmla="+- 0 14955 14263"/>
                                <a:gd name="T77" fmla="*/ T76 w 1417"/>
                                <a:gd name="T78" fmla="+- 0 2559 2552"/>
                                <a:gd name="T79" fmla="*/ 2559 h 150"/>
                                <a:gd name="T80" fmla="+- 0 14939 14263"/>
                                <a:gd name="T81" fmla="*/ T80 w 1417"/>
                                <a:gd name="T82" fmla="+- 0 2555 2552"/>
                                <a:gd name="T83" fmla="*/ 2555 h 150"/>
                                <a:gd name="T84" fmla="+- 0 14916 14263"/>
                                <a:gd name="T85" fmla="*/ T84 w 1417"/>
                                <a:gd name="T86" fmla="+- 0 2552 2552"/>
                                <a:gd name="T87" fmla="*/ 255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53" y="0"/>
                                  </a:moveTo>
                                  <a:lnTo>
                                    <a:pt x="589" y="22"/>
                                  </a:lnTo>
                                  <a:lnTo>
                                    <a:pt x="568" y="58"/>
                                  </a:lnTo>
                                  <a:lnTo>
                                    <a:pt x="569" y="86"/>
                                  </a:lnTo>
                                  <a:lnTo>
                                    <a:pt x="614" y="146"/>
                                  </a:lnTo>
                                  <a:lnTo>
                                    <a:pt x="633" y="150"/>
                                  </a:lnTo>
                                  <a:lnTo>
                                    <a:pt x="660" y="149"/>
                                  </a:lnTo>
                                  <a:lnTo>
                                    <a:pt x="681" y="147"/>
                                  </a:lnTo>
                                  <a:lnTo>
                                    <a:pt x="694" y="143"/>
                                  </a:lnTo>
                                  <a:lnTo>
                                    <a:pt x="695" y="124"/>
                                  </a:lnTo>
                                  <a:lnTo>
                                    <a:pt x="648" y="124"/>
                                  </a:lnTo>
                                  <a:lnTo>
                                    <a:pt x="626" y="119"/>
                                  </a:lnTo>
                                  <a:lnTo>
                                    <a:pt x="610" y="106"/>
                                  </a:lnTo>
                                  <a:lnTo>
                                    <a:pt x="602" y="85"/>
                                  </a:lnTo>
                                  <a:lnTo>
                                    <a:pt x="606" y="57"/>
                                  </a:lnTo>
                                  <a:lnTo>
                                    <a:pt x="617" y="39"/>
                                  </a:lnTo>
                                  <a:lnTo>
                                    <a:pt x="634" y="30"/>
                                  </a:lnTo>
                                  <a:lnTo>
                                    <a:pt x="663" y="29"/>
                                  </a:lnTo>
                                  <a:lnTo>
                                    <a:pt x="680" y="29"/>
                                  </a:lnTo>
                                  <a:lnTo>
                                    <a:pt x="692" y="7"/>
                                  </a:lnTo>
                                  <a:lnTo>
                                    <a:pt x="676" y="3"/>
                                  </a:lnTo>
                                  <a:lnTo>
                                    <a:pt x="6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443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59 14263"/>
                                <a:gd name="T1" fmla="*/ T0 w 1417"/>
                                <a:gd name="T2" fmla="+- 0 2617 2552"/>
                                <a:gd name="T3" fmla="*/ 2617 h 150"/>
                                <a:gd name="T4" fmla="+- 0 14905 14263"/>
                                <a:gd name="T5" fmla="*/ T4 w 1417"/>
                                <a:gd name="T6" fmla="+- 0 2617 2552"/>
                                <a:gd name="T7" fmla="*/ 2617 h 150"/>
                                <a:gd name="T8" fmla="+- 0 14905 14263"/>
                                <a:gd name="T9" fmla="*/ T8 w 1417"/>
                                <a:gd name="T10" fmla="+- 0 2643 2552"/>
                                <a:gd name="T11" fmla="*/ 2643 h 150"/>
                                <a:gd name="T12" fmla="+- 0 14927 14263"/>
                                <a:gd name="T13" fmla="*/ T12 w 1417"/>
                                <a:gd name="T14" fmla="+- 0 2643 2552"/>
                                <a:gd name="T15" fmla="*/ 2643 h 150"/>
                                <a:gd name="T16" fmla="+- 0 14927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925 14263"/>
                                <a:gd name="T21" fmla="*/ T20 w 1417"/>
                                <a:gd name="T22" fmla="+- 0 2675 2552"/>
                                <a:gd name="T23" fmla="*/ 2675 h 150"/>
                                <a:gd name="T24" fmla="+- 0 14919 14263"/>
                                <a:gd name="T25" fmla="*/ T24 w 1417"/>
                                <a:gd name="T26" fmla="+- 0 2676 2552"/>
                                <a:gd name="T27" fmla="*/ 2676 h 150"/>
                                <a:gd name="T28" fmla="+- 0 14958 14263"/>
                                <a:gd name="T29" fmla="*/ T28 w 1417"/>
                                <a:gd name="T30" fmla="+- 0 2676 2552"/>
                                <a:gd name="T31" fmla="*/ 2676 h 150"/>
                                <a:gd name="T32" fmla="+- 0 14959 14263"/>
                                <a:gd name="T33" fmla="*/ T32 w 1417"/>
                                <a:gd name="T34" fmla="+- 0 2617 2552"/>
                                <a:gd name="T35" fmla="*/ 261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96" y="65"/>
                                  </a:moveTo>
                                  <a:lnTo>
                                    <a:pt x="642" y="65"/>
                                  </a:lnTo>
                                  <a:lnTo>
                                    <a:pt x="642" y="91"/>
                                  </a:lnTo>
                                  <a:lnTo>
                                    <a:pt x="664" y="91"/>
                                  </a:lnTo>
                                  <a:lnTo>
                                    <a:pt x="664" y="122"/>
                                  </a:lnTo>
                                  <a:lnTo>
                                    <a:pt x="662" y="123"/>
                                  </a:lnTo>
                                  <a:lnTo>
                                    <a:pt x="656" y="124"/>
                                  </a:lnTo>
                                  <a:lnTo>
                                    <a:pt x="695" y="124"/>
                                  </a:lnTo>
                                  <a:lnTo>
                                    <a:pt x="69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42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43 14263"/>
                                <a:gd name="T1" fmla="*/ T0 w 1417"/>
                                <a:gd name="T2" fmla="+- 0 2581 2552"/>
                                <a:gd name="T3" fmla="*/ 2581 h 150"/>
                                <a:gd name="T4" fmla="+- 0 14926 14263"/>
                                <a:gd name="T5" fmla="*/ T4 w 1417"/>
                                <a:gd name="T6" fmla="+- 0 2581 2552"/>
                                <a:gd name="T7" fmla="*/ 2581 h 150"/>
                                <a:gd name="T8" fmla="+- 0 14942 14263"/>
                                <a:gd name="T9" fmla="*/ T8 w 1417"/>
                                <a:gd name="T10" fmla="+- 0 2584 2552"/>
                                <a:gd name="T11" fmla="*/ 2584 h 150"/>
                                <a:gd name="T12" fmla="+- 0 14943 14263"/>
                                <a:gd name="T13" fmla="*/ T12 w 1417"/>
                                <a:gd name="T14" fmla="+- 0 2581 2552"/>
                                <a:gd name="T15" fmla="*/ 258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80" y="29"/>
                                  </a:moveTo>
                                  <a:lnTo>
                                    <a:pt x="663" y="29"/>
                                  </a:lnTo>
                                  <a:lnTo>
                                    <a:pt x="679" y="32"/>
                                  </a:lnTo>
                                  <a:lnTo>
                                    <a:pt x="68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441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081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990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990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084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084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5023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5023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5078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5078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5023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5023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5081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5081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818" y="2"/>
                                  </a:moveTo>
                                  <a:lnTo>
                                    <a:pt x="727" y="2"/>
                                  </a:lnTo>
                                  <a:lnTo>
                                    <a:pt x="727" y="149"/>
                                  </a:lnTo>
                                  <a:lnTo>
                                    <a:pt x="821" y="149"/>
                                  </a:lnTo>
                                  <a:lnTo>
                                    <a:pt x="821" y="122"/>
                                  </a:lnTo>
                                  <a:lnTo>
                                    <a:pt x="760" y="122"/>
                                  </a:lnTo>
                                  <a:lnTo>
                                    <a:pt x="760" y="87"/>
                                  </a:lnTo>
                                  <a:lnTo>
                                    <a:pt x="815" y="87"/>
                                  </a:lnTo>
                                  <a:lnTo>
                                    <a:pt x="815" y="60"/>
                                  </a:lnTo>
                                  <a:lnTo>
                                    <a:pt x="760" y="60"/>
                                  </a:lnTo>
                                  <a:lnTo>
                                    <a:pt x="760" y="29"/>
                                  </a:lnTo>
                                  <a:lnTo>
                                    <a:pt x="818" y="29"/>
                                  </a:lnTo>
                                  <a:lnTo>
                                    <a:pt x="81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40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16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117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108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139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142 14263"/>
                                <a:gd name="T17" fmla="*/ T16 w 1417"/>
                                <a:gd name="T18" fmla="+- 0 2641 2552"/>
                                <a:gd name="T19" fmla="*/ 2641 h 150"/>
                                <a:gd name="T20" fmla="+- 0 15142 14263"/>
                                <a:gd name="T21" fmla="*/ T20 w 1417"/>
                                <a:gd name="T22" fmla="+- 0 2626 2552"/>
                                <a:gd name="T23" fmla="*/ 2626 h 150"/>
                                <a:gd name="T24" fmla="+- 0 15144 14263"/>
                                <a:gd name="T25" fmla="*/ T24 w 1417"/>
                                <a:gd name="T26" fmla="+- 0 2585 2552"/>
                                <a:gd name="T27" fmla="*/ 2585 h 150"/>
                                <a:gd name="T28" fmla="+- 0 15145 14263"/>
                                <a:gd name="T29" fmla="*/ T28 w 1417"/>
                                <a:gd name="T30" fmla="+- 0 2584 2552"/>
                                <a:gd name="T31" fmla="*/ 2584 h 150"/>
                                <a:gd name="T32" fmla="+- 0 15171 14263"/>
                                <a:gd name="T33" fmla="*/ T32 w 1417"/>
                                <a:gd name="T34" fmla="+- 0 2584 2552"/>
                                <a:gd name="T35" fmla="*/ 2584 h 150"/>
                                <a:gd name="T36" fmla="+- 0 15162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899" y="2"/>
                                  </a:moveTo>
                                  <a:lnTo>
                                    <a:pt x="854" y="2"/>
                                  </a:lnTo>
                                  <a:lnTo>
                                    <a:pt x="845" y="149"/>
                                  </a:lnTo>
                                  <a:lnTo>
                                    <a:pt x="876" y="149"/>
                                  </a:lnTo>
                                  <a:lnTo>
                                    <a:pt x="879" y="89"/>
                                  </a:lnTo>
                                  <a:lnTo>
                                    <a:pt x="879" y="74"/>
                                  </a:lnTo>
                                  <a:lnTo>
                                    <a:pt x="881" y="33"/>
                                  </a:lnTo>
                                  <a:lnTo>
                                    <a:pt x="882" y="32"/>
                                  </a:lnTo>
                                  <a:lnTo>
                                    <a:pt x="908" y="32"/>
                                  </a:lnTo>
                                  <a:lnTo>
                                    <a:pt x="89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39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264 14263"/>
                                <a:gd name="T1" fmla="*/ T0 w 1417"/>
                                <a:gd name="T2" fmla="+- 0 2584 2552"/>
                                <a:gd name="T3" fmla="*/ 2584 h 150"/>
                                <a:gd name="T4" fmla="+- 0 15235 14263"/>
                                <a:gd name="T5" fmla="*/ T4 w 1417"/>
                                <a:gd name="T6" fmla="+- 0 2584 2552"/>
                                <a:gd name="T7" fmla="*/ 2584 h 150"/>
                                <a:gd name="T8" fmla="+- 0 15235 14263"/>
                                <a:gd name="T9" fmla="*/ T8 w 1417"/>
                                <a:gd name="T10" fmla="+- 0 2605 2552"/>
                                <a:gd name="T11" fmla="*/ 2605 h 150"/>
                                <a:gd name="T12" fmla="+- 0 15235 14263"/>
                                <a:gd name="T13" fmla="*/ T12 w 1417"/>
                                <a:gd name="T14" fmla="+- 0 2626 2552"/>
                                <a:gd name="T15" fmla="*/ 2626 h 150"/>
                                <a:gd name="T16" fmla="+- 0 15236 14263"/>
                                <a:gd name="T17" fmla="*/ T16 w 1417"/>
                                <a:gd name="T18" fmla="+- 0 2645 2552"/>
                                <a:gd name="T19" fmla="*/ 2645 h 150"/>
                                <a:gd name="T20" fmla="+- 0 15238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5271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5264 14263"/>
                                <a:gd name="T29" fmla="*/ T28 w 1417"/>
                                <a:gd name="T30" fmla="+- 0 2584 2552"/>
                                <a:gd name="T31" fmla="*/ 258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001" y="32"/>
                                  </a:moveTo>
                                  <a:lnTo>
                                    <a:pt x="972" y="32"/>
                                  </a:lnTo>
                                  <a:lnTo>
                                    <a:pt x="972" y="53"/>
                                  </a:lnTo>
                                  <a:lnTo>
                                    <a:pt x="972" y="74"/>
                                  </a:lnTo>
                                  <a:lnTo>
                                    <a:pt x="973" y="93"/>
                                  </a:lnTo>
                                  <a:lnTo>
                                    <a:pt x="975" y="149"/>
                                  </a:lnTo>
                                  <a:lnTo>
                                    <a:pt x="1008" y="149"/>
                                  </a:lnTo>
                                  <a:lnTo>
                                    <a:pt x="100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38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171 14263"/>
                                <a:gd name="T1" fmla="*/ T0 w 1417"/>
                                <a:gd name="T2" fmla="+- 0 2584 2552"/>
                                <a:gd name="T3" fmla="*/ 2584 h 150"/>
                                <a:gd name="T4" fmla="+- 0 15145 14263"/>
                                <a:gd name="T5" fmla="*/ T4 w 1417"/>
                                <a:gd name="T6" fmla="+- 0 2584 2552"/>
                                <a:gd name="T7" fmla="*/ 2584 h 150"/>
                                <a:gd name="T8" fmla="+- 0 15149 14263"/>
                                <a:gd name="T9" fmla="*/ T8 w 1417"/>
                                <a:gd name="T10" fmla="+- 0 2604 2552"/>
                                <a:gd name="T11" fmla="*/ 2604 h 150"/>
                                <a:gd name="T12" fmla="+- 0 15153 14263"/>
                                <a:gd name="T13" fmla="*/ T12 w 1417"/>
                                <a:gd name="T14" fmla="+- 0 2624 2552"/>
                                <a:gd name="T15" fmla="*/ 2624 h 150"/>
                                <a:gd name="T16" fmla="+- 0 15174 14263"/>
                                <a:gd name="T17" fmla="*/ T16 w 1417"/>
                                <a:gd name="T18" fmla="+- 0 2699 2552"/>
                                <a:gd name="T19" fmla="*/ 2699 h 150"/>
                                <a:gd name="T20" fmla="+- 0 15200 14263"/>
                                <a:gd name="T21" fmla="*/ T20 w 1417"/>
                                <a:gd name="T22" fmla="+- 0 2699 2552"/>
                                <a:gd name="T23" fmla="*/ 2699 h 150"/>
                                <a:gd name="T24" fmla="+- 0 15213 14263"/>
                                <a:gd name="T25" fmla="*/ T24 w 1417"/>
                                <a:gd name="T26" fmla="+- 0 2656 2552"/>
                                <a:gd name="T27" fmla="*/ 2656 h 150"/>
                                <a:gd name="T28" fmla="+- 0 15189 14263"/>
                                <a:gd name="T29" fmla="*/ T28 w 1417"/>
                                <a:gd name="T30" fmla="+- 0 2656 2552"/>
                                <a:gd name="T31" fmla="*/ 2656 h 150"/>
                                <a:gd name="T32" fmla="+- 0 15185 14263"/>
                                <a:gd name="T33" fmla="*/ T32 w 1417"/>
                                <a:gd name="T34" fmla="+- 0 2636 2552"/>
                                <a:gd name="T35" fmla="*/ 2636 h 150"/>
                                <a:gd name="T36" fmla="+- 0 15180 14263"/>
                                <a:gd name="T37" fmla="*/ T36 w 1417"/>
                                <a:gd name="T38" fmla="+- 0 2617 2552"/>
                                <a:gd name="T39" fmla="*/ 2617 h 150"/>
                                <a:gd name="T40" fmla="+- 0 15171 14263"/>
                                <a:gd name="T41" fmla="*/ T40 w 1417"/>
                                <a:gd name="T42" fmla="+- 0 2584 2552"/>
                                <a:gd name="T43" fmla="*/ 258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908" y="32"/>
                                  </a:moveTo>
                                  <a:lnTo>
                                    <a:pt x="882" y="32"/>
                                  </a:lnTo>
                                  <a:lnTo>
                                    <a:pt x="886" y="52"/>
                                  </a:lnTo>
                                  <a:lnTo>
                                    <a:pt x="890" y="72"/>
                                  </a:lnTo>
                                  <a:lnTo>
                                    <a:pt x="911" y="147"/>
                                  </a:lnTo>
                                  <a:lnTo>
                                    <a:pt x="937" y="147"/>
                                  </a:lnTo>
                                  <a:lnTo>
                                    <a:pt x="950" y="104"/>
                                  </a:lnTo>
                                  <a:lnTo>
                                    <a:pt x="926" y="104"/>
                                  </a:lnTo>
                                  <a:lnTo>
                                    <a:pt x="922" y="84"/>
                                  </a:lnTo>
                                  <a:lnTo>
                                    <a:pt x="917" y="65"/>
                                  </a:lnTo>
                                  <a:lnTo>
                                    <a:pt x="90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437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263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219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203 14263"/>
                                <a:gd name="T9" fmla="*/ T8 w 1417"/>
                                <a:gd name="T10" fmla="+- 0 2603 2552"/>
                                <a:gd name="T11" fmla="*/ 2603 h 150"/>
                                <a:gd name="T12" fmla="+- 0 15198 14263"/>
                                <a:gd name="T13" fmla="*/ T12 w 1417"/>
                                <a:gd name="T14" fmla="+- 0 2622 2552"/>
                                <a:gd name="T15" fmla="*/ 2622 h 150"/>
                                <a:gd name="T16" fmla="+- 0 15193 14263"/>
                                <a:gd name="T17" fmla="*/ T16 w 1417"/>
                                <a:gd name="T18" fmla="+- 0 2642 2552"/>
                                <a:gd name="T19" fmla="*/ 2642 h 150"/>
                                <a:gd name="T20" fmla="+- 0 15189 14263"/>
                                <a:gd name="T21" fmla="*/ T20 w 1417"/>
                                <a:gd name="T22" fmla="+- 0 2656 2552"/>
                                <a:gd name="T23" fmla="*/ 2656 h 150"/>
                                <a:gd name="T24" fmla="+- 0 15213 14263"/>
                                <a:gd name="T25" fmla="*/ T24 w 1417"/>
                                <a:gd name="T26" fmla="+- 0 2656 2552"/>
                                <a:gd name="T27" fmla="*/ 2656 h 150"/>
                                <a:gd name="T28" fmla="+- 0 15218 14263"/>
                                <a:gd name="T29" fmla="*/ T28 w 1417"/>
                                <a:gd name="T30" fmla="+- 0 2641 2552"/>
                                <a:gd name="T31" fmla="*/ 2641 h 150"/>
                                <a:gd name="T32" fmla="+- 0 15224 14263"/>
                                <a:gd name="T33" fmla="*/ T32 w 1417"/>
                                <a:gd name="T34" fmla="+- 0 2623 2552"/>
                                <a:gd name="T35" fmla="*/ 2623 h 150"/>
                                <a:gd name="T36" fmla="+- 0 15229 14263"/>
                                <a:gd name="T37" fmla="*/ T36 w 1417"/>
                                <a:gd name="T38" fmla="+- 0 2603 2552"/>
                                <a:gd name="T39" fmla="*/ 2603 h 150"/>
                                <a:gd name="T40" fmla="+- 0 15235 14263"/>
                                <a:gd name="T41" fmla="*/ T40 w 1417"/>
                                <a:gd name="T42" fmla="+- 0 2584 2552"/>
                                <a:gd name="T43" fmla="*/ 2584 h 150"/>
                                <a:gd name="T44" fmla="+- 0 15264 14263"/>
                                <a:gd name="T45" fmla="*/ T44 w 1417"/>
                                <a:gd name="T46" fmla="+- 0 2584 2552"/>
                                <a:gd name="T47" fmla="*/ 2584 h 150"/>
                                <a:gd name="T48" fmla="+- 0 15263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000" y="2"/>
                                  </a:moveTo>
                                  <a:lnTo>
                                    <a:pt x="956" y="2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935" y="70"/>
                                  </a:lnTo>
                                  <a:lnTo>
                                    <a:pt x="930" y="90"/>
                                  </a:lnTo>
                                  <a:lnTo>
                                    <a:pt x="926" y="104"/>
                                  </a:lnTo>
                                  <a:lnTo>
                                    <a:pt x="950" y="104"/>
                                  </a:lnTo>
                                  <a:lnTo>
                                    <a:pt x="955" y="89"/>
                                  </a:lnTo>
                                  <a:lnTo>
                                    <a:pt x="961" y="71"/>
                                  </a:lnTo>
                                  <a:lnTo>
                                    <a:pt x="966" y="51"/>
                                  </a:lnTo>
                                  <a:lnTo>
                                    <a:pt x="972" y="32"/>
                                  </a:lnTo>
                                  <a:lnTo>
                                    <a:pt x="1001" y="32"/>
                                  </a:lnTo>
                                  <a:lnTo>
                                    <a:pt x="100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36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39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301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301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395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395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5334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5334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5389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5389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5334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5334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5392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5392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129" y="2"/>
                                  </a:moveTo>
                                  <a:lnTo>
                                    <a:pt x="1038" y="2"/>
                                  </a:lnTo>
                                  <a:lnTo>
                                    <a:pt x="1038" y="149"/>
                                  </a:lnTo>
                                  <a:lnTo>
                                    <a:pt x="1132" y="149"/>
                                  </a:lnTo>
                                  <a:lnTo>
                                    <a:pt x="1132" y="122"/>
                                  </a:lnTo>
                                  <a:lnTo>
                                    <a:pt x="1071" y="122"/>
                                  </a:lnTo>
                                  <a:lnTo>
                                    <a:pt x="1071" y="87"/>
                                  </a:lnTo>
                                  <a:lnTo>
                                    <a:pt x="1126" y="87"/>
                                  </a:lnTo>
                                  <a:lnTo>
                                    <a:pt x="1126" y="60"/>
                                  </a:lnTo>
                                  <a:lnTo>
                                    <a:pt x="1071" y="60"/>
                                  </a:lnTo>
                                  <a:lnTo>
                                    <a:pt x="1071" y="29"/>
                                  </a:lnTo>
                                  <a:lnTo>
                                    <a:pt x="1129" y="29"/>
                                  </a:lnTo>
                                  <a:lnTo>
                                    <a:pt x="112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35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461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422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422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453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453 14263"/>
                                <a:gd name="T17" fmla="*/ T16 w 1417"/>
                                <a:gd name="T18" fmla="+- 0 2635 2552"/>
                                <a:gd name="T19" fmla="*/ 2635 h 150"/>
                                <a:gd name="T20" fmla="+- 0 15452 14263"/>
                                <a:gd name="T21" fmla="*/ T20 w 1417"/>
                                <a:gd name="T22" fmla="+- 0 2615 2552"/>
                                <a:gd name="T23" fmla="*/ 2615 h 150"/>
                                <a:gd name="T24" fmla="+- 0 15452 14263"/>
                                <a:gd name="T25" fmla="*/ T24 w 1417"/>
                                <a:gd name="T26" fmla="+- 0 2597 2552"/>
                                <a:gd name="T27" fmla="*/ 2597 h 150"/>
                                <a:gd name="T28" fmla="+- 0 15452 14263"/>
                                <a:gd name="T29" fmla="*/ T28 w 1417"/>
                                <a:gd name="T30" fmla="+- 0 2592 2552"/>
                                <a:gd name="T31" fmla="*/ 2592 h 150"/>
                                <a:gd name="T32" fmla="+- 0 15483 14263"/>
                                <a:gd name="T33" fmla="*/ T32 w 1417"/>
                                <a:gd name="T34" fmla="+- 0 2592 2552"/>
                                <a:gd name="T35" fmla="*/ 2592 h 150"/>
                                <a:gd name="T36" fmla="+- 0 15461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198" y="2"/>
                                  </a:moveTo>
                                  <a:lnTo>
                                    <a:pt x="1159" y="2"/>
                                  </a:lnTo>
                                  <a:lnTo>
                                    <a:pt x="1159" y="149"/>
                                  </a:lnTo>
                                  <a:lnTo>
                                    <a:pt x="1190" y="149"/>
                                  </a:lnTo>
                                  <a:lnTo>
                                    <a:pt x="1190" y="83"/>
                                  </a:lnTo>
                                  <a:lnTo>
                                    <a:pt x="1189" y="63"/>
                                  </a:lnTo>
                                  <a:lnTo>
                                    <a:pt x="1189" y="45"/>
                                  </a:lnTo>
                                  <a:lnTo>
                                    <a:pt x="1189" y="40"/>
                                  </a:lnTo>
                                  <a:lnTo>
                                    <a:pt x="1220" y="40"/>
                                  </a:lnTo>
                                  <a:lnTo>
                                    <a:pt x="119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34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483 14263"/>
                                <a:gd name="T1" fmla="*/ T0 w 1417"/>
                                <a:gd name="T2" fmla="+- 0 2592 2552"/>
                                <a:gd name="T3" fmla="*/ 2592 h 150"/>
                                <a:gd name="T4" fmla="+- 0 15452 14263"/>
                                <a:gd name="T5" fmla="*/ T4 w 1417"/>
                                <a:gd name="T6" fmla="+- 0 2592 2552"/>
                                <a:gd name="T7" fmla="*/ 2592 h 150"/>
                                <a:gd name="T8" fmla="+- 0 15460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5470 14263"/>
                                <a:gd name="T13" fmla="*/ T12 w 1417"/>
                                <a:gd name="T14" fmla="+- 0 2629 2552"/>
                                <a:gd name="T15" fmla="*/ 2629 h 150"/>
                                <a:gd name="T16" fmla="+- 0 15509 14263"/>
                                <a:gd name="T17" fmla="*/ T16 w 1417"/>
                                <a:gd name="T18" fmla="+- 0 2701 2552"/>
                                <a:gd name="T19" fmla="*/ 2701 h 150"/>
                                <a:gd name="T20" fmla="+- 0 15544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5544 14263"/>
                                <a:gd name="T25" fmla="*/ T24 w 1417"/>
                                <a:gd name="T26" fmla="+- 0 2658 2552"/>
                                <a:gd name="T27" fmla="*/ 2658 h 150"/>
                                <a:gd name="T28" fmla="+- 0 15516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5508 14263"/>
                                <a:gd name="T33" fmla="*/ T32 w 1417"/>
                                <a:gd name="T34" fmla="+- 0 2640 2552"/>
                                <a:gd name="T35" fmla="*/ 2640 h 150"/>
                                <a:gd name="T36" fmla="+- 0 15499 14263"/>
                                <a:gd name="T37" fmla="*/ T36 w 1417"/>
                                <a:gd name="T38" fmla="+- 0 2622 2552"/>
                                <a:gd name="T39" fmla="*/ 2622 h 150"/>
                                <a:gd name="T40" fmla="+- 0 15483 14263"/>
                                <a:gd name="T41" fmla="*/ T40 w 1417"/>
                                <a:gd name="T42" fmla="+- 0 2592 2552"/>
                                <a:gd name="T43" fmla="*/ 259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220" y="40"/>
                                  </a:moveTo>
                                  <a:lnTo>
                                    <a:pt x="1189" y="40"/>
                                  </a:lnTo>
                                  <a:lnTo>
                                    <a:pt x="1197" y="59"/>
                                  </a:lnTo>
                                  <a:lnTo>
                                    <a:pt x="1207" y="77"/>
                                  </a:lnTo>
                                  <a:lnTo>
                                    <a:pt x="1246" y="149"/>
                                  </a:lnTo>
                                  <a:lnTo>
                                    <a:pt x="1281" y="149"/>
                                  </a:lnTo>
                                  <a:lnTo>
                                    <a:pt x="1281" y="106"/>
                                  </a:lnTo>
                                  <a:lnTo>
                                    <a:pt x="1253" y="106"/>
                                  </a:lnTo>
                                  <a:lnTo>
                                    <a:pt x="1245" y="88"/>
                                  </a:lnTo>
                                  <a:lnTo>
                                    <a:pt x="1236" y="70"/>
                                  </a:lnTo>
                                  <a:lnTo>
                                    <a:pt x="12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33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544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514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514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5514 14263"/>
                                <a:gd name="T13" fmla="*/ T12 w 1417"/>
                                <a:gd name="T14" fmla="+- 0 2615 2552"/>
                                <a:gd name="T15" fmla="*/ 2615 h 150"/>
                                <a:gd name="T16" fmla="+- 0 15514 14263"/>
                                <a:gd name="T17" fmla="*/ T16 w 1417"/>
                                <a:gd name="T18" fmla="+- 0 2622 2552"/>
                                <a:gd name="T19" fmla="*/ 2622 h 150"/>
                                <a:gd name="T20" fmla="+- 0 15515 14263"/>
                                <a:gd name="T21" fmla="*/ T20 w 1417"/>
                                <a:gd name="T22" fmla="+- 0 2638 2552"/>
                                <a:gd name="T23" fmla="*/ 2638 h 150"/>
                                <a:gd name="T24" fmla="+- 0 15516 14263"/>
                                <a:gd name="T25" fmla="*/ T24 w 1417"/>
                                <a:gd name="T26" fmla="+- 0 2657 2552"/>
                                <a:gd name="T27" fmla="*/ 2657 h 150"/>
                                <a:gd name="T28" fmla="+- 0 15516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5544 14263"/>
                                <a:gd name="T33" fmla="*/ T32 w 1417"/>
                                <a:gd name="T34" fmla="+- 0 2658 2552"/>
                                <a:gd name="T35" fmla="*/ 2658 h 150"/>
                                <a:gd name="T36" fmla="+- 0 15544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281" y="2"/>
                                  </a:moveTo>
                                  <a:lnTo>
                                    <a:pt x="1251" y="2"/>
                                  </a:lnTo>
                                  <a:lnTo>
                                    <a:pt x="1251" y="59"/>
                                  </a:lnTo>
                                  <a:lnTo>
                                    <a:pt x="1251" y="63"/>
                                  </a:lnTo>
                                  <a:lnTo>
                                    <a:pt x="1251" y="70"/>
                                  </a:lnTo>
                                  <a:lnTo>
                                    <a:pt x="1252" y="86"/>
                                  </a:lnTo>
                                  <a:lnTo>
                                    <a:pt x="1253" y="105"/>
                                  </a:lnTo>
                                  <a:lnTo>
                                    <a:pt x="1253" y="106"/>
                                  </a:lnTo>
                                  <a:lnTo>
                                    <a:pt x="1281" y="106"/>
                                  </a:lnTo>
                                  <a:lnTo>
                                    <a:pt x="128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32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640 14263"/>
                                <a:gd name="T1" fmla="*/ T0 w 1417"/>
                                <a:gd name="T2" fmla="+- 0 2582 2552"/>
                                <a:gd name="T3" fmla="*/ 2582 h 150"/>
                                <a:gd name="T4" fmla="+- 0 15606 14263"/>
                                <a:gd name="T5" fmla="*/ T4 w 1417"/>
                                <a:gd name="T6" fmla="+- 0 2582 2552"/>
                                <a:gd name="T7" fmla="*/ 2582 h 150"/>
                                <a:gd name="T8" fmla="+- 0 15606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640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640 14263"/>
                                <a:gd name="T17" fmla="*/ T16 w 1417"/>
                                <a:gd name="T18" fmla="+- 0 2582 2552"/>
                                <a:gd name="T19" fmla="*/ 258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377" y="30"/>
                                  </a:moveTo>
                                  <a:lnTo>
                                    <a:pt x="1343" y="30"/>
                                  </a:lnTo>
                                  <a:lnTo>
                                    <a:pt x="1343" y="149"/>
                                  </a:lnTo>
                                  <a:lnTo>
                                    <a:pt x="1377" y="149"/>
                                  </a:lnTo>
                                  <a:lnTo>
                                    <a:pt x="137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31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680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567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567 14263"/>
                                <a:gd name="T9" fmla="*/ T8 w 1417"/>
                                <a:gd name="T10" fmla="+- 0 2582 2552"/>
                                <a:gd name="T11" fmla="*/ 2582 h 150"/>
                                <a:gd name="T12" fmla="+- 0 15680 14263"/>
                                <a:gd name="T13" fmla="*/ T12 w 1417"/>
                                <a:gd name="T14" fmla="+- 0 2582 2552"/>
                                <a:gd name="T15" fmla="*/ 2582 h 150"/>
                                <a:gd name="T16" fmla="+- 0 15680 14263"/>
                                <a:gd name="T17" fmla="*/ T16 w 1417"/>
                                <a:gd name="T18" fmla="+- 0 2554 2552"/>
                                <a:gd name="T1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417" y="2"/>
                                  </a:moveTo>
                                  <a:lnTo>
                                    <a:pt x="1304" y="2"/>
                                  </a:lnTo>
                                  <a:lnTo>
                                    <a:pt x="1304" y="30"/>
                                  </a:lnTo>
                                  <a:lnTo>
                                    <a:pt x="1417" y="30"/>
                                  </a:lnTo>
                                  <a:lnTo>
                                    <a:pt x="14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406"/>
                        <wpg:cNvGrpSpPr>
                          <a:grpSpLocks/>
                        </wpg:cNvGrpSpPr>
                        <wpg:grpSpPr bwMode="auto">
                          <a:xfrm>
                            <a:off x="14264" y="2324"/>
                            <a:ext cx="1416" cy="190"/>
                            <a:chOff x="14264" y="2324"/>
                            <a:chExt cx="1416" cy="190"/>
                          </a:xfrm>
                        </wpg:grpSpPr>
                        <wps:wsp>
                          <wps:cNvPr id="422" name="Freeform 429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52 14264"/>
                                <a:gd name="T1" fmla="*/ T0 w 1416"/>
                                <a:gd name="T2" fmla="+- 0 2324 2324"/>
                                <a:gd name="T3" fmla="*/ 2324 h 190"/>
                                <a:gd name="T4" fmla="+- 0 14294 14264"/>
                                <a:gd name="T5" fmla="*/ T4 w 1416"/>
                                <a:gd name="T6" fmla="+- 0 2345 2324"/>
                                <a:gd name="T7" fmla="*/ 2345 h 190"/>
                                <a:gd name="T8" fmla="+- 0 14264 14264"/>
                                <a:gd name="T9" fmla="*/ T8 w 1416"/>
                                <a:gd name="T10" fmla="+- 0 2405 2324"/>
                                <a:gd name="T11" fmla="*/ 2405 h 190"/>
                                <a:gd name="T12" fmla="+- 0 14266 14264"/>
                                <a:gd name="T13" fmla="*/ T12 w 1416"/>
                                <a:gd name="T14" fmla="+- 0 2433 2324"/>
                                <a:gd name="T15" fmla="*/ 2433 h 190"/>
                                <a:gd name="T16" fmla="+- 0 14292 14264"/>
                                <a:gd name="T17" fmla="*/ T16 w 1416"/>
                                <a:gd name="T18" fmla="+- 0 2493 2324"/>
                                <a:gd name="T19" fmla="*/ 2493 h 190"/>
                                <a:gd name="T20" fmla="+- 0 14358 14264"/>
                                <a:gd name="T21" fmla="*/ T20 w 1416"/>
                                <a:gd name="T22" fmla="+- 0 2512 2324"/>
                                <a:gd name="T23" fmla="*/ 2512 h 190"/>
                                <a:gd name="T24" fmla="+- 0 14378 14264"/>
                                <a:gd name="T25" fmla="*/ T24 w 1416"/>
                                <a:gd name="T26" fmla="+- 0 2509 2324"/>
                                <a:gd name="T27" fmla="*/ 2509 h 190"/>
                                <a:gd name="T28" fmla="+- 0 14388 14264"/>
                                <a:gd name="T29" fmla="*/ T28 w 1416"/>
                                <a:gd name="T30" fmla="+- 0 2506 2324"/>
                                <a:gd name="T31" fmla="*/ 2506 h 190"/>
                                <a:gd name="T32" fmla="+- 0 14385 14264"/>
                                <a:gd name="T33" fmla="*/ T32 w 1416"/>
                                <a:gd name="T34" fmla="+- 0 2479 2324"/>
                                <a:gd name="T35" fmla="*/ 2479 h 190"/>
                                <a:gd name="T36" fmla="+- 0 14353 14264"/>
                                <a:gd name="T37" fmla="*/ T36 w 1416"/>
                                <a:gd name="T38" fmla="+- 0 2479 2324"/>
                                <a:gd name="T39" fmla="*/ 2479 h 190"/>
                                <a:gd name="T40" fmla="+- 0 14331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4315 14264"/>
                                <a:gd name="T45" fmla="*/ T44 w 1416"/>
                                <a:gd name="T46" fmla="+- 0 2462 2324"/>
                                <a:gd name="T47" fmla="*/ 2462 h 190"/>
                                <a:gd name="T48" fmla="+- 0 14305 14264"/>
                                <a:gd name="T49" fmla="*/ T48 w 1416"/>
                                <a:gd name="T50" fmla="+- 0 2443 2324"/>
                                <a:gd name="T51" fmla="*/ 2443 h 190"/>
                                <a:gd name="T52" fmla="+- 0 14306 14264"/>
                                <a:gd name="T53" fmla="*/ T52 w 1416"/>
                                <a:gd name="T54" fmla="+- 0 2410 2324"/>
                                <a:gd name="T55" fmla="*/ 2410 h 190"/>
                                <a:gd name="T56" fmla="+- 0 14352 14264"/>
                                <a:gd name="T57" fmla="*/ T56 w 1416"/>
                                <a:gd name="T58" fmla="+- 0 2358 2324"/>
                                <a:gd name="T59" fmla="*/ 2358 h 190"/>
                                <a:gd name="T60" fmla="+- 0 14385 14264"/>
                                <a:gd name="T61" fmla="*/ T60 w 1416"/>
                                <a:gd name="T62" fmla="+- 0 2358 2324"/>
                                <a:gd name="T63" fmla="*/ 2358 h 190"/>
                                <a:gd name="T64" fmla="+- 0 14391 14264"/>
                                <a:gd name="T65" fmla="*/ T64 w 1416"/>
                                <a:gd name="T66" fmla="+- 0 2332 2324"/>
                                <a:gd name="T67" fmla="*/ 2332 h 190"/>
                                <a:gd name="T68" fmla="+- 0 14376 14264"/>
                                <a:gd name="T69" fmla="*/ T68 w 1416"/>
                                <a:gd name="T70" fmla="+- 0 2326 2324"/>
                                <a:gd name="T71" fmla="*/ 2326 h 190"/>
                                <a:gd name="T72" fmla="+- 0 14352 14264"/>
                                <a:gd name="T73" fmla="*/ T72 w 1416"/>
                                <a:gd name="T74" fmla="+- 0 2324 2324"/>
                                <a:gd name="T75" fmla="*/ 23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88" y="0"/>
                                  </a:moveTo>
                                  <a:lnTo>
                                    <a:pt x="30" y="2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28" y="169"/>
                                  </a:lnTo>
                                  <a:lnTo>
                                    <a:pt x="94" y="188"/>
                                  </a:lnTo>
                                  <a:lnTo>
                                    <a:pt x="114" y="185"/>
                                  </a:lnTo>
                                  <a:lnTo>
                                    <a:pt x="124" y="182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89" y="155"/>
                                  </a:lnTo>
                                  <a:lnTo>
                                    <a:pt x="67" y="151"/>
                                  </a:lnTo>
                                  <a:lnTo>
                                    <a:pt x="51" y="138"/>
                                  </a:lnTo>
                                  <a:lnTo>
                                    <a:pt x="41" y="119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121" y="34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28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84 14264"/>
                                <a:gd name="T1" fmla="*/ T0 w 1416"/>
                                <a:gd name="T2" fmla="+- 0 2473 2324"/>
                                <a:gd name="T3" fmla="*/ 2473 h 190"/>
                                <a:gd name="T4" fmla="+- 0 14377 14264"/>
                                <a:gd name="T5" fmla="*/ T4 w 1416"/>
                                <a:gd name="T6" fmla="+- 0 2476 2324"/>
                                <a:gd name="T7" fmla="*/ 2476 h 190"/>
                                <a:gd name="T8" fmla="+- 0 14364 14264"/>
                                <a:gd name="T9" fmla="*/ T8 w 1416"/>
                                <a:gd name="T10" fmla="+- 0 2479 2324"/>
                                <a:gd name="T11" fmla="*/ 2479 h 190"/>
                                <a:gd name="T12" fmla="+- 0 14385 14264"/>
                                <a:gd name="T13" fmla="*/ T12 w 1416"/>
                                <a:gd name="T14" fmla="+- 0 2479 2324"/>
                                <a:gd name="T15" fmla="*/ 2479 h 190"/>
                                <a:gd name="T16" fmla="+- 0 14384 14264"/>
                                <a:gd name="T17" fmla="*/ T16 w 1416"/>
                                <a:gd name="T18" fmla="+- 0 2473 2324"/>
                                <a:gd name="T19" fmla="*/ 2473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0" y="149"/>
                                  </a:moveTo>
                                  <a:lnTo>
                                    <a:pt x="113" y="152"/>
                                  </a:lnTo>
                                  <a:lnTo>
                                    <a:pt x="100" y="155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12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27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85 14264"/>
                                <a:gd name="T1" fmla="*/ T0 w 1416"/>
                                <a:gd name="T2" fmla="+- 0 2358 2324"/>
                                <a:gd name="T3" fmla="*/ 2358 h 190"/>
                                <a:gd name="T4" fmla="+- 0 14366 14264"/>
                                <a:gd name="T5" fmla="*/ T4 w 1416"/>
                                <a:gd name="T6" fmla="+- 0 2358 2324"/>
                                <a:gd name="T7" fmla="*/ 2358 h 190"/>
                                <a:gd name="T8" fmla="+- 0 14376 14264"/>
                                <a:gd name="T9" fmla="*/ T8 w 1416"/>
                                <a:gd name="T10" fmla="+- 0 2361 2324"/>
                                <a:gd name="T11" fmla="*/ 2361 h 190"/>
                                <a:gd name="T12" fmla="+- 0 14384 14264"/>
                                <a:gd name="T13" fmla="*/ T12 w 1416"/>
                                <a:gd name="T14" fmla="+- 0 2365 2324"/>
                                <a:gd name="T15" fmla="*/ 2365 h 190"/>
                                <a:gd name="T16" fmla="+- 0 14385 14264"/>
                                <a:gd name="T17" fmla="*/ T16 w 1416"/>
                                <a:gd name="T18" fmla="+- 0 2358 2324"/>
                                <a:gd name="T19" fmla="*/ 2358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1" y="34"/>
                                  </a:moveTo>
                                  <a:lnTo>
                                    <a:pt x="102" y="34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120" y="41"/>
                                  </a:lnTo>
                                  <a:lnTo>
                                    <a:pt x="12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26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482 14264"/>
                                <a:gd name="T1" fmla="*/ T0 w 1416"/>
                                <a:gd name="T2" fmla="+- 0 2324 2324"/>
                                <a:gd name="T3" fmla="*/ 2324 h 190"/>
                                <a:gd name="T4" fmla="+- 0 14426 14264"/>
                                <a:gd name="T5" fmla="*/ T4 w 1416"/>
                                <a:gd name="T6" fmla="+- 0 2349 2324"/>
                                <a:gd name="T7" fmla="*/ 2349 h 190"/>
                                <a:gd name="T8" fmla="+- 0 14404 14264"/>
                                <a:gd name="T9" fmla="*/ T8 w 1416"/>
                                <a:gd name="T10" fmla="+- 0 2414 2324"/>
                                <a:gd name="T11" fmla="*/ 2414 h 190"/>
                                <a:gd name="T12" fmla="+- 0 14406 14264"/>
                                <a:gd name="T13" fmla="*/ T12 w 1416"/>
                                <a:gd name="T14" fmla="+- 0 2441 2324"/>
                                <a:gd name="T15" fmla="*/ 2441 h 190"/>
                                <a:gd name="T16" fmla="+- 0 14436 14264"/>
                                <a:gd name="T17" fmla="*/ T16 w 1416"/>
                                <a:gd name="T18" fmla="+- 0 2499 2324"/>
                                <a:gd name="T19" fmla="*/ 2499 h 190"/>
                                <a:gd name="T20" fmla="+- 0 14474 14264"/>
                                <a:gd name="T21" fmla="*/ T20 w 1416"/>
                                <a:gd name="T22" fmla="+- 0 2513 2324"/>
                                <a:gd name="T23" fmla="*/ 2513 h 190"/>
                                <a:gd name="T24" fmla="+- 0 14497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517 14264"/>
                                <a:gd name="T29" fmla="*/ T28 w 1416"/>
                                <a:gd name="T30" fmla="+- 0 2503 2324"/>
                                <a:gd name="T31" fmla="*/ 2503 h 190"/>
                                <a:gd name="T32" fmla="+- 0 14533 14264"/>
                                <a:gd name="T33" fmla="*/ T32 w 1416"/>
                                <a:gd name="T34" fmla="+- 0 2491 2324"/>
                                <a:gd name="T35" fmla="*/ 2491 h 190"/>
                                <a:gd name="T36" fmla="+- 0 14542 14264"/>
                                <a:gd name="T37" fmla="*/ T36 w 1416"/>
                                <a:gd name="T38" fmla="+- 0 2480 2324"/>
                                <a:gd name="T39" fmla="*/ 2480 h 190"/>
                                <a:gd name="T40" fmla="+- 0 14488 14264"/>
                                <a:gd name="T41" fmla="*/ T40 w 1416"/>
                                <a:gd name="T42" fmla="+- 0 2480 2324"/>
                                <a:gd name="T43" fmla="*/ 2480 h 190"/>
                                <a:gd name="T44" fmla="+- 0 14467 14264"/>
                                <a:gd name="T45" fmla="*/ T44 w 1416"/>
                                <a:gd name="T46" fmla="+- 0 2475 2324"/>
                                <a:gd name="T47" fmla="*/ 2475 h 190"/>
                                <a:gd name="T48" fmla="+- 0 14453 14264"/>
                                <a:gd name="T49" fmla="*/ T48 w 1416"/>
                                <a:gd name="T50" fmla="+- 0 2462 2324"/>
                                <a:gd name="T51" fmla="*/ 2462 h 190"/>
                                <a:gd name="T52" fmla="+- 0 14444 14264"/>
                                <a:gd name="T53" fmla="*/ T52 w 1416"/>
                                <a:gd name="T54" fmla="+- 0 2442 2324"/>
                                <a:gd name="T55" fmla="*/ 2442 h 190"/>
                                <a:gd name="T56" fmla="+- 0 14445 14264"/>
                                <a:gd name="T57" fmla="*/ T56 w 1416"/>
                                <a:gd name="T58" fmla="+- 0 2409 2324"/>
                                <a:gd name="T59" fmla="*/ 2409 h 190"/>
                                <a:gd name="T60" fmla="+- 0 14450 14264"/>
                                <a:gd name="T61" fmla="*/ T60 w 1416"/>
                                <a:gd name="T62" fmla="+- 0 2384 2324"/>
                                <a:gd name="T63" fmla="*/ 2384 h 190"/>
                                <a:gd name="T64" fmla="+- 0 14458 14264"/>
                                <a:gd name="T65" fmla="*/ T64 w 1416"/>
                                <a:gd name="T66" fmla="+- 0 2368 2324"/>
                                <a:gd name="T67" fmla="*/ 2368 h 190"/>
                                <a:gd name="T68" fmla="+- 0 14470 14264"/>
                                <a:gd name="T69" fmla="*/ T68 w 1416"/>
                                <a:gd name="T70" fmla="+- 0 2359 2324"/>
                                <a:gd name="T71" fmla="*/ 2359 h 190"/>
                                <a:gd name="T72" fmla="+- 0 14481 14264"/>
                                <a:gd name="T73" fmla="*/ T72 w 1416"/>
                                <a:gd name="T74" fmla="+- 0 2357 2324"/>
                                <a:gd name="T75" fmla="*/ 2357 h 190"/>
                                <a:gd name="T76" fmla="+- 0 14541 14264"/>
                                <a:gd name="T77" fmla="*/ T76 w 1416"/>
                                <a:gd name="T78" fmla="+- 0 2357 2324"/>
                                <a:gd name="T79" fmla="*/ 2357 h 190"/>
                                <a:gd name="T80" fmla="+- 0 14529 14264"/>
                                <a:gd name="T81" fmla="*/ T80 w 1416"/>
                                <a:gd name="T82" fmla="+- 0 2342 2324"/>
                                <a:gd name="T83" fmla="*/ 2342 h 190"/>
                                <a:gd name="T84" fmla="+- 0 14513 14264"/>
                                <a:gd name="T85" fmla="*/ T84 w 1416"/>
                                <a:gd name="T86" fmla="+- 0 2330 2324"/>
                                <a:gd name="T87" fmla="*/ 2330 h 190"/>
                                <a:gd name="T88" fmla="+- 0 14494 14264"/>
                                <a:gd name="T89" fmla="*/ T88 w 1416"/>
                                <a:gd name="T90" fmla="+- 0 2324 2324"/>
                                <a:gd name="T91" fmla="*/ 2324 h 190"/>
                                <a:gd name="T92" fmla="+- 0 14482 14264"/>
                                <a:gd name="T93" fmla="*/ T92 w 1416"/>
                                <a:gd name="T94" fmla="+- 0 2324 2324"/>
                                <a:gd name="T95" fmla="*/ 23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218" y="0"/>
                                  </a:moveTo>
                                  <a:lnTo>
                                    <a:pt x="162" y="25"/>
                                  </a:lnTo>
                                  <a:lnTo>
                                    <a:pt x="140" y="90"/>
                                  </a:lnTo>
                                  <a:lnTo>
                                    <a:pt x="142" y="117"/>
                                  </a:lnTo>
                                  <a:lnTo>
                                    <a:pt x="172" y="175"/>
                                  </a:lnTo>
                                  <a:lnTo>
                                    <a:pt x="210" y="189"/>
                                  </a:lnTo>
                                  <a:lnTo>
                                    <a:pt x="233" y="187"/>
                                  </a:lnTo>
                                  <a:lnTo>
                                    <a:pt x="253" y="179"/>
                                  </a:lnTo>
                                  <a:lnTo>
                                    <a:pt x="269" y="167"/>
                                  </a:lnTo>
                                  <a:lnTo>
                                    <a:pt x="278" y="156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03" y="151"/>
                                  </a:lnTo>
                                  <a:lnTo>
                                    <a:pt x="189" y="138"/>
                                  </a:lnTo>
                                  <a:lnTo>
                                    <a:pt x="180" y="118"/>
                                  </a:lnTo>
                                  <a:lnTo>
                                    <a:pt x="181" y="85"/>
                                  </a:lnTo>
                                  <a:lnTo>
                                    <a:pt x="186" y="60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206" y="35"/>
                                  </a:lnTo>
                                  <a:lnTo>
                                    <a:pt x="217" y="33"/>
                                  </a:lnTo>
                                  <a:lnTo>
                                    <a:pt x="277" y="33"/>
                                  </a:lnTo>
                                  <a:lnTo>
                                    <a:pt x="265" y="18"/>
                                  </a:lnTo>
                                  <a:lnTo>
                                    <a:pt x="249" y="6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25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541 14264"/>
                                <a:gd name="T1" fmla="*/ T0 w 1416"/>
                                <a:gd name="T2" fmla="+- 0 2357 2324"/>
                                <a:gd name="T3" fmla="*/ 2357 h 190"/>
                                <a:gd name="T4" fmla="+- 0 14481 14264"/>
                                <a:gd name="T5" fmla="*/ T4 w 1416"/>
                                <a:gd name="T6" fmla="+- 0 2357 2324"/>
                                <a:gd name="T7" fmla="*/ 2357 h 190"/>
                                <a:gd name="T8" fmla="+- 0 14499 14264"/>
                                <a:gd name="T9" fmla="*/ T8 w 1416"/>
                                <a:gd name="T10" fmla="+- 0 2363 2324"/>
                                <a:gd name="T11" fmla="*/ 2363 h 190"/>
                                <a:gd name="T12" fmla="+- 0 14512 14264"/>
                                <a:gd name="T13" fmla="*/ T12 w 1416"/>
                                <a:gd name="T14" fmla="+- 0 2378 2324"/>
                                <a:gd name="T15" fmla="*/ 2378 h 190"/>
                                <a:gd name="T16" fmla="+- 0 14519 14264"/>
                                <a:gd name="T17" fmla="*/ T16 w 1416"/>
                                <a:gd name="T18" fmla="+- 0 2401 2324"/>
                                <a:gd name="T19" fmla="*/ 2401 h 190"/>
                                <a:gd name="T20" fmla="+- 0 14518 14264"/>
                                <a:gd name="T21" fmla="*/ T20 w 1416"/>
                                <a:gd name="T22" fmla="+- 0 2433 2324"/>
                                <a:gd name="T23" fmla="*/ 2433 h 190"/>
                                <a:gd name="T24" fmla="+- 0 14512 14264"/>
                                <a:gd name="T25" fmla="*/ T24 w 1416"/>
                                <a:gd name="T26" fmla="+- 0 2456 2324"/>
                                <a:gd name="T27" fmla="*/ 2456 h 190"/>
                                <a:gd name="T28" fmla="+- 0 14502 14264"/>
                                <a:gd name="T29" fmla="*/ T28 w 1416"/>
                                <a:gd name="T30" fmla="+- 0 2472 2324"/>
                                <a:gd name="T31" fmla="*/ 2472 h 190"/>
                                <a:gd name="T32" fmla="+- 0 14488 14264"/>
                                <a:gd name="T33" fmla="*/ T32 w 1416"/>
                                <a:gd name="T34" fmla="+- 0 2480 2324"/>
                                <a:gd name="T35" fmla="*/ 2480 h 190"/>
                                <a:gd name="T36" fmla="+- 0 14542 14264"/>
                                <a:gd name="T37" fmla="*/ T36 w 1416"/>
                                <a:gd name="T38" fmla="+- 0 2480 2324"/>
                                <a:gd name="T39" fmla="*/ 2480 h 190"/>
                                <a:gd name="T40" fmla="+- 0 14545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4554 14264"/>
                                <a:gd name="T45" fmla="*/ T44 w 1416"/>
                                <a:gd name="T46" fmla="+- 0 2454 2324"/>
                                <a:gd name="T47" fmla="*/ 2454 h 190"/>
                                <a:gd name="T48" fmla="+- 0 14558 14264"/>
                                <a:gd name="T49" fmla="*/ T48 w 1416"/>
                                <a:gd name="T50" fmla="+- 0 2429 2324"/>
                                <a:gd name="T51" fmla="*/ 2429 h 190"/>
                                <a:gd name="T52" fmla="+- 0 14557 14264"/>
                                <a:gd name="T53" fmla="*/ T52 w 1416"/>
                                <a:gd name="T54" fmla="+- 0 2402 2324"/>
                                <a:gd name="T55" fmla="*/ 2402 h 190"/>
                                <a:gd name="T56" fmla="+- 0 14551 14264"/>
                                <a:gd name="T57" fmla="*/ T56 w 1416"/>
                                <a:gd name="T58" fmla="+- 0 2378 2324"/>
                                <a:gd name="T59" fmla="*/ 2378 h 190"/>
                                <a:gd name="T60" fmla="+- 0 14542 14264"/>
                                <a:gd name="T61" fmla="*/ T60 w 1416"/>
                                <a:gd name="T62" fmla="+- 0 2357 2324"/>
                                <a:gd name="T63" fmla="*/ 2357 h 190"/>
                                <a:gd name="T64" fmla="+- 0 14541 14264"/>
                                <a:gd name="T65" fmla="*/ T64 w 1416"/>
                                <a:gd name="T66" fmla="+- 0 2357 2324"/>
                                <a:gd name="T67" fmla="*/ 235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277" y="33"/>
                                  </a:moveTo>
                                  <a:lnTo>
                                    <a:pt x="217" y="33"/>
                                  </a:lnTo>
                                  <a:lnTo>
                                    <a:pt x="235" y="39"/>
                                  </a:lnTo>
                                  <a:lnTo>
                                    <a:pt x="248" y="54"/>
                                  </a:lnTo>
                                  <a:lnTo>
                                    <a:pt x="255" y="77"/>
                                  </a:lnTo>
                                  <a:lnTo>
                                    <a:pt x="254" y="109"/>
                                  </a:lnTo>
                                  <a:lnTo>
                                    <a:pt x="248" y="132"/>
                                  </a:lnTo>
                                  <a:lnTo>
                                    <a:pt x="238" y="148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78" y="156"/>
                                  </a:lnTo>
                                  <a:lnTo>
                                    <a:pt x="281" y="151"/>
                                  </a:lnTo>
                                  <a:lnTo>
                                    <a:pt x="290" y="130"/>
                                  </a:lnTo>
                                  <a:lnTo>
                                    <a:pt x="294" y="105"/>
                                  </a:lnTo>
                                  <a:lnTo>
                                    <a:pt x="293" y="78"/>
                                  </a:lnTo>
                                  <a:lnTo>
                                    <a:pt x="287" y="54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7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24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643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594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584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4618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4621 14264"/>
                                <a:gd name="T17" fmla="*/ T16 w 1416"/>
                                <a:gd name="T18" fmla="+- 0 2434 2324"/>
                                <a:gd name="T19" fmla="*/ 2434 h 190"/>
                                <a:gd name="T20" fmla="+- 0 14622 14264"/>
                                <a:gd name="T21" fmla="*/ T20 w 1416"/>
                                <a:gd name="T22" fmla="+- 0 2422 2324"/>
                                <a:gd name="T23" fmla="*/ 2422 h 190"/>
                                <a:gd name="T24" fmla="+- 0 14623 14264"/>
                                <a:gd name="T25" fmla="*/ T24 w 1416"/>
                                <a:gd name="T26" fmla="+- 0 2381 2324"/>
                                <a:gd name="T27" fmla="*/ 2381 h 190"/>
                                <a:gd name="T28" fmla="+- 0 14624 14264"/>
                                <a:gd name="T29" fmla="*/ T28 w 1416"/>
                                <a:gd name="T30" fmla="+- 0 2365 2324"/>
                                <a:gd name="T31" fmla="*/ 2365 h 190"/>
                                <a:gd name="T32" fmla="+- 0 14653 14264"/>
                                <a:gd name="T33" fmla="*/ T32 w 1416"/>
                                <a:gd name="T34" fmla="+- 0 2365 2324"/>
                                <a:gd name="T35" fmla="*/ 2365 h 190"/>
                                <a:gd name="T36" fmla="+- 0 14643 14264"/>
                                <a:gd name="T37" fmla="*/ T36 w 1416"/>
                                <a:gd name="T38" fmla="+- 0 2327 2324"/>
                                <a:gd name="T3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379" y="3"/>
                                  </a:moveTo>
                                  <a:lnTo>
                                    <a:pt x="330" y="3"/>
                                  </a:lnTo>
                                  <a:lnTo>
                                    <a:pt x="320" y="187"/>
                                  </a:lnTo>
                                  <a:lnTo>
                                    <a:pt x="354" y="18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8" y="98"/>
                                  </a:lnTo>
                                  <a:lnTo>
                                    <a:pt x="359" y="57"/>
                                  </a:lnTo>
                                  <a:lnTo>
                                    <a:pt x="360" y="41"/>
                                  </a:lnTo>
                                  <a:lnTo>
                                    <a:pt x="389" y="41"/>
                                  </a:lnTo>
                                  <a:lnTo>
                                    <a:pt x="3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23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755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723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723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723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724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727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4763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755 14264"/>
                                <a:gd name="T29" fmla="*/ T28 w 1416"/>
                                <a:gd name="T30" fmla="+- 0 2365 2324"/>
                                <a:gd name="T3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491" y="41"/>
                                  </a:moveTo>
                                  <a:lnTo>
                                    <a:pt x="459" y="41"/>
                                  </a:lnTo>
                                  <a:lnTo>
                                    <a:pt x="459" y="64"/>
                                  </a:lnTo>
                                  <a:lnTo>
                                    <a:pt x="459" y="83"/>
                                  </a:lnTo>
                                  <a:lnTo>
                                    <a:pt x="460" y="103"/>
                                  </a:lnTo>
                                  <a:lnTo>
                                    <a:pt x="463" y="187"/>
                                  </a:lnTo>
                                  <a:lnTo>
                                    <a:pt x="499" y="187"/>
                                  </a:lnTo>
                                  <a:lnTo>
                                    <a:pt x="49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22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653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624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628 14264"/>
                                <a:gd name="T9" fmla="*/ T8 w 1416"/>
                                <a:gd name="T10" fmla="+- 0 2385 2324"/>
                                <a:gd name="T11" fmla="*/ 2385 h 190"/>
                                <a:gd name="T12" fmla="+- 0 14632 14264"/>
                                <a:gd name="T13" fmla="*/ T12 w 1416"/>
                                <a:gd name="T14" fmla="+- 0 2405 2324"/>
                                <a:gd name="T15" fmla="*/ 2405 h 190"/>
                                <a:gd name="T16" fmla="+- 0 14636 14264"/>
                                <a:gd name="T17" fmla="*/ T16 w 1416"/>
                                <a:gd name="T18" fmla="+- 0 2424 2324"/>
                                <a:gd name="T19" fmla="*/ 2424 h 190"/>
                                <a:gd name="T20" fmla="+- 0 14656 14264"/>
                                <a:gd name="T21" fmla="*/ T20 w 1416"/>
                                <a:gd name="T22" fmla="+- 0 2508 2324"/>
                                <a:gd name="T23" fmla="*/ 2508 h 190"/>
                                <a:gd name="T24" fmla="+- 0 14685 14264"/>
                                <a:gd name="T25" fmla="*/ T24 w 1416"/>
                                <a:gd name="T26" fmla="+- 0 2508 2324"/>
                                <a:gd name="T27" fmla="*/ 2508 h 190"/>
                                <a:gd name="T28" fmla="+- 0 14699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673 14264"/>
                                <a:gd name="T33" fmla="*/ T32 w 1416"/>
                                <a:gd name="T34" fmla="+- 0 2454 2324"/>
                                <a:gd name="T35" fmla="*/ 2454 h 190"/>
                                <a:gd name="T36" fmla="+- 0 14669 14264"/>
                                <a:gd name="T37" fmla="*/ T36 w 1416"/>
                                <a:gd name="T38" fmla="+- 0 2434 2324"/>
                                <a:gd name="T39" fmla="*/ 2434 h 190"/>
                                <a:gd name="T40" fmla="+- 0 14665 14264"/>
                                <a:gd name="T41" fmla="*/ T40 w 1416"/>
                                <a:gd name="T42" fmla="+- 0 2414 2324"/>
                                <a:gd name="T43" fmla="*/ 2414 h 190"/>
                                <a:gd name="T44" fmla="+- 0 14660 14264"/>
                                <a:gd name="T45" fmla="*/ T44 w 1416"/>
                                <a:gd name="T46" fmla="+- 0 2395 2324"/>
                                <a:gd name="T47" fmla="*/ 2395 h 190"/>
                                <a:gd name="T48" fmla="+- 0 14653 14264"/>
                                <a:gd name="T49" fmla="*/ T48 w 1416"/>
                                <a:gd name="T50" fmla="+- 0 2365 2324"/>
                                <a:gd name="T5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389" y="41"/>
                                  </a:moveTo>
                                  <a:lnTo>
                                    <a:pt x="360" y="41"/>
                                  </a:lnTo>
                                  <a:lnTo>
                                    <a:pt x="364" y="61"/>
                                  </a:lnTo>
                                  <a:lnTo>
                                    <a:pt x="368" y="81"/>
                                  </a:lnTo>
                                  <a:lnTo>
                                    <a:pt x="372" y="100"/>
                                  </a:lnTo>
                                  <a:lnTo>
                                    <a:pt x="392" y="184"/>
                                  </a:lnTo>
                                  <a:lnTo>
                                    <a:pt x="421" y="184"/>
                                  </a:lnTo>
                                  <a:lnTo>
                                    <a:pt x="435" y="130"/>
                                  </a:lnTo>
                                  <a:lnTo>
                                    <a:pt x="409" y="130"/>
                                  </a:lnTo>
                                  <a:lnTo>
                                    <a:pt x="405" y="110"/>
                                  </a:lnTo>
                                  <a:lnTo>
                                    <a:pt x="401" y="90"/>
                                  </a:lnTo>
                                  <a:lnTo>
                                    <a:pt x="396" y="71"/>
                                  </a:lnTo>
                                  <a:lnTo>
                                    <a:pt x="38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21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754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706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689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684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679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675 14264"/>
                                <a:gd name="T21" fmla="*/ T20 w 1416"/>
                                <a:gd name="T22" fmla="+- 0 2446 2324"/>
                                <a:gd name="T23" fmla="*/ 2446 h 190"/>
                                <a:gd name="T24" fmla="+- 0 14673 14264"/>
                                <a:gd name="T25" fmla="*/ T24 w 1416"/>
                                <a:gd name="T26" fmla="+- 0 2454 2324"/>
                                <a:gd name="T27" fmla="*/ 2454 h 190"/>
                                <a:gd name="T28" fmla="+- 0 14699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704 14264"/>
                                <a:gd name="T33" fmla="*/ T32 w 1416"/>
                                <a:gd name="T34" fmla="+- 0 2436 2324"/>
                                <a:gd name="T35" fmla="*/ 2436 h 190"/>
                                <a:gd name="T36" fmla="+- 0 14709 14264"/>
                                <a:gd name="T37" fmla="*/ T36 w 1416"/>
                                <a:gd name="T38" fmla="+- 0 2417 2324"/>
                                <a:gd name="T39" fmla="*/ 2417 h 190"/>
                                <a:gd name="T40" fmla="+- 0 14714 14264"/>
                                <a:gd name="T41" fmla="*/ T40 w 1416"/>
                                <a:gd name="T42" fmla="+- 0 2398 2324"/>
                                <a:gd name="T43" fmla="*/ 2398 h 190"/>
                                <a:gd name="T44" fmla="+- 0 14719 14264"/>
                                <a:gd name="T45" fmla="*/ T44 w 1416"/>
                                <a:gd name="T46" fmla="+- 0 2378 2324"/>
                                <a:gd name="T47" fmla="*/ 2378 h 190"/>
                                <a:gd name="T48" fmla="+- 0 14723 14264"/>
                                <a:gd name="T49" fmla="*/ T48 w 1416"/>
                                <a:gd name="T50" fmla="+- 0 2365 2324"/>
                                <a:gd name="T51" fmla="*/ 2365 h 190"/>
                                <a:gd name="T52" fmla="+- 0 14755 14264"/>
                                <a:gd name="T53" fmla="*/ T52 w 1416"/>
                                <a:gd name="T54" fmla="+- 0 2365 2324"/>
                                <a:gd name="T55" fmla="*/ 2365 h 190"/>
                                <a:gd name="T56" fmla="+- 0 14754 14264"/>
                                <a:gd name="T57" fmla="*/ T56 w 1416"/>
                                <a:gd name="T58" fmla="+- 0 2327 2324"/>
                                <a:gd name="T5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490" y="3"/>
                                  </a:moveTo>
                                  <a:lnTo>
                                    <a:pt x="442" y="3"/>
                                  </a:lnTo>
                                  <a:lnTo>
                                    <a:pt x="425" y="64"/>
                                  </a:lnTo>
                                  <a:lnTo>
                                    <a:pt x="420" y="83"/>
                                  </a:lnTo>
                                  <a:lnTo>
                                    <a:pt x="415" y="103"/>
                                  </a:lnTo>
                                  <a:lnTo>
                                    <a:pt x="411" y="122"/>
                                  </a:lnTo>
                                  <a:lnTo>
                                    <a:pt x="409" y="130"/>
                                  </a:lnTo>
                                  <a:lnTo>
                                    <a:pt x="435" y="130"/>
                                  </a:lnTo>
                                  <a:lnTo>
                                    <a:pt x="440" y="112"/>
                                  </a:lnTo>
                                  <a:lnTo>
                                    <a:pt x="445" y="93"/>
                                  </a:lnTo>
                                  <a:lnTo>
                                    <a:pt x="450" y="74"/>
                                  </a:lnTo>
                                  <a:lnTo>
                                    <a:pt x="455" y="54"/>
                                  </a:lnTo>
                                  <a:lnTo>
                                    <a:pt x="459" y="41"/>
                                  </a:lnTo>
                                  <a:lnTo>
                                    <a:pt x="491" y="41"/>
                                  </a:lnTo>
                                  <a:lnTo>
                                    <a:pt x="49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20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85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80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792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4826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4829 14264"/>
                                <a:gd name="T17" fmla="*/ T16 w 1416"/>
                                <a:gd name="T18" fmla="+- 0 2434 2324"/>
                                <a:gd name="T19" fmla="*/ 2434 h 190"/>
                                <a:gd name="T20" fmla="+- 0 14829 14264"/>
                                <a:gd name="T21" fmla="*/ T20 w 1416"/>
                                <a:gd name="T22" fmla="+- 0 2422 2324"/>
                                <a:gd name="T23" fmla="*/ 2422 h 190"/>
                                <a:gd name="T24" fmla="+- 0 14831 14264"/>
                                <a:gd name="T25" fmla="*/ T24 w 1416"/>
                                <a:gd name="T26" fmla="+- 0 2381 2324"/>
                                <a:gd name="T27" fmla="*/ 2381 h 190"/>
                                <a:gd name="T28" fmla="+- 0 14832 14264"/>
                                <a:gd name="T29" fmla="*/ T28 w 1416"/>
                                <a:gd name="T30" fmla="+- 0 2365 2324"/>
                                <a:gd name="T31" fmla="*/ 2365 h 190"/>
                                <a:gd name="T32" fmla="+- 0 14860 14264"/>
                                <a:gd name="T33" fmla="*/ T32 w 1416"/>
                                <a:gd name="T34" fmla="+- 0 2365 2324"/>
                                <a:gd name="T35" fmla="*/ 2365 h 190"/>
                                <a:gd name="T36" fmla="+- 0 14851 14264"/>
                                <a:gd name="T37" fmla="*/ T36 w 1416"/>
                                <a:gd name="T38" fmla="+- 0 2327 2324"/>
                                <a:gd name="T3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587" y="3"/>
                                  </a:moveTo>
                                  <a:lnTo>
                                    <a:pt x="538" y="3"/>
                                  </a:lnTo>
                                  <a:lnTo>
                                    <a:pt x="528" y="187"/>
                                  </a:lnTo>
                                  <a:lnTo>
                                    <a:pt x="562" y="187"/>
                                  </a:lnTo>
                                  <a:lnTo>
                                    <a:pt x="565" y="110"/>
                                  </a:lnTo>
                                  <a:lnTo>
                                    <a:pt x="565" y="98"/>
                                  </a:lnTo>
                                  <a:lnTo>
                                    <a:pt x="567" y="57"/>
                                  </a:lnTo>
                                  <a:lnTo>
                                    <a:pt x="568" y="41"/>
                                  </a:lnTo>
                                  <a:lnTo>
                                    <a:pt x="596" y="41"/>
                                  </a:lnTo>
                                  <a:lnTo>
                                    <a:pt x="58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19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963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931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931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931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932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934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4970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963 14264"/>
                                <a:gd name="T29" fmla="*/ T28 w 1416"/>
                                <a:gd name="T30" fmla="+- 0 2365 2324"/>
                                <a:gd name="T3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699" y="41"/>
                                  </a:moveTo>
                                  <a:lnTo>
                                    <a:pt x="667" y="41"/>
                                  </a:lnTo>
                                  <a:lnTo>
                                    <a:pt x="667" y="64"/>
                                  </a:lnTo>
                                  <a:lnTo>
                                    <a:pt x="667" y="83"/>
                                  </a:lnTo>
                                  <a:lnTo>
                                    <a:pt x="668" y="103"/>
                                  </a:lnTo>
                                  <a:lnTo>
                                    <a:pt x="670" y="187"/>
                                  </a:lnTo>
                                  <a:lnTo>
                                    <a:pt x="706" y="187"/>
                                  </a:lnTo>
                                  <a:lnTo>
                                    <a:pt x="69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18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860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832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835 14264"/>
                                <a:gd name="T9" fmla="*/ T8 w 1416"/>
                                <a:gd name="T10" fmla="+- 0 2385 2324"/>
                                <a:gd name="T11" fmla="*/ 2385 h 190"/>
                                <a:gd name="T12" fmla="+- 0 14839 14264"/>
                                <a:gd name="T13" fmla="*/ T12 w 1416"/>
                                <a:gd name="T14" fmla="+- 0 2405 2324"/>
                                <a:gd name="T15" fmla="*/ 2405 h 190"/>
                                <a:gd name="T16" fmla="+- 0 14844 14264"/>
                                <a:gd name="T17" fmla="*/ T16 w 1416"/>
                                <a:gd name="T18" fmla="+- 0 2424 2324"/>
                                <a:gd name="T19" fmla="*/ 2424 h 190"/>
                                <a:gd name="T20" fmla="+- 0 14864 14264"/>
                                <a:gd name="T21" fmla="*/ T20 w 1416"/>
                                <a:gd name="T22" fmla="+- 0 2508 2324"/>
                                <a:gd name="T23" fmla="*/ 2508 h 190"/>
                                <a:gd name="T24" fmla="+- 0 14892 14264"/>
                                <a:gd name="T25" fmla="*/ T24 w 1416"/>
                                <a:gd name="T26" fmla="+- 0 2508 2324"/>
                                <a:gd name="T27" fmla="*/ 2508 h 190"/>
                                <a:gd name="T28" fmla="+- 0 14907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880 14264"/>
                                <a:gd name="T33" fmla="*/ T32 w 1416"/>
                                <a:gd name="T34" fmla="+- 0 2454 2324"/>
                                <a:gd name="T35" fmla="*/ 2454 h 190"/>
                                <a:gd name="T36" fmla="+- 0 14877 14264"/>
                                <a:gd name="T37" fmla="*/ T36 w 1416"/>
                                <a:gd name="T38" fmla="+- 0 2434 2324"/>
                                <a:gd name="T39" fmla="*/ 2434 h 190"/>
                                <a:gd name="T40" fmla="+- 0 14873 14264"/>
                                <a:gd name="T41" fmla="*/ T40 w 1416"/>
                                <a:gd name="T42" fmla="+- 0 2414 2324"/>
                                <a:gd name="T43" fmla="*/ 2414 h 190"/>
                                <a:gd name="T44" fmla="+- 0 14868 14264"/>
                                <a:gd name="T45" fmla="*/ T44 w 1416"/>
                                <a:gd name="T46" fmla="+- 0 2395 2324"/>
                                <a:gd name="T47" fmla="*/ 2395 h 190"/>
                                <a:gd name="T48" fmla="+- 0 14860 14264"/>
                                <a:gd name="T49" fmla="*/ T48 w 1416"/>
                                <a:gd name="T50" fmla="+- 0 2365 2324"/>
                                <a:gd name="T5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596" y="41"/>
                                  </a:moveTo>
                                  <a:lnTo>
                                    <a:pt x="568" y="41"/>
                                  </a:lnTo>
                                  <a:lnTo>
                                    <a:pt x="571" y="61"/>
                                  </a:lnTo>
                                  <a:lnTo>
                                    <a:pt x="575" y="81"/>
                                  </a:lnTo>
                                  <a:lnTo>
                                    <a:pt x="580" y="100"/>
                                  </a:lnTo>
                                  <a:lnTo>
                                    <a:pt x="600" y="184"/>
                                  </a:lnTo>
                                  <a:lnTo>
                                    <a:pt x="628" y="184"/>
                                  </a:lnTo>
                                  <a:lnTo>
                                    <a:pt x="643" y="130"/>
                                  </a:lnTo>
                                  <a:lnTo>
                                    <a:pt x="616" y="130"/>
                                  </a:lnTo>
                                  <a:lnTo>
                                    <a:pt x="613" y="110"/>
                                  </a:lnTo>
                                  <a:lnTo>
                                    <a:pt x="609" y="90"/>
                                  </a:lnTo>
                                  <a:lnTo>
                                    <a:pt x="604" y="71"/>
                                  </a:lnTo>
                                  <a:lnTo>
                                    <a:pt x="59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17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96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914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896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892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887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883 14264"/>
                                <a:gd name="T21" fmla="*/ T20 w 1416"/>
                                <a:gd name="T22" fmla="+- 0 2446 2324"/>
                                <a:gd name="T23" fmla="*/ 2446 h 190"/>
                                <a:gd name="T24" fmla="+- 0 14880 14264"/>
                                <a:gd name="T25" fmla="*/ T24 w 1416"/>
                                <a:gd name="T26" fmla="+- 0 2454 2324"/>
                                <a:gd name="T27" fmla="*/ 2454 h 190"/>
                                <a:gd name="T28" fmla="+- 0 14907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912 14264"/>
                                <a:gd name="T33" fmla="*/ T32 w 1416"/>
                                <a:gd name="T34" fmla="+- 0 2436 2324"/>
                                <a:gd name="T35" fmla="*/ 2436 h 190"/>
                                <a:gd name="T36" fmla="+- 0 14917 14264"/>
                                <a:gd name="T37" fmla="*/ T36 w 1416"/>
                                <a:gd name="T38" fmla="+- 0 2417 2324"/>
                                <a:gd name="T39" fmla="*/ 2417 h 190"/>
                                <a:gd name="T40" fmla="+- 0 14922 14264"/>
                                <a:gd name="T41" fmla="*/ T40 w 1416"/>
                                <a:gd name="T42" fmla="+- 0 2398 2324"/>
                                <a:gd name="T43" fmla="*/ 2398 h 190"/>
                                <a:gd name="T44" fmla="+- 0 14927 14264"/>
                                <a:gd name="T45" fmla="*/ T44 w 1416"/>
                                <a:gd name="T46" fmla="+- 0 2378 2324"/>
                                <a:gd name="T47" fmla="*/ 2378 h 190"/>
                                <a:gd name="T48" fmla="+- 0 14931 14264"/>
                                <a:gd name="T49" fmla="*/ T48 w 1416"/>
                                <a:gd name="T50" fmla="+- 0 2365 2324"/>
                                <a:gd name="T51" fmla="*/ 2365 h 190"/>
                                <a:gd name="T52" fmla="+- 0 14963 14264"/>
                                <a:gd name="T53" fmla="*/ T52 w 1416"/>
                                <a:gd name="T54" fmla="+- 0 2365 2324"/>
                                <a:gd name="T55" fmla="*/ 2365 h 190"/>
                                <a:gd name="T56" fmla="+- 0 14961 14264"/>
                                <a:gd name="T57" fmla="*/ T56 w 1416"/>
                                <a:gd name="T58" fmla="+- 0 2327 2324"/>
                                <a:gd name="T5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697" y="3"/>
                                  </a:moveTo>
                                  <a:lnTo>
                                    <a:pt x="650" y="3"/>
                                  </a:lnTo>
                                  <a:lnTo>
                                    <a:pt x="632" y="64"/>
                                  </a:lnTo>
                                  <a:lnTo>
                                    <a:pt x="628" y="83"/>
                                  </a:lnTo>
                                  <a:lnTo>
                                    <a:pt x="623" y="103"/>
                                  </a:lnTo>
                                  <a:lnTo>
                                    <a:pt x="619" y="122"/>
                                  </a:lnTo>
                                  <a:lnTo>
                                    <a:pt x="616" y="130"/>
                                  </a:lnTo>
                                  <a:lnTo>
                                    <a:pt x="643" y="130"/>
                                  </a:lnTo>
                                  <a:lnTo>
                                    <a:pt x="648" y="112"/>
                                  </a:lnTo>
                                  <a:lnTo>
                                    <a:pt x="653" y="93"/>
                                  </a:lnTo>
                                  <a:lnTo>
                                    <a:pt x="658" y="74"/>
                                  </a:lnTo>
                                  <a:lnTo>
                                    <a:pt x="663" y="54"/>
                                  </a:lnTo>
                                  <a:lnTo>
                                    <a:pt x="667" y="41"/>
                                  </a:lnTo>
                                  <a:lnTo>
                                    <a:pt x="699" y="41"/>
                                  </a:lnTo>
                                  <a:lnTo>
                                    <a:pt x="69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16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040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003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003 14264"/>
                                <a:gd name="T9" fmla="*/ T8 w 1416"/>
                                <a:gd name="T10" fmla="+- 0 2429 2324"/>
                                <a:gd name="T11" fmla="*/ 2429 h 190"/>
                                <a:gd name="T12" fmla="+- 0 15024 14264"/>
                                <a:gd name="T13" fmla="*/ T12 w 1416"/>
                                <a:gd name="T14" fmla="+- 0 2498 2324"/>
                                <a:gd name="T15" fmla="*/ 2498 h 190"/>
                                <a:gd name="T16" fmla="+- 0 15061 14264"/>
                                <a:gd name="T17" fmla="*/ T16 w 1416"/>
                                <a:gd name="T18" fmla="+- 0 2513 2324"/>
                                <a:gd name="T19" fmla="*/ 2513 h 190"/>
                                <a:gd name="T20" fmla="+- 0 15085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5104 14264"/>
                                <a:gd name="T25" fmla="*/ T24 w 1416"/>
                                <a:gd name="T26" fmla="+- 0 2503 2324"/>
                                <a:gd name="T27" fmla="*/ 2503 h 190"/>
                                <a:gd name="T28" fmla="+- 0 15119 14264"/>
                                <a:gd name="T29" fmla="*/ T28 w 1416"/>
                                <a:gd name="T30" fmla="+- 0 2490 2324"/>
                                <a:gd name="T31" fmla="*/ 2490 h 190"/>
                                <a:gd name="T32" fmla="+- 0 15126 14264"/>
                                <a:gd name="T33" fmla="*/ T32 w 1416"/>
                                <a:gd name="T34" fmla="+- 0 2476 2324"/>
                                <a:gd name="T35" fmla="*/ 2476 h 190"/>
                                <a:gd name="T36" fmla="+- 0 15083 14264"/>
                                <a:gd name="T37" fmla="*/ T36 w 1416"/>
                                <a:gd name="T38" fmla="+- 0 2476 2324"/>
                                <a:gd name="T39" fmla="*/ 2476 h 190"/>
                                <a:gd name="T40" fmla="+- 0 15059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5046 14264"/>
                                <a:gd name="T45" fmla="*/ T44 w 1416"/>
                                <a:gd name="T46" fmla="+- 0 2463 2324"/>
                                <a:gd name="T47" fmla="*/ 2463 h 190"/>
                                <a:gd name="T48" fmla="+- 0 15040 14264"/>
                                <a:gd name="T49" fmla="*/ T48 w 1416"/>
                                <a:gd name="T50" fmla="+- 0 2443 2324"/>
                                <a:gd name="T51" fmla="*/ 2443 h 190"/>
                                <a:gd name="T52" fmla="+- 0 15040 14264"/>
                                <a:gd name="T53" fmla="*/ T52 w 1416"/>
                                <a:gd name="T54" fmla="+- 0 2327 2324"/>
                                <a:gd name="T55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776" y="3"/>
                                  </a:moveTo>
                                  <a:lnTo>
                                    <a:pt x="739" y="3"/>
                                  </a:lnTo>
                                  <a:lnTo>
                                    <a:pt x="739" y="105"/>
                                  </a:lnTo>
                                  <a:lnTo>
                                    <a:pt x="760" y="174"/>
                                  </a:lnTo>
                                  <a:lnTo>
                                    <a:pt x="797" y="189"/>
                                  </a:lnTo>
                                  <a:lnTo>
                                    <a:pt x="821" y="187"/>
                                  </a:lnTo>
                                  <a:lnTo>
                                    <a:pt x="840" y="179"/>
                                  </a:lnTo>
                                  <a:lnTo>
                                    <a:pt x="855" y="166"/>
                                  </a:lnTo>
                                  <a:lnTo>
                                    <a:pt x="862" y="152"/>
                                  </a:lnTo>
                                  <a:lnTo>
                                    <a:pt x="819" y="152"/>
                                  </a:lnTo>
                                  <a:lnTo>
                                    <a:pt x="795" y="151"/>
                                  </a:lnTo>
                                  <a:lnTo>
                                    <a:pt x="782" y="139"/>
                                  </a:lnTo>
                                  <a:lnTo>
                                    <a:pt x="776" y="119"/>
                                  </a:lnTo>
                                  <a:lnTo>
                                    <a:pt x="77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15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135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09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099 14264"/>
                                <a:gd name="T9" fmla="*/ T8 w 1416"/>
                                <a:gd name="T10" fmla="+- 0 2433 2324"/>
                                <a:gd name="T11" fmla="*/ 2433 h 190"/>
                                <a:gd name="T12" fmla="+- 0 15095 14264"/>
                                <a:gd name="T13" fmla="*/ T12 w 1416"/>
                                <a:gd name="T14" fmla="+- 0 2461 2324"/>
                                <a:gd name="T15" fmla="*/ 2461 h 190"/>
                                <a:gd name="T16" fmla="+- 0 15083 14264"/>
                                <a:gd name="T17" fmla="*/ T16 w 1416"/>
                                <a:gd name="T18" fmla="+- 0 2476 2324"/>
                                <a:gd name="T19" fmla="*/ 2476 h 190"/>
                                <a:gd name="T20" fmla="+- 0 15126 14264"/>
                                <a:gd name="T21" fmla="*/ T20 w 1416"/>
                                <a:gd name="T22" fmla="+- 0 2476 2324"/>
                                <a:gd name="T23" fmla="*/ 2476 h 190"/>
                                <a:gd name="T24" fmla="+- 0 15129 14264"/>
                                <a:gd name="T25" fmla="*/ T24 w 1416"/>
                                <a:gd name="T26" fmla="+- 0 2471 2324"/>
                                <a:gd name="T27" fmla="*/ 2471 h 190"/>
                                <a:gd name="T28" fmla="+- 0 15134 14264"/>
                                <a:gd name="T29" fmla="*/ T28 w 1416"/>
                                <a:gd name="T30" fmla="+- 0 2447 2324"/>
                                <a:gd name="T31" fmla="*/ 2447 h 190"/>
                                <a:gd name="T32" fmla="+- 0 15135 14264"/>
                                <a:gd name="T33" fmla="*/ T32 w 1416"/>
                                <a:gd name="T34" fmla="+- 0 2327 2324"/>
                                <a:gd name="T35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871" y="3"/>
                                  </a:moveTo>
                                  <a:lnTo>
                                    <a:pt x="835" y="3"/>
                                  </a:lnTo>
                                  <a:lnTo>
                                    <a:pt x="835" y="109"/>
                                  </a:lnTo>
                                  <a:lnTo>
                                    <a:pt x="831" y="137"/>
                                  </a:lnTo>
                                  <a:lnTo>
                                    <a:pt x="819" y="152"/>
                                  </a:lnTo>
                                  <a:lnTo>
                                    <a:pt x="862" y="152"/>
                                  </a:lnTo>
                                  <a:lnTo>
                                    <a:pt x="865" y="147"/>
                                  </a:lnTo>
                                  <a:lnTo>
                                    <a:pt x="870" y="123"/>
                                  </a:lnTo>
                                  <a:lnTo>
                                    <a:pt x="87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14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214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171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171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205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205 14264"/>
                                <a:gd name="T17" fmla="*/ T16 w 1416"/>
                                <a:gd name="T18" fmla="+- 0 2430 2324"/>
                                <a:gd name="T19" fmla="*/ 2430 h 190"/>
                                <a:gd name="T20" fmla="+- 0 15205 14264"/>
                                <a:gd name="T21" fmla="*/ T20 w 1416"/>
                                <a:gd name="T22" fmla="+- 0 2412 2324"/>
                                <a:gd name="T23" fmla="*/ 2412 h 190"/>
                                <a:gd name="T24" fmla="+- 0 15204 14264"/>
                                <a:gd name="T25" fmla="*/ T24 w 1416"/>
                                <a:gd name="T26" fmla="+- 0 2393 2324"/>
                                <a:gd name="T27" fmla="*/ 2393 h 190"/>
                                <a:gd name="T28" fmla="+- 0 15204 14264"/>
                                <a:gd name="T29" fmla="*/ T28 w 1416"/>
                                <a:gd name="T30" fmla="+- 0 2375 2324"/>
                                <a:gd name="T31" fmla="*/ 2375 h 190"/>
                                <a:gd name="T32" fmla="+- 0 15204 14264"/>
                                <a:gd name="T33" fmla="*/ T32 w 1416"/>
                                <a:gd name="T34" fmla="+- 0 2375 2324"/>
                                <a:gd name="T35" fmla="*/ 2375 h 190"/>
                                <a:gd name="T36" fmla="+- 0 15238 14264"/>
                                <a:gd name="T37" fmla="*/ T36 w 1416"/>
                                <a:gd name="T38" fmla="+- 0 2375 2324"/>
                                <a:gd name="T39" fmla="*/ 2375 h 190"/>
                                <a:gd name="T40" fmla="+- 0 15214 14264"/>
                                <a:gd name="T41" fmla="*/ T40 w 1416"/>
                                <a:gd name="T42" fmla="+- 0 2327 2324"/>
                                <a:gd name="T43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950" y="3"/>
                                  </a:moveTo>
                                  <a:lnTo>
                                    <a:pt x="907" y="3"/>
                                  </a:lnTo>
                                  <a:lnTo>
                                    <a:pt x="907" y="187"/>
                                  </a:lnTo>
                                  <a:lnTo>
                                    <a:pt x="941" y="187"/>
                                  </a:lnTo>
                                  <a:lnTo>
                                    <a:pt x="941" y="106"/>
                                  </a:lnTo>
                                  <a:lnTo>
                                    <a:pt x="941" y="88"/>
                                  </a:lnTo>
                                  <a:lnTo>
                                    <a:pt x="940" y="69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974" y="51"/>
                                  </a:lnTo>
                                  <a:lnTo>
                                    <a:pt x="95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13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238 14264"/>
                                <a:gd name="T1" fmla="*/ T0 w 1416"/>
                                <a:gd name="T2" fmla="+- 0 2375 2324"/>
                                <a:gd name="T3" fmla="*/ 2375 h 190"/>
                                <a:gd name="T4" fmla="+- 0 15204 14264"/>
                                <a:gd name="T5" fmla="*/ T4 w 1416"/>
                                <a:gd name="T6" fmla="+- 0 2375 2324"/>
                                <a:gd name="T7" fmla="*/ 2375 h 190"/>
                                <a:gd name="T8" fmla="+- 0 15212 14264"/>
                                <a:gd name="T9" fmla="*/ T8 w 1416"/>
                                <a:gd name="T10" fmla="+- 0 2394 2324"/>
                                <a:gd name="T11" fmla="*/ 2394 h 190"/>
                                <a:gd name="T12" fmla="+- 0 15220 14264"/>
                                <a:gd name="T13" fmla="*/ T12 w 1416"/>
                                <a:gd name="T14" fmla="+- 0 2412 2324"/>
                                <a:gd name="T15" fmla="*/ 2412 h 190"/>
                                <a:gd name="T16" fmla="+- 0 15228 14264"/>
                                <a:gd name="T17" fmla="*/ T16 w 1416"/>
                                <a:gd name="T18" fmla="+- 0 2430 2324"/>
                                <a:gd name="T19" fmla="*/ 2430 h 190"/>
                                <a:gd name="T20" fmla="+- 0 15267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5305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5305 14264"/>
                                <a:gd name="T29" fmla="*/ T28 w 1416"/>
                                <a:gd name="T30" fmla="+- 0 2457 2324"/>
                                <a:gd name="T31" fmla="*/ 2457 h 190"/>
                                <a:gd name="T32" fmla="+- 0 15274 14264"/>
                                <a:gd name="T33" fmla="*/ T32 w 1416"/>
                                <a:gd name="T34" fmla="+- 0 2457 2324"/>
                                <a:gd name="T35" fmla="*/ 2457 h 190"/>
                                <a:gd name="T36" fmla="+- 0 15267 14264"/>
                                <a:gd name="T37" fmla="*/ T36 w 1416"/>
                                <a:gd name="T38" fmla="+- 0 2438 2324"/>
                                <a:gd name="T39" fmla="*/ 2438 h 190"/>
                                <a:gd name="T40" fmla="+- 0 15260 14264"/>
                                <a:gd name="T41" fmla="*/ T40 w 1416"/>
                                <a:gd name="T42" fmla="+- 0 2420 2324"/>
                                <a:gd name="T43" fmla="*/ 2420 h 190"/>
                                <a:gd name="T44" fmla="+- 0 15251 14264"/>
                                <a:gd name="T45" fmla="*/ T44 w 1416"/>
                                <a:gd name="T46" fmla="+- 0 2401 2324"/>
                                <a:gd name="T47" fmla="*/ 2401 h 190"/>
                                <a:gd name="T48" fmla="+- 0 15238 14264"/>
                                <a:gd name="T49" fmla="*/ T48 w 1416"/>
                                <a:gd name="T50" fmla="+- 0 2375 2324"/>
                                <a:gd name="T51" fmla="*/ 237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974" y="51"/>
                                  </a:moveTo>
                                  <a:lnTo>
                                    <a:pt x="940" y="51"/>
                                  </a:lnTo>
                                  <a:lnTo>
                                    <a:pt x="948" y="70"/>
                                  </a:lnTo>
                                  <a:lnTo>
                                    <a:pt x="956" y="88"/>
                                  </a:lnTo>
                                  <a:lnTo>
                                    <a:pt x="964" y="106"/>
                                  </a:lnTo>
                                  <a:lnTo>
                                    <a:pt x="1003" y="187"/>
                                  </a:lnTo>
                                  <a:lnTo>
                                    <a:pt x="1041" y="187"/>
                                  </a:lnTo>
                                  <a:lnTo>
                                    <a:pt x="1041" y="133"/>
                                  </a:lnTo>
                                  <a:lnTo>
                                    <a:pt x="1010" y="133"/>
                                  </a:lnTo>
                                  <a:lnTo>
                                    <a:pt x="1003" y="114"/>
                                  </a:lnTo>
                                  <a:lnTo>
                                    <a:pt x="996" y="96"/>
                                  </a:lnTo>
                                  <a:lnTo>
                                    <a:pt x="987" y="77"/>
                                  </a:lnTo>
                                  <a:lnTo>
                                    <a:pt x="97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412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305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27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272 14264"/>
                                <a:gd name="T9" fmla="*/ T8 w 1416"/>
                                <a:gd name="T10" fmla="+- 0 2401 2324"/>
                                <a:gd name="T11" fmla="*/ 2401 h 190"/>
                                <a:gd name="T12" fmla="+- 0 15272 14264"/>
                                <a:gd name="T13" fmla="*/ T12 w 1416"/>
                                <a:gd name="T14" fmla="+- 0 2422 2324"/>
                                <a:gd name="T15" fmla="*/ 2422 h 190"/>
                                <a:gd name="T16" fmla="+- 0 15274 14264"/>
                                <a:gd name="T17" fmla="*/ T16 w 1416"/>
                                <a:gd name="T18" fmla="+- 0 2441 2324"/>
                                <a:gd name="T19" fmla="*/ 2441 h 190"/>
                                <a:gd name="T20" fmla="+- 0 15274 14264"/>
                                <a:gd name="T21" fmla="*/ T20 w 1416"/>
                                <a:gd name="T22" fmla="+- 0 2457 2324"/>
                                <a:gd name="T23" fmla="*/ 2457 h 190"/>
                                <a:gd name="T24" fmla="+- 0 15305 14264"/>
                                <a:gd name="T25" fmla="*/ T24 w 1416"/>
                                <a:gd name="T26" fmla="+- 0 2457 2324"/>
                                <a:gd name="T27" fmla="*/ 2457 h 190"/>
                                <a:gd name="T28" fmla="+- 0 15305 14264"/>
                                <a:gd name="T29" fmla="*/ T28 w 1416"/>
                                <a:gd name="T30" fmla="+- 0 2327 2324"/>
                                <a:gd name="T31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041" y="3"/>
                                  </a:moveTo>
                                  <a:lnTo>
                                    <a:pt x="1008" y="3"/>
                                  </a:lnTo>
                                  <a:lnTo>
                                    <a:pt x="1008" y="77"/>
                                  </a:lnTo>
                                  <a:lnTo>
                                    <a:pt x="1008" y="98"/>
                                  </a:lnTo>
                                  <a:lnTo>
                                    <a:pt x="1010" y="117"/>
                                  </a:lnTo>
                                  <a:lnTo>
                                    <a:pt x="1010" y="133"/>
                                  </a:lnTo>
                                  <a:lnTo>
                                    <a:pt x="1041" y="133"/>
                                  </a:lnTo>
                                  <a:lnTo>
                                    <a:pt x="104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11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378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34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342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378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378 14264"/>
                                <a:gd name="T17" fmla="*/ T16 w 1416"/>
                                <a:gd name="T18" fmla="+- 0 2327 2324"/>
                                <a:gd name="T1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114" y="3"/>
                                  </a:moveTo>
                                  <a:lnTo>
                                    <a:pt x="1078" y="3"/>
                                  </a:lnTo>
                                  <a:lnTo>
                                    <a:pt x="1078" y="187"/>
                                  </a:lnTo>
                                  <a:lnTo>
                                    <a:pt x="1114" y="187"/>
                                  </a:lnTo>
                                  <a:lnTo>
                                    <a:pt x="11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10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483 14264"/>
                                <a:gd name="T1" fmla="*/ T0 w 1416"/>
                                <a:gd name="T2" fmla="+- 0 2362 2324"/>
                                <a:gd name="T3" fmla="*/ 2362 h 190"/>
                                <a:gd name="T4" fmla="+- 0 15446 14264"/>
                                <a:gd name="T5" fmla="*/ T4 w 1416"/>
                                <a:gd name="T6" fmla="+- 0 2362 2324"/>
                                <a:gd name="T7" fmla="*/ 2362 h 190"/>
                                <a:gd name="T8" fmla="+- 0 15446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483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483 14264"/>
                                <a:gd name="T17" fmla="*/ T16 w 1416"/>
                                <a:gd name="T18" fmla="+- 0 2362 2324"/>
                                <a:gd name="T19" fmla="*/ 2362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19" y="38"/>
                                  </a:moveTo>
                                  <a:lnTo>
                                    <a:pt x="1182" y="38"/>
                                  </a:lnTo>
                                  <a:lnTo>
                                    <a:pt x="1182" y="187"/>
                                  </a:lnTo>
                                  <a:lnTo>
                                    <a:pt x="1219" y="187"/>
                                  </a:lnTo>
                                  <a:lnTo>
                                    <a:pt x="121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09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527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403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403 14264"/>
                                <a:gd name="T9" fmla="*/ T8 w 1416"/>
                                <a:gd name="T10" fmla="+- 0 2362 2324"/>
                                <a:gd name="T11" fmla="*/ 2362 h 190"/>
                                <a:gd name="T12" fmla="+- 0 15527 14264"/>
                                <a:gd name="T13" fmla="*/ T12 w 1416"/>
                                <a:gd name="T14" fmla="+- 0 2362 2324"/>
                                <a:gd name="T15" fmla="*/ 2362 h 190"/>
                                <a:gd name="T16" fmla="+- 0 15527 14264"/>
                                <a:gd name="T17" fmla="*/ T16 w 1416"/>
                                <a:gd name="T18" fmla="+- 0 2327 2324"/>
                                <a:gd name="T1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63" y="3"/>
                                  </a:moveTo>
                                  <a:lnTo>
                                    <a:pt x="1139" y="3"/>
                                  </a:lnTo>
                                  <a:lnTo>
                                    <a:pt x="1139" y="38"/>
                                  </a:lnTo>
                                  <a:lnTo>
                                    <a:pt x="1263" y="38"/>
                                  </a:lnTo>
                                  <a:lnTo>
                                    <a:pt x="126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08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58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53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590 14264"/>
                                <a:gd name="T9" fmla="*/ T8 w 1416"/>
                                <a:gd name="T10" fmla="+- 0 2435 2324"/>
                                <a:gd name="T11" fmla="*/ 2435 h 190"/>
                                <a:gd name="T12" fmla="+- 0 15590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627 14264"/>
                                <a:gd name="T17" fmla="*/ T16 w 1416"/>
                                <a:gd name="T18" fmla="+- 0 2511 2324"/>
                                <a:gd name="T19" fmla="*/ 2511 h 190"/>
                                <a:gd name="T20" fmla="+- 0 15627 14264"/>
                                <a:gd name="T21" fmla="*/ T20 w 1416"/>
                                <a:gd name="T22" fmla="+- 0 2434 2324"/>
                                <a:gd name="T23" fmla="*/ 2434 h 190"/>
                                <a:gd name="T24" fmla="+- 0 15641 14264"/>
                                <a:gd name="T25" fmla="*/ T24 w 1416"/>
                                <a:gd name="T26" fmla="+- 0 2406 2324"/>
                                <a:gd name="T27" fmla="*/ 2406 h 190"/>
                                <a:gd name="T28" fmla="+- 0 15610 14264"/>
                                <a:gd name="T29" fmla="*/ T28 w 1416"/>
                                <a:gd name="T30" fmla="+- 0 2406 2324"/>
                                <a:gd name="T31" fmla="*/ 2406 h 190"/>
                                <a:gd name="T32" fmla="+- 0 15602 14264"/>
                                <a:gd name="T33" fmla="*/ T32 w 1416"/>
                                <a:gd name="T34" fmla="+- 0 2384 2324"/>
                                <a:gd name="T35" fmla="*/ 2384 h 190"/>
                                <a:gd name="T36" fmla="+- 0 15597 14264"/>
                                <a:gd name="T37" fmla="*/ T36 w 1416"/>
                                <a:gd name="T38" fmla="+- 0 2371 2324"/>
                                <a:gd name="T39" fmla="*/ 2371 h 190"/>
                                <a:gd name="T40" fmla="+- 0 15581 14264"/>
                                <a:gd name="T41" fmla="*/ T40 w 1416"/>
                                <a:gd name="T42" fmla="+- 0 2327 2324"/>
                                <a:gd name="T43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317" y="3"/>
                                  </a:moveTo>
                                  <a:lnTo>
                                    <a:pt x="1275" y="3"/>
                                  </a:lnTo>
                                  <a:lnTo>
                                    <a:pt x="1326" y="111"/>
                                  </a:lnTo>
                                  <a:lnTo>
                                    <a:pt x="1326" y="187"/>
                                  </a:lnTo>
                                  <a:lnTo>
                                    <a:pt x="1363" y="187"/>
                                  </a:lnTo>
                                  <a:lnTo>
                                    <a:pt x="1363" y="110"/>
                                  </a:lnTo>
                                  <a:lnTo>
                                    <a:pt x="1377" y="82"/>
                                  </a:lnTo>
                                  <a:lnTo>
                                    <a:pt x="1346" y="82"/>
                                  </a:lnTo>
                                  <a:lnTo>
                                    <a:pt x="1338" y="60"/>
                                  </a:lnTo>
                                  <a:lnTo>
                                    <a:pt x="1333" y="47"/>
                                  </a:lnTo>
                                  <a:lnTo>
                                    <a:pt x="131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07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680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63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618 14264"/>
                                <a:gd name="T9" fmla="*/ T8 w 1416"/>
                                <a:gd name="T10" fmla="+- 0 2384 2324"/>
                                <a:gd name="T11" fmla="*/ 2384 h 190"/>
                                <a:gd name="T12" fmla="+- 0 15614 14264"/>
                                <a:gd name="T13" fmla="*/ T12 w 1416"/>
                                <a:gd name="T14" fmla="+- 0 2395 2324"/>
                                <a:gd name="T15" fmla="*/ 2395 h 190"/>
                                <a:gd name="T16" fmla="+- 0 15610 14264"/>
                                <a:gd name="T17" fmla="*/ T16 w 1416"/>
                                <a:gd name="T18" fmla="+- 0 2406 2324"/>
                                <a:gd name="T19" fmla="*/ 2406 h 190"/>
                                <a:gd name="T20" fmla="+- 0 15641 14264"/>
                                <a:gd name="T21" fmla="*/ T20 w 1416"/>
                                <a:gd name="T22" fmla="+- 0 2406 2324"/>
                                <a:gd name="T23" fmla="*/ 2406 h 190"/>
                                <a:gd name="T24" fmla="+- 0 15680 14264"/>
                                <a:gd name="T25" fmla="*/ T24 w 1416"/>
                                <a:gd name="T26" fmla="+- 0 2327 2324"/>
                                <a:gd name="T27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416" y="3"/>
                                  </a:moveTo>
                                  <a:lnTo>
                                    <a:pt x="1375" y="3"/>
                                  </a:lnTo>
                                  <a:lnTo>
                                    <a:pt x="1354" y="60"/>
                                  </a:lnTo>
                                  <a:lnTo>
                                    <a:pt x="1350" y="71"/>
                                  </a:lnTo>
                                  <a:lnTo>
                                    <a:pt x="1346" y="82"/>
                                  </a:lnTo>
                                  <a:lnTo>
                                    <a:pt x="1377" y="82"/>
                                  </a:lnTo>
                                  <a:lnTo>
                                    <a:pt x="141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04"/>
                        <wpg:cNvGrpSpPr>
                          <a:grpSpLocks/>
                        </wpg:cNvGrpSpPr>
                        <wpg:grpSpPr bwMode="auto">
                          <a:xfrm>
                            <a:off x="14263" y="2234"/>
                            <a:ext cx="1417" cy="2"/>
                            <a:chOff x="14263" y="2234"/>
                            <a:chExt cx="1417" cy="2"/>
                          </a:xfrm>
                        </wpg:grpSpPr>
                        <wps:wsp>
                          <wps:cNvPr id="446" name="Freeform 405"/>
                          <wps:cNvSpPr>
                            <a:spLocks/>
                          </wps:cNvSpPr>
                          <wps:spPr bwMode="auto">
                            <a:xfrm>
                              <a:off x="14263" y="2234"/>
                              <a:ext cx="1417" cy="2"/>
                            </a:xfrm>
                            <a:custGeom>
                              <a:avLst/>
                              <a:gdLst>
                                <a:gd name="T0" fmla="+- 0 14263 14263"/>
                                <a:gd name="T1" fmla="*/ T0 w 1417"/>
                                <a:gd name="T2" fmla="+- 0 15680 14263"/>
                                <a:gd name="T3" fmla="*/ T2 w 14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7">
                                  <a:moveTo>
                                    <a:pt x="0" y="0"/>
                                  </a:moveTo>
                                  <a:lnTo>
                                    <a:pt x="1417" y="0"/>
                                  </a:lnTo>
                                </a:path>
                              </a:pathLst>
                            </a:custGeom>
                            <a:noFill/>
                            <a:ln w="25667">
                              <a:solidFill>
                                <a:srgbClr val="ABAD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02"/>
                        <wpg:cNvGrpSpPr>
                          <a:grpSpLocks/>
                        </wpg:cNvGrpSpPr>
                        <wpg:grpSpPr bwMode="auto">
                          <a:xfrm>
                            <a:off x="1291" y="9458"/>
                            <a:ext cx="3889" cy="2"/>
                            <a:chOff x="1291" y="9458"/>
                            <a:chExt cx="3889" cy="2"/>
                          </a:xfrm>
                        </wpg:grpSpPr>
                        <wps:wsp>
                          <wps:cNvPr id="448" name="Freeform 403"/>
                          <wps:cNvSpPr>
                            <a:spLocks/>
                          </wps:cNvSpPr>
                          <wps:spPr bwMode="auto">
                            <a:xfrm>
                              <a:off x="1291" y="9458"/>
                              <a:ext cx="3889" cy="2"/>
                            </a:xfrm>
                            <a:custGeom>
                              <a:avLst/>
                              <a:gdLst>
                                <a:gd name="T0" fmla="+- 0 1291 1291"/>
                                <a:gd name="T1" fmla="*/ T0 w 3889"/>
                                <a:gd name="T2" fmla="+- 0 5180 1291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9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00"/>
                        <wpg:cNvGrpSpPr>
                          <a:grpSpLocks/>
                        </wpg:cNvGrpSpPr>
                        <wpg:grpSpPr bwMode="auto">
                          <a:xfrm>
                            <a:off x="1251" y="9458"/>
                            <a:ext cx="2" cy="2"/>
                            <a:chOff x="1251" y="9458"/>
                            <a:chExt cx="2" cy="2"/>
                          </a:xfrm>
                        </wpg:grpSpPr>
                        <wps:wsp>
                          <wps:cNvPr id="450" name="Freeform 401"/>
                          <wps:cNvSpPr>
                            <a:spLocks/>
                          </wps:cNvSpPr>
                          <wps:spPr bwMode="auto">
                            <a:xfrm>
                              <a:off x="1251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398"/>
                        <wpg:cNvGrpSpPr>
                          <a:grpSpLocks/>
                        </wpg:cNvGrpSpPr>
                        <wpg:grpSpPr bwMode="auto">
                          <a:xfrm>
                            <a:off x="5200" y="9458"/>
                            <a:ext cx="2" cy="2"/>
                            <a:chOff x="5200" y="9458"/>
                            <a:chExt cx="2" cy="2"/>
                          </a:xfrm>
                        </wpg:grpSpPr>
                        <wps:wsp>
                          <wps:cNvPr id="452" name="Freeform 399"/>
                          <wps:cNvSpPr>
                            <a:spLocks/>
                          </wps:cNvSpPr>
                          <wps:spPr bwMode="auto">
                            <a:xfrm>
                              <a:off x="5200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396"/>
                        <wpg:cNvGrpSpPr>
                          <a:grpSpLocks/>
                        </wpg:cNvGrpSpPr>
                        <wpg:grpSpPr bwMode="auto">
                          <a:xfrm>
                            <a:off x="11644" y="9458"/>
                            <a:ext cx="3889" cy="2"/>
                            <a:chOff x="11644" y="9458"/>
                            <a:chExt cx="3889" cy="2"/>
                          </a:xfrm>
                        </wpg:grpSpPr>
                        <wps:wsp>
                          <wps:cNvPr id="454" name="Freeform 397"/>
                          <wps:cNvSpPr>
                            <a:spLocks/>
                          </wps:cNvSpPr>
                          <wps:spPr bwMode="auto">
                            <a:xfrm>
                              <a:off x="11644" y="9458"/>
                              <a:ext cx="3889" cy="2"/>
                            </a:xfrm>
                            <a:custGeom>
                              <a:avLst/>
                              <a:gdLst>
                                <a:gd name="T0" fmla="+- 0 11644 11644"/>
                                <a:gd name="T1" fmla="*/ T0 w 3889"/>
                                <a:gd name="T2" fmla="+- 0 15532 11644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8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394"/>
                        <wpg:cNvGrpSpPr>
                          <a:grpSpLocks/>
                        </wpg:cNvGrpSpPr>
                        <wpg:grpSpPr bwMode="auto">
                          <a:xfrm>
                            <a:off x="11604" y="9458"/>
                            <a:ext cx="2" cy="2"/>
                            <a:chOff x="11604" y="9458"/>
                            <a:chExt cx="2" cy="2"/>
                          </a:xfrm>
                        </wpg:grpSpPr>
                        <wps:wsp>
                          <wps:cNvPr id="456" name="Freeform 395"/>
                          <wps:cNvSpPr>
                            <a:spLocks/>
                          </wps:cNvSpPr>
                          <wps:spPr bwMode="auto">
                            <a:xfrm>
                              <a:off x="11604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392"/>
                        <wpg:cNvGrpSpPr>
                          <a:grpSpLocks/>
                        </wpg:cNvGrpSpPr>
                        <wpg:grpSpPr bwMode="auto">
                          <a:xfrm>
                            <a:off x="15552" y="9458"/>
                            <a:ext cx="2" cy="2"/>
                            <a:chOff x="15552" y="9458"/>
                            <a:chExt cx="2" cy="2"/>
                          </a:xfrm>
                        </wpg:grpSpPr>
                        <wps:wsp>
                          <wps:cNvPr id="458" name="Freeform 393"/>
                          <wps:cNvSpPr>
                            <a:spLocks/>
                          </wps:cNvSpPr>
                          <wps:spPr bwMode="auto">
                            <a:xfrm>
                              <a:off x="15552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388"/>
                        <wpg:cNvGrpSpPr>
                          <a:grpSpLocks/>
                        </wpg:cNvGrpSpPr>
                        <wpg:grpSpPr bwMode="auto">
                          <a:xfrm>
                            <a:off x="737" y="573"/>
                            <a:ext cx="15369" cy="10829"/>
                            <a:chOff x="737" y="573"/>
                            <a:chExt cx="15369" cy="10829"/>
                          </a:xfrm>
                        </wpg:grpSpPr>
                        <wps:wsp>
                          <wps:cNvPr id="460" name="Freeform 391"/>
                          <wps:cNvSpPr>
                            <a:spLocks/>
                          </wps:cNvSpPr>
                          <wps:spPr bwMode="auto">
                            <a:xfrm>
                              <a:off x="737" y="573"/>
                              <a:ext cx="15369" cy="10829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5369"/>
                                <a:gd name="T2" fmla="+- 0 11401 573"/>
                                <a:gd name="T3" fmla="*/ 11401 h 10829"/>
                                <a:gd name="T4" fmla="+- 0 16105 737"/>
                                <a:gd name="T5" fmla="*/ T4 w 15369"/>
                                <a:gd name="T6" fmla="+- 0 11401 573"/>
                                <a:gd name="T7" fmla="*/ 11401 h 10829"/>
                                <a:gd name="T8" fmla="+- 0 16105 737"/>
                                <a:gd name="T9" fmla="*/ T8 w 15369"/>
                                <a:gd name="T10" fmla="+- 0 573 573"/>
                                <a:gd name="T11" fmla="*/ 573 h 10829"/>
                                <a:gd name="T12" fmla="+- 0 737 737"/>
                                <a:gd name="T13" fmla="*/ T12 w 15369"/>
                                <a:gd name="T14" fmla="+- 0 573 573"/>
                                <a:gd name="T15" fmla="*/ 573 h 10829"/>
                                <a:gd name="T16" fmla="+- 0 737 737"/>
                                <a:gd name="T17" fmla="*/ T16 w 15369"/>
                                <a:gd name="T18" fmla="+- 0 11401 573"/>
                                <a:gd name="T19" fmla="*/ 11401 h 108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69" h="10829">
                                  <a:moveTo>
                                    <a:pt x="0" y="10828"/>
                                  </a:moveTo>
                                  <a:lnTo>
                                    <a:pt x="15368" y="10828"/>
                                  </a:lnTo>
                                  <a:lnTo>
                                    <a:pt x="15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005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1" name="Picture 390"/>
                            <pic:cNvPicPr>
                              <a:picLocks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3" y="8787"/>
                              <a:ext cx="1404" cy="6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2" name="Picture 389"/>
                            <pic:cNvPicPr>
                              <a:picLocks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36" y="8708"/>
                              <a:ext cx="1642" cy="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15D19" id="Group 387" o:spid="_x0000_s1026" style="position:absolute;margin-left:35.45pt;margin-top:27.2pt;width:771.25pt;height:544.3pt;z-index:-19960;mso-position-horizontal-relative:page;mso-position-vertical-relative:page" coordorigin="709,544" coordsize="15425,108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">
                <v:shape id="Picture 463" o:spid="_x0000_s1027" type="#_x0000_t75" style="position:absolute;left:964;top:896;width:1714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">
                  <v:imagedata r:id="rId9" o:title=""/>
                  <v:path arrowok="t"/>
                  <o:lock v:ext="edit" aspectratio="f"/>
                </v:shape>
                <v:shape id="Picture 462" o:spid="_x0000_s1028" type="#_x0000_t75" style="position:absolute;left:709;top:10716;width:15406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">
                  <v:imagedata r:id="rId10" o:title=""/>
                  <v:path arrowok="t"/>
                  <o:lock v:ext="edit" aspectratio="f"/>
                </v:shape>
                <v:group id="Group 460" o:spid="_x0000_s1029" style="position:absolute;left:4663;top:5794;width:7524;height:2" coordorigin="4663,5794" coordsize="7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461" o:spid="_x0000_s1030" style="position:absolute;left:4663;top:5794;width:7524;height:2;visibility:visible;mso-wrap-style:square;v-text-anchor:top" coordsize="7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" path="m,l7523,e" filled="f" strokecolor="#231f20" strokeweight=".34994mm">
                    <v:stroke dashstyle="dash"/>
                    <v:path arrowok="t" o:connecttype="custom" o:connectlocs="0,0;7523,0" o:connectangles="0,0"/>
                  </v:shape>
                </v:group>
                <v:group id="Group 458" o:spid="_x0000_s1031" style="position:absolute;left:4623;top:5794;width:2;height:2" coordorigin="4623,579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459" o:spid="_x0000_s1032" style="position:absolute;left:4623;top:579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455" o:spid="_x0000_s1033" style="position:absolute;left:12206;top:5794;width:2;height:2" coordorigin="12206,579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457" o:spid="_x0000_s1034" style="position:absolute;left:12206;top:579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" path="m,l,e" filled="f" strokecolor="#231f20" strokeweight=".34994mm">
                    <v:path arrowok="t" o:connecttype="custom" o:connectlocs="0,0;0,0" o:connectangles="0,0"/>
                  </v:shape>
                  <v:shape id="Picture 456" o:spid="_x0000_s1035" type="#_x0000_t75" style="position:absolute;left:14363;top:925;width:1172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">
                    <v:imagedata r:id="rId11" o:title=""/>
                    <v:path arrowok="t"/>
                    <o:lock v:ext="edit" aspectratio="f"/>
                  </v:shape>
                </v:group>
                <v:group id="Group 430" o:spid="_x0000_s1036" style="position:absolute;left:14263;top:2552;width:1417;height:150" coordorigin="14263,2552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454" o:spid="_x0000_s103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" path="m91,2l,2,,149r94,l94,122r-60,l34,87r54,l88,60r-54,l34,29r57,l91,2xe" fillcolor="#0061af" stroked="f">
                    <v:path arrowok="t" o:connecttype="custom" o:connectlocs="91,2554;0,2554;0,2701;94,2701;94,2674;34,2674;34,2639;88,2639;88,2612;34,2612;34,2581;91,2581;91,2554" o:connectangles="0,0,0,0,0,0,0,0,0,0,0,0,0"/>
                  </v:shape>
                  <v:shape id="Freeform 453" o:spid="_x0000_s103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" path="m160,2r-39,l121,149r31,l152,83r,-20l151,45r,-5l182,40,160,2xe" fillcolor="#0061af" stroked="f">
                    <v:path arrowok="t" o:connecttype="custom" o:connectlocs="160,2554;121,2554;121,2701;152,2701;152,2635;152,2615;151,2597;151,2592;182,2592;160,2554" o:connectangles="0,0,0,0,0,0,0,0,0,0"/>
                  </v:shape>
                  <v:shape id="Freeform 452" o:spid="_x0000_s103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" path="m182,40r-31,l160,59r9,18l209,149r35,l244,106r-29,l207,88,199,70,182,40xe" fillcolor="#0061af" stroked="f">
                    <v:path arrowok="t" o:connecttype="custom" o:connectlocs="182,2592;151,2592;160,2611;169,2629;209,2701;244,2701;244,2658;215,2658;207,2640;199,2622;182,2592" o:connectangles="0,0,0,0,0,0,0,0,0,0,0"/>
                  </v:shape>
                  <v:shape id="Freeform 451" o:spid="_x0000_s104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" path="m244,2r-31,l213,59r,4l213,70r1,16l216,105r-1,1l244,106,244,2xe" fillcolor="#0061af" stroked="f">
                    <v:path arrowok="t" o:connecttype="custom" o:connectlocs="244,2554;213,2554;213,2611;213,2615;213,2622;214,2638;216,2657;215,2658;244,2658;244,2554" o:connectangles="0,0,0,0,0,0,0,0,0,0"/>
                  </v:shape>
                  <v:shape id="Freeform 450" o:spid="_x0000_s1041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" path="m357,l293,22,272,58r,28l318,146r19,4l364,149r20,-2l398,143r1,-19l352,124r-22,-5l314,106,306,85r4,-28l321,39r17,-9l367,29r17,l395,7,380,3,357,xe" fillcolor="#0061af" stroked="f">
                    <v:path arrowok="t" o:connecttype="custom" o:connectlocs="357,2552;293,2574;272,2610;272,2638;318,2698;337,2702;364,2701;384,2699;398,2695;399,2676;352,2676;330,2671;314,2658;306,2637;310,2609;321,2591;338,2582;367,2581;384,2581;395,2559;380,2555;357,2552" o:connectangles="0,0,0,0,0,0,0,0,0,0,0,0,0,0,0,0,0,0,0,0,0,0"/>
                  </v:shape>
                  <v:shape id="Freeform 449" o:spid="_x0000_s1042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" path="m400,65r-55,l345,91r23,l368,122r-3,1l359,124r40,l400,65xe" fillcolor="#0061af" stroked="f">
                    <v:path arrowok="t" o:connecttype="custom" o:connectlocs="400,2617;345,2617;345,2643;368,2643;368,2674;365,2675;359,2676;399,2676;400,2617" o:connectangles="0,0,0,0,0,0,0,0,0"/>
                  </v:shape>
                  <v:shape id="Freeform 448" o:spid="_x0000_s1043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" path="m384,29r-17,l383,32r1,-3xe" fillcolor="#0061af" stroked="f">
                    <v:path arrowok="t" o:connecttype="custom" o:connectlocs="384,2581;367,2581;383,2584;384,2581" o:connectangles="0,0,0,0"/>
                  </v:shape>
                  <v:shape id="Freeform 447" o:spid="_x0000_s1044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" path="m509,2r-44,l420,149r35,l465,111r78,l535,87r-65,l481,46r2,-10l485,27r32,l509,2xe" fillcolor="#0061af" stroked="f">
                    <v:path arrowok="t" o:connecttype="custom" o:connectlocs="509,2554;465,2554;420,2701;455,2701;465,2663;543,2663;535,2639;470,2639;481,2598;483,2588;485,2579;517,2579;509,2554" o:connectangles="0,0,0,0,0,0,0,0,0,0,0,0,0"/>
                  </v:shape>
                  <v:shape id="Freeform 446" o:spid="_x0000_s1045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" path="m543,111r-36,l519,149r36,l543,111xe" fillcolor="#0061af" stroked="f">
                    <v:path arrowok="t" o:connecttype="custom" o:connectlocs="543,2663;507,2663;519,2701;555,2701;543,2663" o:connectangles="0,0,0,0,0"/>
                  </v:shape>
                  <v:shape id="Freeform 445" o:spid="_x0000_s1046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" path="m517,27r-31,l488,36r3,11l493,55r9,32l535,87,517,27xe" fillcolor="#0061af" stroked="f">
                    <v:path arrowok="t" o:connecttype="custom" o:connectlocs="517,2579;486,2579;488,2588;491,2599;493,2607;502,2639;535,2639;517,2579" o:connectangles="0,0,0,0,0,0,0,0"/>
                  </v:shape>
                  <v:shape id="Freeform 444" o:spid="_x0000_s104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" path="m653,l589,22,568,58r1,28l614,146r19,4l660,149r21,-2l694,143r1,-19l648,124r-22,-5l610,106,602,85r4,-28l617,39r17,-9l663,29r17,l692,7,676,3,653,xe" fillcolor="#0061af" stroked="f">
                    <v:path arrowok="t" o:connecttype="custom" o:connectlocs="653,2552;589,2574;568,2610;569,2638;614,2698;633,2702;660,2701;681,2699;694,2695;695,2676;648,2676;626,2671;610,2658;602,2637;606,2609;617,2591;634,2582;663,2581;680,2581;692,2559;676,2555;653,2552" o:connectangles="0,0,0,0,0,0,0,0,0,0,0,0,0,0,0,0,0,0,0,0,0,0"/>
                  </v:shape>
                  <v:shape id="Freeform 443" o:spid="_x0000_s104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" path="m696,65r-54,l642,91r22,l664,122r-2,1l656,124r39,l696,65xe" fillcolor="#0061af" stroked="f">
                    <v:path arrowok="t" o:connecttype="custom" o:connectlocs="696,2617;642,2617;642,2643;664,2643;664,2674;662,2675;656,2676;695,2676;696,2617" o:connectangles="0,0,0,0,0,0,0,0,0"/>
                  </v:shape>
                  <v:shape id="Freeform 442" o:spid="_x0000_s104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" path="m680,29r-17,l679,32r1,-3xe" fillcolor="#0061af" stroked="f">
                    <v:path arrowok="t" o:connecttype="custom" o:connectlocs="680,2581;663,2581;679,2584;680,2581" o:connectangles="0,0,0,0"/>
                  </v:shape>
                  <v:shape id="Freeform 441" o:spid="_x0000_s105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" path="m818,2r-91,l727,149r94,l821,122r-61,l760,87r55,l815,60r-55,l760,29r58,l818,2xe" fillcolor="#0061af" stroked="f">
                    <v:path arrowok="t" o:connecttype="custom" o:connectlocs="818,2554;727,2554;727,2701;821,2701;821,2674;760,2674;760,2639;815,2639;815,2612;760,2612;760,2581;818,2581;818,2554" o:connectangles="0,0,0,0,0,0,0,0,0,0,0,0,0"/>
                  </v:shape>
                  <v:shape id="Freeform 440" o:spid="_x0000_s1051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" path="m899,2r-45,l845,149r31,l879,89r,-15l881,33r1,-1l908,32,899,2xe" fillcolor="#0061af" stroked="f">
                    <v:path arrowok="t" o:connecttype="custom" o:connectlocs="899,2554;854,2554;845,2701;876,2701;879,2641;879,2626;881,2585;882,2584;908,2584;899,2554" o:connectangles="0,0,0,0,0,0,0,0,0,0"/>
                  </v:shape>
                  <v:shape id="Freeform 439" o:spid="_x0000_s1052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" path="m1001,32r-29,l972,53r,21l973,93r2,56l1008,149,1001,32xe" fillcolor="#0061af" stroked="f">
                    <v:path arrowok="t" o:connecttype="custom" o:connectlocs="1001,2584;972,2584;972,2605;972,2626;973,2645;975,2701;1008,2701;1001,2584" o:connectangles="0,0,0,0,0,0,0,0"/>
                  </v:shape>
                  <v:shape id="Freeform 438" o:spid="_x0000_s1053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" path="m908,32r-26,l886,52r4,20l911,147r26,l950,104r-24,l922,84,917,65,908,32xe" fillcolor="#0061af" stroked="f">
                    <v:path arrowok="t" o:connecttype="custom" o:connectlocs="908,2584;882,2584;886,2604;890,2624;911,2699;937,2699;950,2656;926,2656;922,2636;917,2617;908,2584" o:connectangles="0,0,0,0,0,0,0,0,0,0,0"/>
                  </v:shape>
                  <v:shape id="Freeform 437" o:spid="_x0000_s1054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" path="m1000,2r-44,l940,51r-5,19l930,90r-4,14l950,104r5,-15l961,71r5,-20l972,32r29,l1000,2xe" fillcolor="#0061af" stroked="f">
                    <v:path arrowok="t" o:connecttype="custom" o:connectlocs="1000,2554;956,2554;940,2603;935,2622;930,2642;926,2656;950,2656;955,2641;961,2623;966,2603;972,2584;1001,2584;1000,2554" o:connectangles="0,0,0,0,0,0,0,0,0,0,0,0,0"/>
                  </v:shape>
                  <v:shape id="Freeform 436" o:spid="_x0000_s1055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" path="m1129,2r-91,l1038,149r94,l1132,122r-61,l1071,87r55,l1126,60r-55,l1071,29r58,l1129,2xe" fillcolor="#0061af" stroked="f">
                    <v:path arrowok="t" o:connecttype="custom" o:connectlocs="1129,2554;1038,2554;1038,2701;1132,2701;1132,2674;1071,2674;1071,2639;1126,2639;1126,2612;1071,2612;1071,2581;1129,2581;1129,2554" o:connectangles="0,0,0,0,0,0,0,0,0,0,0,0,0"/>
                  </v:shape>
                  <v:shape id="Freeform 435" o:spid="_x0000_s1056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" path="m1198,2r-39,l1159,149r31,l1190,83r-1,-20l1189,45r,-5l1220,40,1198,2xe" fillcolor="#0061af" stroked="f">
                    <v:path arrowok="t" o:connecttype="custom" o:connectlocs="1198,2554;1159,2554;1159,2701;1190,2701;1190,2635;1189,2615;1189,2597;1189,2592;1220,2592;1198,2554" o:connectangles="0,0,0,0,0,0,0,0,0,0"/>
                  </v:shape>
                  <v:shape id="Freeform 434" o:spid="_x0000_s105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" path="m1220,40r-31,l1197,59r10,18l1246,149r35,l1281,106r-28,l1245,88r-9,-18l1220,40xe" fillcolor="#0061af" stroked="f">
                    <v:path arrowok="t" o:connecttype="custom" o:connectlocs="1220,2592;1189,2592;1197,2611;1207,2629;1246,2701;1281,2701;1281,2658;1253,2658;1245,2640;1236,2622;1220,2592" o:connectangles="0,0,0,0,0,0,0,0,0,0,0"/>
                  </v:shape>
                  <v:shape id="Freeform 433" o:spid="_x0000_s105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" path="m1281,2r-30,l1251,59r,4l1251,70r1,16l1253,105r,1l1281,106r,-104xe" fillcolor="#0061af" stroked="f">
                    <v:path arrowok="t" o:connecttype="custom" o:connectlocs="1281,2554;1251,2554;1251,2611;1251,2615;1251,2622;1252,2638;1253,2657;1253,2658;1281,2658;1281,2554" o:connectangles="0,0,0,0,0,0,0,0,0,0"/>
                  </v:shape>
                  <v:shape id="Freeform 432" o:spid="_x0000_s105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" path="m1377,30r-34,l1343,149r34,l1377,30xe" fillcolor="#0061af" stroked="f">
                    <v:path arrowok="t" o:connecttype="custom" o:connectlocs="1377,2582;1343,2582;1343,2701;1377,2701;1377,2582" o:connectangles="0,0,0,0,0"/>
                  </v:shape>
                  <v:shape id="Freeform 431" o:spid="_x0000_s106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" path="m1417,2r-113,l1304,30r113,l1417,2xe" fillcolor="#0061af" stroked="f">
                    <v:path arrowok="t" o:connecttype="custom" o:connectlocs="1417,2554;1304,2554;1304,2582;1417,2582;1417,2554" o:connectangles="0,0,0,0,0"/>
                  </v:shape>
                </v:group>
                <v:group id="Group 406" o:spid="_x0000_s1061" style="position:absolute;left:14264;top:2324;width:1416;height:190" coordorigin="14264,2324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429" o:spid="_x0000_s106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" path="m88,l30,21,,81r2,28l28,169r66,19l114,185r10,-3l121,155r-32,l67,151,51,138,41,119,42,86,88,34r33,l127,8,112,2,88,xe" fillcolor="#0061af" stroked="f">
                    <v:path arrowok="t" o:connecttype="custom" o:connectlocs="88,2324;30,2345;0,2405;2,2433;28,2493;94,2512;114,2509;124,2506;121,2479;89,2479;67,2475;51,2462;41,2443;42,2410;88,2358;121,2358;127,2332;112,2326;88,2324" o:connectangles="0,0,0,0,0,0,0,0,0,0,0,0,0,0,0,0,0,0,0"/>
                  </v:shape>
                  <v:shape id="Freeform 428" o:spid="_x0000_s106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" path="m120,149r-7,3l100,155r21,l120,149xe" fillcolor="#0061af" stroked="f">
                    <v:path arrowok="t" o:connecttype="custom" o:connectlocs="120,2473;113,2476;100,2479;121,2479;120,2473" o:connectangles="0,0,0,0,0"/>
                  </v:shape>
                  <v:shape id="Freeform 427" o:spid="_x0000_s106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" path="m121,34r-19,l112,37r8,4l121,34xe" fillcolor="#0061af" stroked="f">
                    <v:path arrowok="t" o:connecttype="custom" o:connectlocs="121,2358;102,2358;112,2361;120,2365;121,2358" o:connectangles="0,0,0,0,0"/>
                  </v:shape>
                  <v:shape id="Freeform 426" o:spid="_x0000_s1065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" path="m218,l162,25,140,90r2,27l172,175r38,14l233,187r20,-8l269,167r9,-11l224,156r-21,-5l189,138r-9,-20l181,85r5,-25l194,44r12,-9l217,33r60,l265,18,249,6,230,,218,xe" fillcolor="#0061af" stroked="f">
                    <v:path arrowok="t" o:connecttype="custom" o:connectlocs="218,2324;162,2349;140,2414;142,2441;172,2499;210,2513;233,2511;253,2503;269,2491;278,2480;224,2480;203,2475;189,2462;180,2442;181,2409;186,2384;194,2368;206,2359;217,2357;277,2357;265,2342;249,2330;230,2324;218,2324" o:connectangles="0,0,0,0,0,0,0,0,0,0,0,0,0,0,0,0,0,0,0,0,0,0,0,0"/>
                  </v:shape>
                  <v:shape id="Freeform 425" o:spid="_x0000_s1066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" path="m277,33r-60,l235,39r13,15l255,77r-1,32l248,132r-10,16l224,156r54,l281,151r9,-21l294,105,293,78,287,54,278,33r-1,xe" fillcolor="#0061af" stroked="f">
                    <v:path arrowok="t" o:connecttype="custom" o:connectlocs="277,2357;217,2357;235,2363;248,2378;255,2401;254,2433;248,2456;238,2472;224,2480;278,2480;281,2475;290,2454;294,2429;293,2402;287,2378;278,2357;277,2357" o:connectangles="0,0,0,0,0,0,0,0,0,0,0,0,0,0,0,0,0"/>
                  </v:shape>
                  <v:shape id="Freeform 424" o:spid="_x0000_s1067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" path="m379,3r-49,l320,187r34,l357,110r1,-12l359,57r1,-16l389,41,379,3xe" fillcolor="#0061af" stroked="f">
                    <v:path arrowok="t" o:connecttype="custom" o:connectlocs="379,2327;330,2327;320,2511;354,2511;357,2434;358,2422;359,2381;360,2365;389,2365;379,2327" o:connectangles="0,0,0,0,0,0,0,0,0,0"/>
                  </v:shape>
                  <v:shape id="Freeform 423" o:spid="_x0000_s1068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" path="m491,41r-32,l459,64r,19l460,103r3,84l499,187,491,41xe" fillcolor="#0061af" stroked="f">
                    <v:path arrowok="t" o:connecttype="custom" o:connectlocs="491,2365;459,2365;459,2388;459,2407;460,2427;463,2511;499,2511;491,2365" o:connectangles="0,0,0,0,0,0,0,0"/>
                  </v:shape>
                  <v:shape id="Freeform 422" o:spid="_x0000_s1069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" path="m389,41r-29,l364,61r4,20l372,100r20,84l421,184r14,-54l409,130r-4,-20l401,90,396,71,389,41xe" fillcolor="#0061af" stroked="f">
                    <v:path arrowok="t" o:connecttype="custom" o:connectlocs="389,2365;360,2365;364,2385;368,2405;372,2424;392,2508;421,2508;435,2454;409,2454;405,2434;401,2414;396,2395;389,2365" o:connectangles="0,0,0,0,0,0,0,0,0,0,0,0,0"/>
                  </v:shape>
                  <v:shape id="Freeform 421" o:spid="_x0000_s1070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" path="m490,3r-48,l425,64r-5,19l415,103r-4,19l409,130r26,l440,112r5,-19l450,74r5,-20l459,41r32,l490,3xe" fillcolor="#0061af" stroked="f">
                    <v:path arrowok="t" o:connecttype="custom" o:connectlocs="490,2327;442,2327;425,2388;420,2407;415,2427;411,2446;409,2454;435,2454;440,2436;445,2417;450,2398;455,2378;459,2365;491,2365;490,2327" o:connectangles="0,0,0,0,0,0,0,0,0,0,0,0,0,0,0"/>
                  </v:shape>
                  <v:shape id="Freeform 420" o:spid="_x0000_s1071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" path="m587,3r-49,l528,187r34,l565,110r,-12l567,57r1,-16l596,41,587,3xe" fillcolor="#0061af" stroked="f">
                    <v:path arrowok="t" o:connecttype="custom" o:connectlocs="587,2327;538,2327;528,2511;562,2511;565,2434;565,2422;567,2381;568,2365;596,2365;587,2327" o:connectangles="0,0,0,0,0,0,0,0,0,0"/>
                  </v:shape>
                  <v:shape id="Freeform 419" o:spid="_x0000_s107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" path="m699,41r-32,l667,64r,19l668,103r2,84l706,187,699,41xe" fillcolor="#0061af" stroked="f">
                    <v:path arrowok="t" o:connecttype="custom" o:connectlocs="699,2365;667,2365;667,2388;667,2407;668,2427;670,2511;706,2511;699,2365" o:connectangles="0,0,0,0,0,0,0,0"/>
                  </v:shape>
                  <v:shape id="Freeform 418" o:spid="_x0000_s107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" path="m596,41r-28,l571,61r4,20l580,100r20,84l628,184r15,-54l616,130r-3,-20l609,90,604,71,596,41xe" fillcolor="#0061af" stroked="f">
                    <v:path arrowok="t" o:connecttype="custom" o:connectlocs="596,2365;568,2365;571,2385;575,2405;580,2424;600,2508;628,2508;643,2454;616,2454;613,2434;609,2414;604,2395;596,2365" o:connectangles="0,0,0,0,0,0,0,0,0,0,0,0,0"/>
                  </v:shape>
                  <v:shape id="Freeform 417" o:spid="_x0000_s107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" path="m697,3r-47,l632,64r-4,19l623,103r-4,19l616,130r27,l648,112r5,-19l658,74r5,-20l667,41r32,l697,3xe" fillcolor="#0061af" stroked="f">
                    <v:path arrowok="t" o:connecttype="custom" o:connectlocs="697,2327;650,2327;632,2388;628,2407;623,2427;619,2446;616,2454;643,2454;648,2436;653,2417;658,2398;663,2378;667,2365;699,2365;697,2327" o:connectangles="0,0,0,0,0,0,0,0,0,0,0,0,0,0,0"/>
                  </v:shape>
                  <v:shape id="Freeform 416" o:spid="_x0000_s1075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" path="m776,3r-37,l739,105r21,69l797,189r24,-2l840,179r15,-13l862,152r-43,l795,151,782,139r-6,-20l776,3xe" fillcolor="#0061af" stroked="f">
                    <v:path arrowok="t" o:connecttype="custom" o:connectlocs="776,2327;739,2327;739,2429;760,2498;797,2513;821,2511;840,2503;855,2490;862,2476;819,2476;795,2475;782,2463;776,2443;776,2327" o:connectangles="0,0,0,0,0,0,0,0,0,0,0,0,0,0"/>
                  </v:shape>
                  <v:shape id="Freeform 415" o:spid="_x0000_s1076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" path="m871,3r-36,l835,109r-4,28l819,152r43,l865,147r5,-24l871,3xe" fillcolor="#0061af" stroked="f">
                    <v:path arrowok="t" o:connecttype="custom" o:connectlocs="871,2327;835,2327;835,2433;831,2461;819,2476;862,2476;865,2471;870,2447;871,2327" o:connectangles="0,0,0,0,0,0,0,0,0"/>
                  </v:shape>
                  <v:shape id="Freeform 414" o:spid="_x0000_s1077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" path="m950,3r-43,l907,187r34,l941,106r,-18l940,69r,-18l974,51,950,3xe" fillcolor="#0061af" stroked="f">
                    <v:path arrowok="t" o:connecttype="custom" o:connectlocs="950,2327;907,2327;907,2511;941,2511;941,2430;941,2412;940,2393;940,2375;940,2375;974,2375;950,2327" o:connectangles="0,0,0,0,0,0,0,0,0,0,0"/>
                  </v:shape>
                  <v:shape id="Freeform 413" o:spid="_x0000_s1078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" path="m974,51r-34,l948,70r8,18l964,106r39,81l1041,187r,-54l1010,133r-7,-19l996,96,987,77,974,51xe" fillcolor="#0061af" stroked="f">
                    <v:path arrowok="t" o:connecttype="custom" o:connectlocs="974,2375;940,2375;948,2394;956,2412;964,2430;1003,2511;1041,2511;1041,2457;1010,2457;1003,2438;996,2420;987,2401;974,2375" o:connectangles="0,0,0,0,0,0,0,0,0,0,0,0,0"/>
                  </v:shape>
                  <v:shape id="Freeform 412" o:spid="_x0000_s1079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" path="m1041,3r-33,l1008,77r,21l1010,117r,16l1041,133r,-130xe" fillcolor="#0061af" stroked="f">
                    <v:path arrowok="t" o:connecttype="custom" o:connectlocs="1041,2327;1008,2327;1008,2401;1008,2422;1010,2441;1010,2457;1041,2457;1041,2327" o:connectangles="0,0,0,0,0,0,0,0"/>
                  </v:shape>
                  <v:shape id="Freeform 411" o:spid="_x0000_s1080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" path="m1114,3r-36,l1078,187r36,l1114,3xe" fillcolor="#0061af" stroked="f">
                    <v:path arrowok="t" o:connecttype="custom" o:connectlocs="1114,2327;1078,2327;1078,2511;1114,2511;1114,2327" o:connectangles="0,0,0,0,0"/>
                  </v:shape>
                  <v:shape id="Freeform 410" o:spid="_x0000_s1081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" path="m1219,38r-37,l1182,187r37,l1219,38xe" fillcolor="#0061af" stroked="f">
                    <v:path arrowok="t" o:connecttype="custom" o:connectlocs="1219,2362;1182,2362;1182,2511;1219,2511;1219,2362" o:connectangles="0,0,0,0,0"/>
                  </v:shape>
                  <v:shape id="Freeform 409" o:spid="_x0000_s108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" path="m1263,3r-124,l1139,38r124,l1263,3xe" fillcolor="#0061af" stroked="f">
                    <v:path arrowok="t" o:connecttype="custom" o:connectlocs="1263,2327;1139,2327;1139,2362;1263,2362;1263,2327" o:connectangles="0,0,0,0,0"/>
                  </v:shape>
                  <v:shape id="Freeform 408" o:spid="_x0000_s108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" path="m1317,3r-42,l1326,111r,76l1363,187r,-77l1377,82r-31,l1338,60r-5,-13l1317,3xe" fillcolor="#0061af" stroked="f">
                    <v:path arrowok="t" o:connecttype="custom" o:connectlocs="1317,2327;1275,2327;1326,2435;1326,2511;1363,2511;1363,2434;1377,2406;1346,2406;1338,2384;1333,2371;1317,2327" o:connectangles="0,0,0,0,0,0,0,0,0,0,0"/>
                  </v:shape>
                  <v:shape id="Freeform 407" o:spid="_x0000_s108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" path="m1416,3r-41,l1354,60r-4,11l1346,82r31,l1416,3xe" fillcolor="#0061af" stroked="f">
                    <v:path arrowok="t" o:connecttype="custom" o:connectlocs="1416,2327;1375,2327;1354,2384;1350,2395;1346,2406;1377,2406;1416,2327" o:connectangles="0,0,0,0,0,0,0"/>
                  </v:shape>
                </v:group>
                <v:group id="Group 404" o:spid="_x0000_s1085" style="position:absolute;left:14263;top:2234;width:1417;height:2" coordorigin="14263,2234" coordsize="1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405" o:spid="_x0000_s1086" style="position:absolute;left:14263;top:2234;width:1417;height:2;visibility:visible;mso-wrap-style:square;v-text-anchor:top" coordsize="1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" path="m,l1417,e" filled="f" strokecolor="#abadb0" strokeweight=".71297mm">
                    <v:path arrowok="t" o:connecttype="custom" o:connectlocs="0,0;1417,0" o:connectangles="0,0"/>
                  </v:shape>
                </v:group>
                <v:group id="Group 402" o:spid="_x0000_s1087" style="position:absolute;left:1291;top:9458;width:3889;height:2" coordorigin="1291,9458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403" o:spid="_x0000_s1088" style="position:absolute;left:1291;top:9458;width:3889;height:2;visibility:visible;mso-wrap-style:square;v-text-anchor:top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" path="m,l3889,e" filled="f" strokecolor="#231f20" strokeweight=".34994mm">
                    <v:stroke dashstyle="dash"/>
                    <v:path arrowok="t" o:connecttype="custom" o:connectlocs="0,0;3889,0" o:connectangles="0,0"/>
                  </v:shape>
                </v:group>
                <v:group id="Group 400" o:spid="_x0000_s1089" style="position:absolute;left:1251;top:9458;width:2;height:2" coordorigin="1251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401" o:spid="_x0000_s1090" style="position:absolute;left:1251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398" o:spid="_x0000_s1091" style="position:absolute;left:5200;top:9458;width:2;height:2" coordorigin="5200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399" o:spid="_x0000_s1092" style="position:absolute;left:5200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396" o:spid="_x0000_s1093" style="position:absolute;left:11644;top:9458;width:3889;height:2" coordorigin="11644,9458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397" o:spid="_x0000_s1094" style="position:absolute;left:11644;top:9458;width:3889;height:2;visibility:visible;mso-wrap-style:square;v-text-anchor:top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" path="m,l3888,e" filled="f" strokecolor="#231f20" strokeweight=".34994mm">
                    <v:stroke dashstyle="dash"/>
                    <v:path arrowok="t" o:connecttype="custom" o:connectlocs="0,0;3888,0" o:connectangles="0,0"/>
                  </v:shape>
                </v:group>
                <v:group id="Group 394" o:spid="_x0000_s1095" style="position:absolute;left:11604;top:9458;width:2;height:2" coordorigin="11604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395" o:spid="_x0000_s1096" style="position:absolute;left:11604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392" o:spid="_x0000_s1097" style="position:absolute;left:15552;top:9458;width:2;height:2" coordorigin="15552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393" o:spid="_x0000_s1098" style="position:absolute;left:15552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388" o:spid="_x0000_s1099" style="position:absolute;left:737;top:573;width:15369;height:10829" coordorigin="737,573" coordsize="15369,1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391" o:spid="_x0000_s1100" style="position:absolute;left:737;top:573;width:15369;height:10829;visibility:visible;mso-wrap-style:square;v-text-anchor:top" coordsize="15369,1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" path="m,10828r15368,l15368,,,,,10828xe" filled="f" strokecolor="#005aaa" strokeweight="1.0001mm">
                    <v:path arrowok="t" o:connecttype="custom" o:connectlocs="0,11401;15368,11401;15368,573;0,573;0,11401" o:connectangles="0,0,0,0,0"/>
                  </v:shape>
                  <v:shape id="Picture 390" o:spid="_x0000_s1101" type="#_x0000_t75" style="position:absolute;left:1843;top:8787;width:1404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">
                    <v:imagedata r:id="rId12" o:title=""/>
                    <v:path arrowok="t"/>
                    <o:lock v:ext="edit" aspectratio="f"/>
                  </v:shape>
                  <v:shape id="Picture 389" o:spid="_x0000_s1102" type="#_x0000_t75" style="position:absolute;left:12036;top:8708;width:164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">
                    <v:imagedata r:id="rId13" o:title=""/>
                    <v:path arrowok="t"/>
                    <o:lock v:ext="edit" aspectratio="f"/>
                  </v:shape>
                </v:group>
                <w10:wrap anchorx="page" anchory="page"/>
              </v:group>
            </w:pict>
          </mc:Fallback>
        </mc:AlternateContent>
      </w:r>
    </w:p>
    <w:p w:rsidR="00A66D94" w:rsidRDefault="00A66D94">
      <w:pPr>
        <w:spacing w:before="6"/>
        <w:rPr>
          <w:rFonts w:ascii="Calibri" w:eastAsia="Calibri" w:hAnsi="Calibri" w:cs="Calibri"/>
          <w:sz w:val="17"/>
          <w:szCs w:val="17"/>
        </w:rPr>
      </w:pPr>
    </w:p>
    <w:p w:rsidR="00A66D94" w:rsidRDefault="003B177E">
      <w:pPr>
        <w:spacing w:before="60"/>
        <w:ind w:left="4771"/>
        <w:rPr>
          <w:rFonts w:ascii="Helvetica Neue" w:eastAsia="Helvetica Neue" w:hAnsi="Helvetica Neue" w:cs="Helvetica Neue"/>
          <w:sz w:val="21"/>
          <w:szCs w:val="21"/>
        </w:rPr>
      </w:pPr>
      <w:r>
        <w:rPr>
          <w:rFonts w:ascii="Helvetica Neue"/>
          <w:b/>
          <w:i/>
          <w:color w:val="FFFFFF"/>
          <w:sz w:val="21"/>
        </w:rPr>
        <w:t>R E S T R U C T U R E D   F O R   R E L E V A N C</w:t>
      </w:r>
      <w:r>
        <w:rPr>
          <w:rFonts w:ascii="Helvetica Neue"/>
          <w:b/>
          <w:i/>
          <w:color w:val="FFFFFF"/>
          <w:spacing w:val="-40"/>
          <w:sz w:val="21"/>
        </w:rPr>
        <w:t xml:space="preserve"> </w:t>
      </w:r>
      <w:r>
        <w:rPr>
          <w:rFonts w:ascii="Helvetica Neue"/>
          <w:b/>
          <w:i/>
          <w:color w:val="FFFFFF"/>
          <w:sz w:val="21"/>
        </w:rPr>
        <w:t>E</w:t>
      </w:r>
    </w:p>
    <w:p w:rsidR="00A66D94" w:rsidRDefault="00A66D94">
      <w:pPr>
        <w:rPr>
          <w:rFonts w:ascii="Helvetica Neue" w:eastAsia="Helvetica Neue" w:hAnsi="Helvetica Neue" w:cs="Helvetica Neue"/>
          <w:sz w:val="21"/>
          <w:szCs w:val="21"/>
        </w:rPr>
        <w:sectPr w:rsidR="00A66D94">
          <w:type w:val="continuous"/>
          <w:pgSz w:w="16840" w:h="11910" w:orient="landscape"/>
          <w:pgMar w:top="1100" w:right="1740" w:bottom="280" w:left="1140" w:header="720" w:footer="720" w:gutter="0"/>
          <w:cols w:space="720"/>
        </w:sect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3B177E">
      <w:pPr>
        <w:pStyle w:val="Heading1"/>
        <w:ind w:right="1520"/>
        <w:jc w:val="center"/>
        <w:rPr>
          <w:b w:val="0"/>
          <w:bCs w:val="0"/>
        </w:rPr>
      </w:pPr>
      <w:r>
        <w:rPr>
          <w:color w:val="231F20"/>
          <w:spacing w:val="6"/>
        </w:rPr>
        <w:t>ATTENDANCE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5"/>
        </w:rPr>
        <w:t>CERTIFICATE</w:t>
      </w:r>
    </w:p>
    <w:p w:rsidR="00A66D94" w:rsidRDefault="003B177E">
      <w:pPr>
        <w:pStyle w:val="BodyText"/>
        <w:spacing w:before="441"/>
        <w:ind w:right="1520"/>
        <w:jc w:val="center"/>
        <w:rPr>
          <w:i w:val="0"/>
        </w:rPr>
      </w:pPr>
      <w:r>
        <w:rPr>
          <w:color w:val="231F20"/>
          <w:spacing w:val="7"/>
        </w:rPr>
        <w:t>awarded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7"/>
        </w:rPr>
        <w:t>to:</w:t>
      </w:r>
    </w:p>
    <w:p w:rsidR="00A66D94" w:rsidRDefault="00A66D94">
      <w:pPr>
        <w:spacing w:before="10"/>
        <w:rPr>
          <w:rFonts w:ascii="Calibri" w:eastAsia="Calibri" w:hAnsi="Calibri" w:cs="Calibri"/>
          <w:i/>
          <w:sz w:val="31"/>
          <w:szCs w:val="31"/>
        </w:rPr>
      </w:pPr>
    </w:p>
    <w:p w:rsidR="00A66D94" w:rsidRDefault="003B177E">
      <w:pPr>
        <w:pStyle w:val="Heading2"/>
        <w:ind w:right="1520"/>
        <w:jc w:val="center"/>
        <w:rPr>
          <w:rFonts w:cs="Calibri"/>
          <w:b w:val="0"/>
          <w:bCs w:val="0"/>
        </w:rPr>
      </w:pPr>
      <w:r>
        <w:rPr>
          <w:color w:val="005AAA"/>
        </w:rPr>
        <w:t>Neo Refiloe</w:t>
      </w:r>
      <w:r>
        <w:rPr>
          <w:color w:val="005AAA"/>
          <w:spacing w:val="-16"/>
        </w:rPr>
        <w:t xml:space="preserve"> </w:t>
      </w:r>
      <w:r>
        <w:rPr>
          <w:color w:val="005AAA"/>
          <w:spacing w:val="-3"/>
        </w:rPr>
        <w:t>Mofokeng</w:t>
      </w:r>
    </w:p>
    <w:p w:rsidR="00A66D94" w:rsidRDefault="00A66D9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66D94" w:rsidRDefault="003B177E">
      <w:pPr>
        <w:pStyle w:val="BodyText"/>
        <w:spacing w:before="45" w:line="283" w:lineRule="auto"/>
        <w:ind w:right="1520"/>
        <w:jc w:val="center"/>
        <w:rPr>
          <w:i w:val="0"/>
        </w:rPr>
      </w:pPr>
      <w:r>
        <w:rPr>
          <w:color w:val="231F20"/>
          <w:spacing w:val="4"/>
        </w:rPr>
        <w:t xml:space="preserve">For </w:t>
      </w:r>
      <w:r>
        <w:rPr>
          <w:color w:val="231F20"/>
          <w:spacing w:val="6"/>
        </w:rPr>
        <w:t xml:space="preserve">attending </w:t>
      </w:r>
      <w:r>
        <w:rPr>
          <w:color w:val="231F20"/>
          <w:spacing w:val="8"/>
        </w:rPr>
        <w:t xml:space="preserve">Community </w:t>
      </w:r>
      <w:r>
        <w:rPr>
          <w:color w:val="231F20"/>
          <w:spacing w:val="7"/>
        </w:rPr>
        <w:t xml:space="preserve">Engagement </w:t>
      </w:r>
      <w:r>
        <w:rPr>
          <w:color w:val="231F20"/>
          <w:spacing w:val="5"/>
        </w:rPr>
        <w:t xml:space="preserve">Workshop </w:t>
      </w:r>
      <w:r>
        <w:rPr>
          <w:color w:val="231F20"/>
          <w:spacing w:val="4"/>
        </w:rPr>
        <w:t xml:space="preserve">in Teaching </w:t>
      </w:r>
      <w:r>
        <w:rPr>
          <w:color w:val="231F20"/>
          <w:spacing w:val="6"/>
        </w:rPr>
        <w:t>and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9"/>
        </w:rPr>
        <w:t xml:space="preserve">Learning </w:t>
      </w:r>
      <w:r>
        <w:rPr>
          <w:color w:val="231F20"/>
          <w:spacing w:val="7"/>
        </w:rPr>
        <w:t>presented</w:t>
      </w:r>
    </w:p>
    <w:p w:rsidR="00A66D94" w:rsidRDefault="003B177E">
      <w:pPr>
        <w:pStyle w:val="BodyText"/>
        <w:spacing w:line="283" w:lineRule="auto"/>
        <w:ind w:left="3495" w:right="2851"/>
        <w:jc w:val="center"/>
        <w:rPr>
          <w:i w:val="0"/>
        </w:rPr>
      </w:pPr>
      <w:r>
        <w:rPr>
          <w:color w:val="231F20"/>
          <w:spacing w:val="4"/>
        </w:rPr>
        <w:t xml:space="preserve">by </w:t>
      </w:r>
      <w:r>
        <w:rPr>
          <w:color w:val="231F20"/>
          <w:spacing w:val="8"/>
        </w:rPr>
        <w:t xml:space="preserve">Community </w:t>
      </w:r>
      <w:r>
        <w:rPr>
          <w:color w:val="231F20"/>
          <w:spacing w:val="7"/>
        </w:rPr>
        <w:t xml:space="preserve">Engagement Unit, </w:t>
      </w:r>
      <w:r>
        <w:rPr>
          <w:color w:val="231F20"/>
          <w:spacing w:val="8"/>
        </w:rPr>
        <w:t xml:space="preserve">University </w:t>
      </w:r>
      <w:r>
        <w:rPr>
          <w:color w:val="231F20"/>
          <w:spacing w:val="4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8"/>
        </w:rPr>
        <w:t>Zululand</w:t>
      </w:r>
      <w:r>
        <w:rPr>
          <w:color w:val="231F20"/>
          <w:spacing w:val="9"/>
        </w:rPr>
        <w:t xml:space="preserve"> from</w:t>
      </w:r>
    </w:p>
    <w:p w:rsidR="00A66D94" w:rsidRDefault="003B177E">
      <w:pPr>
        <w:pStyle w:val="BodyText"/>
        <w:spacing w:line="390" w:lineRule="exact"/>
        <w:ind w:right="1520"/>
        <w:jc w:val="center"/>
        <w:rPr>
          <w:i w:val="0"/>
        </w:rPr>
      </w:pPr>
      <w:r>
        <w:rPr>
          <w:color w:val="231F20"/>
          <w:spacing w:val="4"/>
        </w:rPr>
        <w:t xml:space="preserve">27 </w:t>
      </w:r>
      <w:r>
        <w:rPr>
          <w:color w:val="231F20"/>
        </w:rPr>
        <w:t xml:space="preserve">- </w:t>
      </w:r>
      <w:r>
        <w:rPr>
          <w:color w:val="231F20"/>
          <w:spacing w:val="4"/>
        </w:rPr>
        <w:t xml:space="preserve">30 </w:t>
      </w:r>
      <w:r>
        <w:rPr>
          <w:color w:val="231F20"/>
          <w:spacing w:val="6"/>
        </w:rPr>
        <w:t>May</w:t>
      </w:r>
      <w:r>
        <w:rPr>
          <w:color w:val="231F20"/>
          <w:spacing w:val="69"/>
        </w:rPr>
        <w:t xml:space="preserve"> </w:t>
      </w:r>
      <w:r>
        <w:rPr>
          <w:color w:val="231F20"/>
          <w:spacing w:val="9"/>
        </w:rPr>
        <w:t>2019</w:t>
      </w: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sz w:val="20"/>
          <w:szCs w:val="20"/>
        </w:rPr>
        <w:sectPr w:rsidR="00A66D94">
          <w:pgSz w:w="16840" w:h="11910" w:orient="landscape"/>
          <w:pgMar w:top="1100" w:right="1740" w:bottom="280" w:left="1140" w:header="720" w:footer="720" w:gutter="0"/>
          <w:cols w:space="720"/>
        </w:sectPr>
      </w:pPr>
    </w:p>
    <w:p w:rsidR="00A66D94" w:rsidRDefault="00A66D94">
      <w:pPr>
        <w:spacing w:before="12"/>
        <w:rPr>
          <w:rFonts w:ascii="Calibri" w:eastAsia="Calibri" w:hAnsi="Calibri" w:cs="Calibri"/>
          <w:i/>
          <w:sz w:val="18"/>
          <w:szCs w:val="18"/>
        </w:rPr>
      </w:pPr>
    </w:p>
    <w:p w:rsidR="00A66D94" w:rsidRDefault="003B177E">
      <w:pPr>
        <w:spacing w:line="290" w:lineRule="exact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sz w:val="24"/>
        </w:rPr>
        <w:t xml:space="preserve">Prof </w:t>
      </w:r>
      <w:r>
        <w:rPr>
          <w:rFonts w:ascii="Calibri"/>
          <w:b/>
          <w:color w:val="231F20"/>
          <w:spacing w:val="-3"/>
          <w:sz w:val="24"/>
        </w:rPr>
        <w:t>VO</w:t>
      </w:r>
      <w:r>
        <w:rPr>
          <w:rFonts w:ascii="Calibri"/>
          <w:b/>
          <w:color w:val="231F20"/>
          <w:spacing w:val="-8"/>
          <w:sz w:val="24"/>
        </w:rPr>
        <w:t xml:space="preserve"> </w:t>
      </w:r>
      <w:r>
        <w:rPr>
          <w:rFonts w:ascii="Calibri"/>
          <w:b/>
          <w:color w:val="231F20"/>
          <w:sz w:val="24"/>
        </w:rPr>
        <w:t>Netshandama</w:t>
      </w:r>
    </w:p>
    <w:p w:rsidR="00A66D94" w:rsidRDefault="003B177E">
      <w:pPr>
        <w:spacing w:before="2" w:line="235" w:lineRule="auto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z w:val="24"/>
        </w:rPr>
        <w:t>Director: Community</w:t>
      </w:r>
      <w:r>
        <w:rPr>
          <w:rFonts w:ascii="Calibri"/>
          <w:color w:val="231F20"/>
          <w:spacing w:val="-27"/>
          <w:sz w:val="24"/>
        </w:rPr>
        <w:t xml:space="preserve"> </w:t>
      </w:r>
      <w:r>
        <w:rPr>
          <w:rFonts w:ascii="Calibri"/>
          <w:color w:val="231F20"/>
          <w:sz w:val="24"/>
        </w:rPr>
        <w:t>Engagement</w:t>
      </w:r>
      <w:r>
        <w:rPr>
          <w:rFonts w:ascii="Calibri"/>
          <w:color w:val="231F20"/>
          <w:w w:val="99"/>
          <w:sz w:val="24"/>
        </w:rPr>
        <w:t xml:space="preserve"> </w:t>
      </w:r>
      <w:r>
        <w:rPr>
          <w:rFonts w:ascii="Calibri"/>
          <w:color w:val="231F20"/>
          <w:sz w:val="24"/>
        </w:rPr>
        <w:t>University of</w:t>
      </w:r>
      <w:r>
        <w:rPr>
          <w:rFonts w:ascii="Calibri"/>
          <w:color w:val="231F20"/>
          <w:spacing w:val="-9"/>
          <w:sz w:val="24"/>
        </w:rPr>
        <w:t xml:space="preserve"> </w:t>
      </w:r>
      <w:r>
        <w:rPr>
          <w:rFonts w:ascii="Calibri"/>
          <w:color w:val="231F20"/>
          <w:spacing w:val="-3"/>
          <w:sz w:val="24"/>
        </w:rPr>
        <w:t>Venda</w:t>
      </w:r>
    </w:p>
    <w:p w:rsidR="00A66D94" w:rsidRDefault="003B177E">
      <w:pPr>
        <w:spacing w:before="12"/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A66D94" w:rsidRDefault="003B177E">
      <w:pPr>
        <w:spacing w:line="290" w:lineRule="exact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sz w:val="24"/>
        </w:rPr>
        <w:t>Mrs Mammusa</w:t>
      </w:r>
      <w:r>
        <w:rPr>
          <w:rFonts w:ascii="Calibri"/>
          <w:b/>
          <w:color w:val="231F20"/>
          <w:spacing w:val="-10"/>
          <w:sz w:val="24"/>
        </w:rPr>
        <w:t xml:space="preserve"> </w:t>
      </w:r>
      <w:r>
        <w:rPr>
          <w:rFonts w:ascii="Calibri"/>
          <w:b/>
          <w:color w:val="231F20"/>
          <w:sz w:val="24"/>
        </w:rPr>
        <w:t>Lekoa</w:t>
      </w:r>
    </w:p>
    <w:p w:rsidR="00A66D94" w:rsidRDefault="003B177E">
      <w:pPr>
        <w:spacing w:before="2" w:line="235" w:lineRule="auto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z w:val="24"/>
        </w:rPr>
        <w:t>Manager: Community</w:t>
      </w:r>
      <w:r>
        <w:rPr>
          <w:rFonts w:ascii="Calibri"/>
          <w:color w:val="231F20"/>
          <w:spacing w:val="-20"/>
          <w:sz w:val="24"/>
        </w:rPr>
        <w:t xml:space="preserve"> </w:t>
      </w:r>
      <w:r>
        <w:rPr>
          <w:rFonts w:ascii="Calibri"/>
          <w:color w:val="231F20"/>
          <w:sz w:val="24"/>
        </w:rPr>
        <w:t>Engagement</w:t>
      </w:r>
      <w:r>
        <w:rPr>
          <w:rFonts w:ascii="Calibri"/>
          <w:color w:val="231F20"/>
          <w:w w:val="99"/>
          <w:sz w:val="24"/>
        </w:rPr>
        <w:t xml:space="preserve"> </w:t>
      </w:r>
      <w:r>
        <w:rPr>
          <w:rFonts w:ascii="Calibri"/>
          <w:color w:val="231F20"/>
          <w:sz w:val="24"/>
        </w:rPr>
        <w:t>University of</w:t>
      </w:r>
      <w:r>
        <w:rPr>
          <w:rFonts w:ascii="Calibri"/>
          <w:color w:val="231F20"/>
          <w:spacing w:val="-20"/>
          <w:sz w:val="24"/>
        </w:rPr>
        <w:t xml:space="preserve"> </w:t>
      </w:r>
      <w:r>
        <w:rPr>
          <w:rFonts w:ascii="Calibri"/>
          <w:color w:val="231F20"/>
          <w:sz w:val="24"/>
        </w:rPr>
        <w:t>Zululand</w:t>
      </w:r>
    </w:p>
    <w:p w:rsidR="00A66D94" w:rsidRDefault="00A66D94">
      <w:pPr>
        <w:spacing w:line="235" w:lineRule="auto"/>
        <w:rPr>
          <w:rFonts w:ascii="Calibri" w:eastAsia="Calibri" w:hAnsi="Calibri" w:cs="Calibri"/>
          <w:sz w:val="24"/>
          <w:szCs w:val="24"/>
        </w:rPr>
        <w:sectPr w:rsidR="00A66D94">
          <w:type w:val="continuous"/>
          <w:pgSz w:w="16840" w:h="11910" w:orient="landscape"/>
          <w:pgMar w:top="1100" w:right="1740" w:bottom="280" w:left="1140" w:header="720" w:footer="720" w:gutter="0"/>
          <w:cols w:num="2" w:space="720" w:equalWidth="0">
            <w:col w:w="3420" w:space="6932"/>
            <w:col w:w="3608"/>
          </w:cols>
        </w:sectPr>
      </w:pPr>
    </w:p>
    <w:p w:rsidR="00A66D94" w:rsidRDefault="003B177E">
      <w:pPr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6544" behindDoc="1" locked="0" layoutInCell="1" allowOverlap="1" wp14:anchorId="51BFE163" wp14:editId="49366755">
                <wp:simplePos x="0" y="0"/>
                <wp:positionH relativeFrom="page">
                  <wp:posOffset>450215</wp:posOffset>
                </wp:positionH>
                <wp:positionV relativeFrom="page">
                  <wp:posOffset>345440</wp:posOffset>
                </wp:positionV>
                <wp:extent cx="9794875" cy="6912610"/>
                <wp:effectExtent l="0" t="0" r="0" b="0"/>
                <wp:wrapNone/>
                <wp:docPr id="309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4875" cy="6912610"/>
                          <a:chOff x="709" y="544"/>
                          <a:chExt cx="15425" cy="10886"/>
                        </a:xfrm>
                      </wpg:grpSpPr>
                      <pic:pic xmlns:pic="http://schemas.openxmlformats.org/drawingml/2006/picture">
                        <pic:nvPicPr>
                          <pic:cNvPr id="310" name="Picture 386"/>
                          <pic:cNvPicPr>
                            <a:picLocks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896"/>
                            <a:ext cx="1714" cy="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385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716"/>
                            <a:ext cx="15406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12" name="Group 383"/>
                        <wpg:cNvGrpSpPr>
                          <a:grpSpLocks/>
                        </wpg:cNvGrpSpPr>
                        <wpg:grpSpPr bwMode="auto">
                          <a:xfrm>
                            <a:off x="4663" y="5794"/>
                            <a:ext cx="7524" cy="2"/>
                            <a:chOff x="4663" y="5794"/>
                            <a:chExt cx="7524" cy="2"/>
                          </a:xfrm>
                        </wpg:grpSpPr>
                        <wps:wsp>
                          <wps:cNvPr id="313" name="Freeform 384"/>
                          <wps:cNvSpPr>
                            <a:spLocks/>
                          </wps:cNvSpPr>
                          <wps:spPr bwMode="auto">
                            <a:xfrm>
                              <a:off x="4663" y="5794"/>
                              <a:ext cx="7524" cy="2"/>
                            </a:xfrm>
                            <a:custGeom>
                              <a:avLst/>
                              <a:gdLst>
                                <a:gd name="T0" fmla="+- 0 4663 4663"/>
                                <a:gd name="T1" fmla="*/ T0 w 7524"/>
                                <a:gd name="T2" fmla="+- 0 12186 4663"/>
                                <a:gd name="T3" fmla="*/ T2 w 75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24">
                                  <a:moveTo>
                                    <a:pt x="0" y="0"/>
                                  </a:moveTo>
                                  <a:lnTo>
                                    <a:pt x="7523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81"/>
                        <wpg:cNvGrpSpPr>
                          <a:grpSpLocks/>
                        </wpg:cNvGrpSpPr>
                        <wpg:grpSpPr bwMode="auto">
                          <a:xfrm>
                            <a:off x="4623" y="5794"/>
                            <a:ext cx="2" cy="2"/>
                            <a:chOff x="4623" y="5794"/>
                            <a:chExt cx="2" cy="2"/>
                          </a:xfrm>
                        </wpg:grpSpPr>
                        <wps:wsp>
                          <wps:cNvPr id="315" name="Freeform 382"/>
                          <wps:cNvSpPr>
                            <a:spLocks/>
                          </wps:cNvSpPr>
                          <wps:spPr bwMode="auto">
                            <a:xfrm>
                              <a:off x="4623" y="57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78"/>
                        <wpg:cNvGrpSpPr>
                          <a:grpSpLocks/>
                        </wpg:cNvGrpSpPr>
                        <wpg:grpSpPr bwMode="auto">
                          <a:xfrm>
                            <a:off x="12206" y="5794"/>
                            <a:ext cx="2" cy="2"/>
                            <a:chOff x="12206" y="5794"/>
                            <a:chExt cx="2" cy="2"/>
                          </a:xfrm>
                        </wpg:grpSpPr>
                        <wps:wsp>
                          <wps:cNvPr id="317" name="Freeform 380"/>
                          <wps:cNvSpPr>
                            <a:spLocks/>
                          </wps:cNvSpPr>
                          <wps:spPr bwMode="auto">
                            <a:xfrm>
                              <a:off x="12206" y="57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8" name="Picture 379"/>
                            <pic:cNvPicPr>
                              <a:picLocks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63" y="925"/>
                              <a:ext cx="1172" cy="11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19" name="Group 353"/>
                        <wpg:cNvGrpSpPr>
                          <a:grpSpLocks/>
                        </wpg:cNvGrpSpPr>
                        <wpg:grpSpPr bwMode="auto">
                          <a:xfrm>
                            <a:off x="14263" y="2552"/>
                            <a:ext cx="1417" cy="150"/>
                            <a:chOff x="14263" y="2552"/>
                            <a:chExt cx="1417" cy="150"/>
                          </a:xfrm>
                        </wpg:grpSpPr>
                        <wps:wsp>
                          <wps:cNvPr id="320" name="Freeform 377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354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263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263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357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357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297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4297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351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4351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4297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4297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4354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4354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91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94" y="149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34" y="122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76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423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384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384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415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415 14263"/>
                                <a:gd name="T17" fmla="*/ T16 w 1417"/>
                                <a:gd name="T18" fmla="+- 0 2635 2552"/>
                                <a:gd name="T19" fmla="*/ 2635 h 150"/>
                                <a:gd name="T20" fmla="+- 0 14415 14263"/>
                                <a:gd name="T21" fmla="*/ T20 w 1417"/>
                                <a:gd name="T22" fmla="+- 0 2615 2552"/>
                                <a:gd name="T23" fmla="*/ 2615 h 150"/>
                                <a:gd name="T24" fmla="+- 0 14414 14263"/>
                                <a:gd name="T25" fmla="*/ T24 w 1417"/>
                                <a:gd name="T26" fmla="+- 0 2597 2552"/>
                                <a:gd name="T27" fmla="*/ 2597 h 150"/>
                                <a:gd name="T28" fmla="+- 0 14414 14263"/>
                                <a:gd name="T29" fmla="*/ T28 w 1417"/>
                                <a:gd name="T30" fmla="+- 0 2592 2552"/>
                                <a:gd name="T31" fmla="*/ 2592 h 150"/>
                                <a:gd name="T32" fmla="+- 0 14445 14263"/>
                                <a:gd name="T33" fmla="*/ T32 w 1417"/>
                                <a:gd name="T34" fmla="+- 0 2592 2552"/>
                                <a:gd name="T35" fmla="*/ 2592 h 150"/>
                                <a:gd name="T36" fmla="+- 0 14423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60" y="2"/>
                                  </a:moveTo>
                                  <a:lnTo>
                                    <a:pt x="121" y="2"/>
                                  </a:lnTo>
                                  <a:lnTo>
                                    <a:pt x="121" y="149"/>
                                  </a:lnTo>
                                  <a:lnTo>
                                    <a:pt x="152" y="149"/>
                                  </a:lnTo>
                                  <a:lnTo>
                                    <a:pt x="152" y="83"/>
                                  </a:lnTo>
                                  <a:lnTo>
                                    <a:pt x="152" y="63"/>
                                  </a:lnTo>
                                  <a:lnTo>
                                    <a:pt x="151" y="45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82" y="40"/>
                                  </a:lnTo>
                                  <a:lnTo>
                                    <a:pt x="16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75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445 14263"/>
                                <a:gd name="T1" fmla="*/ T0 w 1417"/>
                                <a:gd name="T2" fmla="+- 0 2592 2552"/>
                                <a:gd name="T3" fmla="*/ 2592 h 150"/>
                                <a:gd name="T4" fmla="+- 0 14414 14263"/>
                                <a:gd name="T5" fmla="*/ T4 w 1417"/>
                                <a:gd name="T6" fmla="+- 0 2592 2552"/>
                                <a:gd name="T7" fmla="*/ 2592 h 150"/>
                                <a:gd name="T8" fmla="+- 0 14423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4432 14263"/>
                                <a:gd name="T13" fmla="*/ T12 w 1417"/>
                                <a:gd name="T14" fmla="+- 0 2629 2552"/>
                                <a:gd name="T15" fmla="*/ 2629 h 150"/>
                                <a:gd name="T16" fmla="+- 0 14472 14263"/>
                                <a:gd name="T17" fmla="*/ T16 w 1417"/>
                                <a:gd name="T18" fmla="+- 0 2701 2552"/>
                                <a:gd name="T19" fmla="*/ 2701 h 150"/>
                                <a:gd name="T20" fmla="+- 0 14507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4507 14263"/>
                                <a:gd name="T25" fmla="*/ T24 w 1417"/>
                                <a:gd name="T26" fmla="+- 0 2658 2552"/>
                                <a:gd name="T27" fmla="*/ 2658 h 150"/>
                                <a:gd name="T28" fmla="+- 0 14478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4470 14263"/>
                                <a:gd name="T33" fmla="*/ T32 w 1417"/>
                                <a:gd name="T34" fmla="+- 0 2640 2552"/>
                                <a:gd name="T35" fmla="*/ 2640 h 150"/>
                                <a:gd name="T36" fmla="+- 0 14462 14263"/>
                                <a:gd name="T37" fmla="*/ T36 w 1417"/>
                                <a:gd name="T38" fmla="+- 0 2622 2552"/>
                                <a:gd name="T39" fmla="*/ 2622 h 150"/>
                                <a:gd name="T40" fmla="+- 0 14445 14263"/>
                                <a:gd name="T41" fmla="*/ T40 w 1417"/>
                                <a:gd name="T42" fmla="+- 0 2592 2552"/>
                                <a:gd name="T43" fmla="*/ 259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82" y="40"/>
                                  </a:moveTo>
                                  <a:lnTo>
                                    <a:pt x="151" y="40"/>
                                  </a:lnTo>
                                  <a:lnTo>
                                    <a:pt x="160" y="59"/>
                                  </a:lnTo>
                                  <a:lnTo>
                                    <a:pt x="169" y="77"/>
                                  </a:lnTo>
                                  <a:lnTo>
                                    <a:pt x="209" y="149"/>
                                  </a:lnTo>
                                  <a:lnTo>
                                    <a:pt x="244" y="149"/>
                                  </a:lnTo>
                                  <a:lnTo>
                                    <a:pt x="244" y="106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07" y="88"/>
                                  </a:lnTo>
                                  <a:lnTo>
                                    <a:pt x="199" y="70"/>
                                  </a:lnTo>
                                  <a:lnTo>
                                    <a:pt x="18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74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507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476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476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4476 14263"/>
                                <a:gd name="T13" fmla="*/ T12 w 1417"/>
                                <a:gd name="T14" fmla="+- 0 2615 2552"/>
                                <a:gd name="T15" fmla="*/ 2615 h 150"/>
                                <a:gd name="T16" fmla="+- 0 14476 14263"/>
                                <a:gd name="T17" fmla="*/ T16 w 1417"/>
                                <a:gd name="T18" fmla="+- 0 2622 2552"/>
                                <a:gd name="T19" fmla="*/ 2622 h 150"/>
                                <a:gd name="T20" fmla="+- 0 14477 14263"/>
                                <a:gd name="T21" fmla="*/ T20 w 1417"/>
                                <a:gd name="T22" fmla="+- 0 2638 2552"/>
                                <a:gd name="T23" fmla="*/ 2638 h 150"/>
                                <a:gd name="T24" fmla="+- 0 14479 14263"/>
                                <a:gd name="T25" fmla="*/ T24 w 1417"/>
                                <a:gd name="T26" fmla="+- 0 2657 2552"/>
                                <a:gd name="T27" fmla="*/ 2657 h 150"/>
                                <a:gd name="T28" fmla="+- 0 14478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4507 14263"/>
                                <a:gd name="T33" fmla="*/ T32 w 1417"/>
                                <a:gd name="T34" fmla="+- 0 2658 2552"/>
                                <a:gd name="T35" fmla="*/ 2658 h 150"/>
                                <a:gd name="T36" fmla="+- 0 14507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244" y="2"/>
                                  </a:moveTo>
                                  <a:lnTo>
                                    <a:pt x="213" y="2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13" y="63"/>
                                  </a:lnTo>
                                  <a:lnTo>
                                    <a:pt x="213" y="70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16" y="105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44" y="106"/>
                                  </a:lnTo>
                                  <a:lnTo>
                                    <a:pt x="24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73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20 14263"/>
                                <a:gd name="T1" fmla="*/ T0 w 1417"/>
                                <a:gd name="T2" fmla="+- 0 2552 2552"/>
                                <a:gd name="T3" fmla="*/ 2552 h 150"/>
                                <a:gd name="T4" fmla="+- 0 14556 14263"/>
                                <a:gd name="T5" fmla="*/ T4 w 1417"/>
                                <a:gd name="T6" fmla="+- 0 2574 2552"/>
                                <a:gd name="T7" fmla="*/ 2574 h 150"/>
                                <a:gd name="T8" fmla="+- 0 14535 14263"/>
                                <a:gd name="T9" fmla="*/ T8 w 1417"/>
                                <a:gd name="T10" fmla="+- 0 2610 2552"/>
                                <a:gd name="T11" fmla="*/ 2610 h 150"/>
                                <a:gd name="T12" fmla="+- 0 14535 14263"/>
                                <a:gd name="T13" fmla="*/ T12 w 1417"/>
                                <a:gd name="T14" fmla="+- 0 2638 2552"/>
                                <a:gd name="T15" fmla="*/ 2638 h 150"/>
                                <a:gd name="T16" fmla="+- 0 14581 14263"/>
                                <a:gd name="T17" fmla="*/ T16 w 1417"/>
                                <a:gd name="T18" fmla="+- 0 2698 2552"/>
                                <a:gd name="T19" fmla="*/ 2698 h 150"/>
                                <a:gd name="T20" fmla="+- 0 14600 14263"/>
                                <a:gd name="T21" fmla="*/ T20 w 1417"/>
                                <a:gd name="T22" fmla="+- 0 2702 2552"/>
                                <a:gd name="T23" fmla="*/ 2702 h 150"/>
                                <a:gd name="T24" fmla="+- 0 14627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4647 14263"/>
                                <a:gd name="T29" fmla="*/ T28 w 1417"/>
                                <a:gd name="T30" fmla="+- 0 2699 2552"/>
                                <a:gd name="T31" fmla="*/ 2699 h 150"/>
                                <a:gd name="T32" fmla="+- 0 14661 14263"/>
                                <a:gd name="T33" fmla="*/ T32 w 1417"/>
                                <a:gd name="T34" fmla="+- 0 2695 2552"/>
                                <a:gd name="T35" fmla="*/ 2695 h 150"/>
                                <a:gd name="T36" fmla="+- 0 14662 14263"/>
                                <a:gd name="T37" fmla="*/ T36 w 1417"/>
                                <a:gd name="T38" fmla="+- 0 2676 2552"/>
                                <a:gd name="T39" fmla="*/ 2676 h 150"/>
                                <a:gd name="T40" fmla="+- 0 14615 14263"/>
                                <a:gd name="T41" fmla="*/ T40 w 1417"/>
                                <a:gd name="T42" fmla="+- 0 2676 2552"/>
                                <a:gd name="T43" fmla="*/ 2676 h 150"/>
                                <a:gd name="T44" fmla="+- 0 14593 14263"/>
                                <a:gd name="T45" fmla="*/ T44 w 1417"/>
                                <a:gd name="T46" fmla="+- 0 2671 2552"/>
                                <a:gd name="T47" fmla="*/ 2671 h 150"/>
                                <a:gd name="T48" fmla="+- 0 14577 14263"/>
                                <a:gd name="T49" fmla="*/ T48 w 1417"/>
                                <a:gd name="T50" fmla="+- 0 2658 2552"/>
                                <a:gd name="T51" fmla="*/ 2658 h 150"/>
                                <a:gd name="T52" fmla="+- 0 14569 14263"/>
                                <a:gd name="T53" fmla="*/ T52 w 1417"/>
                                <a:gd name="T54" fmla="+- 0 2637 2552"/>
                                <a:gd name="T55" fmla="*/ 2637 h 150"/>
                                <a:gd name="T56" fmla="+- 0 14573 14263"/>
                                <a:gd name="T57" fmla="*/ T56 w 1417"/>
                                <a:gd name="T58" fmla="+- 0 2609 2552"/>
                                <a:gd name="T59" fmla="*/ 2609 h 150"/>
                                <a:gd name="T60" fmla="+- 0 14584 14263"/>
                                <a:gd name="T61" fmla="*/ T60 w 1417"/>
                                <a:gd name="T62" fmla="+- 0 2591 2552"/>
                                <a:gd name="T63" fmla="*/ 2591 h 150"/>
                                <a:gd name="T64" fmla="+- 0 14601 14263"/>
                                <a:gd name="T65" fmla="*/ T64 w 1417"/>
                                <a:gd name="T66" fmla="+- 0 2582 2552"/>
                                <a:gd name="T67" fmla="*/ 2582 h 150"/>
                                <a:gd name="T68" fmla="+- 0 14630 14263"/>
                                <a:gd name="T69" fmla="*/ T68 w 1417"/>
                                <a:gd name="T70" fmla="+- 0 2581 2552"/>
                                <a:gd name="T71" fmla="*/ 2581 h 150"/>
                                <a:gd name="T72" fmla="+- 0 14647 14263"/>
                                <a:gd name="T73" fmla="*/ T72 w 1417"/>
                                <a:gd name="T74" fmla="+- 0 2581 2552"/>
                                <a:gd name="T75" fmla="*/ 2581 h 150"/>
                                <a:gd name="T76" fmla="+- 0 14658 14263"/>
                                <a:gd name="T77" fmla="*/ T76 w 1417"/>
                                <a:gd name="T78" fmla="+- 0 2559 2552"/>
                                <a:gd name="T79" fmla="*/ 2559 h 150"/>
                                <a:gd name="T80" fmla="+- 0 14643 14263"/>
                                <a:gd name="T81" fmla="*/ T80 w 1417"/>
                                <a:gd name="T82" fmla="+- 0 2555 2552"/>
                                <a:gd name="T83" fmla="*/ 2555 h 150"/>
                                <a:gd name="T84" fmla="+- 0 14620 14263"/>
                                <a:gd name="T85" fmla="*/ T84 w 1417"/>
                                <a:gd name="T86" fmla="+- 0 2552 2552"/>
                                <a:gd name="T87" fmla="*/ 255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357" y="0"/>
                                  </a:moveTo>
                                  <a:lnTo>
                                    <a:pt x="293" y="22"/>
                                  </a:lnTo>
                                  <a:lnTo>
                                    <a:pt x="272" y="58"/>
                                  </a:lnTo>
                                  <a:lnTo>
                                    <a:pt x="272" y="86"/>
                                  </a:lnTo>
                                  <a:lnTo>
                                    <a:pt x="318" y="146"/>
                                  </a:lnTo>
                                  <a:lnTo>
                                    <a:pt x="337" y="150"/>
                                  </a:lnTo>
                                  <a:lnTo>
                                    <a:pt x="364" y="149"/>
                                  </a:lnTo>
                                  <a:lnTo>
                                    <a:pt x="384" y="147"/>
                                  </a:lnTo>
                                  <a:lnTo>
                                    <a:pt x="398" y="143"/>
                                  </a:lnTo>
                                  <a:lnTo>
                                    <a:pt x="399" y="124"/>
                                  </a:lnTo>
                                  <a:lnTo>
                                    <a:pt x="352" y="124"/>
                                  </a:lnTo>
                                  <a:lnTo>
                                    <a:pt x="330" y="119"/>
                                  </a:lnTo>
                                  <a:lnTo>
                                    <a:pt x="314" y="106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310" y="57"/>
                                  </a:lnTo>
                                  <a:lnTo>
                                    <a:pt x="321" y="39"/>
                                  </a:lnTo>
                                  <a:lnTo>
                                    <a:pt x="338" y="30"/>
                                  </a:lnTo>
                                  <a:lnTo>
                                    <a:pt x="367" y="29"/>
                                  </a:lnTo>
                                  <a:lnTo>
                                    <a:pt x="384" y="29"/>
                                  </a:lnTo>
                                  <a:lnTo>
                                    <a:pt x="395" y="7"/>
                                  </a:lnTo>
                                  <a:lnTo>
                                    <a:pt x="380" y="3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72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63 14263"/>
                                <a:gd name="T1" fmla="*/ T0 w 1417"/>
                                <a:gd name="T2" fmla="+- 0 2617 2552"/>
                                <a:gd name="T3" fmla="*/ 2617 h 150"/>
                                <a:gd name="T4" fmla="+- 0 14608 14263"/>
                                <a:gd name="T5" fmla="*/ T4 w 1417"/>
                                <a:gd name="T6" fmla="+- 0 2617 2552"/>
                                <a:gd name="T7" fmla="*/ 2617 h 150"/>
                                <a:gd name="T8" fmla="+- 0 14608 14263"/>
                                <a:gd name="T9" fmla="*/ T8 w 1417"/>
                                <a:gd name="T10" fmla="+- 0 2643 2552"/>
                                <a:gd name="T11" fmla="*/ 2643 h 150"/>
                                <a:gd name="T12" fmla="+- 0 14631 14263"/>
                                <a:gd name="T13" fmla="*/ T12 w 1417"/>
                                <a:gd name="T14" fmla="+- 0 2643 2552"/>
                                <a:gd name="T15" fmla="*/ 2643 h 150"/>
                                <a:gd name="T16" fmla="+- 0 14631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628 14263"/>
                                <a:gd name="T21" fmla="*/ T20 w 1417"/>
                                <a:gd name="T22" fmla="+- 0 2675 2552"/>
                                <a:gd name="T23" fmla="*/ 2675 h 150"/>
                                <a:gd name="T24" fmla="+- 0 14622 14263"/>
                                <a:gd name="T25" fmla="*/ T24 w 1417"/>
                                <a:gd name="T26" fmla="+- 0 2676 2552"/>
                                <a:gd name="T27" fmla="*/ 2676 h 150"/>
                                <a:gd name="T28" fmla="+- 0 14662 14263"/>
                                <a:gd name="T29" fmla="*/ T28 w 1417"/>
                                <a:gd name="T30" fmla="+- 0 2676 2552"/>
                                <a:gd name="T31" fmla="*/ 2676 h 150"/>
                                <a:gd name="T32" fmla="+- 0 14663 14263"/>
                                <a:gd name="T33" fmla="*/ T32 w 1417"/>
                                <a:gd name="T34" fmla="+- 0 2617 2552"/>
                                <a:gd name="T35" fmla="*/ 261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400" y="65"/>
                                  </a:moveTo>
                                  <a:lnTo>
                                    <a:pt x="345" y="65"/>
                                  </a:lnTo>
                                  <a:lnTo>
                                    <a:pt x="345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68" y="122"/>
                                  </a:lnTo>
                                  <a:lnTo>
                                    <a:pt x="365" y="123"/>
                                  </a:lnTo>
                                  <a:lnTo>
                                    <a:pt x="359" y="124"/>
                                  </a:lnTo>
                                  <a:lnTo>
                                    <a:pt x="399" y="124"/>
                                  </a:lnTo>
                                  <a:lnTo>
                                    <a:pt x="40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71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47 14263"/>
                                <a:gd name="T1" fmla="*/ T0 w 1417"/>
                                <a:gd name="T2" fmla="+- 0 2581 2552"/>
                                <a:gd name="T3" fmla="*/ 2581 h 150"/>
                                <a:gd name="T4" fmla="+- 0 14630 14263"/>
                                <a:gd name="T5" fmla="*/ T4 w 1417"/>
                                <a:gd name="T6" fmla="+- 0 2581 2552"/>
                                <a:gd name="T7" fmla="*/ 2581 h 150"/>
                                <a:gd name="T8" fmla="+- 0 14646 14263"/>
                                <a:gd name="T9" fmla="*/ T8 w 1417"/>
                                <a:gd name="T10" fmla="+- 0 2584 2552"/>
                                <a:gd name="T11" fmla="*/ 2584 h 150"/>
                                <a:gd name="T12" fmla="+- 0 14647 14263"/>
                                <a:gd name="T13" fmla="*/ T12 w 1417"/>
                                <a:gd name="T14" fmla="+- 0 2581 2552"/>
                                <a:gd name="T15" fmla="*/ 258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384" y="29"/>
                                  </a:moveTo>
                                  <a:lnTo>
                                    <a:pt x="367" y="29"/>
                                  </a:lnTo>
                                  <a:lnTo>
                                    <a:pt x="383" y="32"/>
                                  </a:lnTo>
                                  <a:lnTo>
                                    <a:pt x="38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70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77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728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683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718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728 14263"/>
                                <a:gd name="T17" fmla="*/ T16 w 1417"/>
                                <a:gd name="T18" fmla="+- 0 2663 2552"/>
                                <a:gd name="T19" fmla="*/ 2663 h 150"/>
                                <a:gd name="T20" fmla="+- 0 14806 14263"/>
                                <a:gd name="T21" fmla="*/ T20 w 1417"/>
                                <a:gd name="T22" fmla="+- 0 2663 2552"/>
                                <a:gd name="T23" fmla="*/ 2663 h 150"/>
                                <a:gd name="T24" fmla="+- 0 14798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733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4744 14263"/>
                                <a:gd name="T33" fmla="*/ T32 w 1417"/>
                                <a:gd name="T34" fmla="+- 0 2598 2552"/>
                                <a:gd name="T35" fmla="*/ 2598 h 150"/>
                                <a:gd name="T36" fmla="+- 0 14746 14263"/>
                                <a:gd name="T37" fmla="*/ T36 w 1417"/>
                                <a:gd name="T38" fmla="+- 0 2588 2552"/>
                                <a:gd name="T39" fmla="*/ 2588 h 150"/>
                                <a:gd name="T40" fmla="+- 0 14748 14263"/>
                                <a:gd name="T41" fmla="*/ T40 w 1417"/>
                                <a:gd name="T42" fmla="+- 0 2579 2552"/>
                                <a:gd name="T43" fmla="*/ 2579 h 150"/>
                                <a:gd name="T44" fmla="+- 0 14780 14263"/>
                                <a:gd name="T45" fmla="*/ T44 w 1417"/>
                                <a:gd name="T46" fmla="+- 0 2579 2552"/>
                                <a:gd name="T47" fmla="*/ 2579 h 150"/>
                                <a:gd name="T48" fmla="+- 0 14772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09" y="2"/>
                                  </a:moveTo>
                                  <a:lnTo>
                                    <a:pt x="465" y="2"/>
                                  </a:lnTo>
                                  <a:lnTo>
                                    <a:pt x="420" y="149"/>
                                  </a:lnTo>
                                  <a:lnTo>
                                    <a:pt x="455" y="149"/>
                                  </a:lnTo>
                                  <a:lnTo>
                                    <a:pt x="465" y="111"/>
                                  </a:lnTo>
                                  <a:lnTo>
                                    <a:pt x="543" y="111"/>
                                  </a:lnTo>
                                  <a:lnTo>
                                    <a:pt x="535" y="87"/>
                                  </a:lnTo>
                                  <a:lnTo>
                                    <a:pt x="470" y="87"/>
                                  </a:lnTo>
                                  <a:lnTo>
                                    <a:pt x="481" y="46"/>
                                  </a:lnTo>
                                  <a:lnTo>
                                    <a:pt x="483" y="36"/>
                                  </a:lnTo>
                                  <a:lnTo>
                                    <a:pt x="485" y="27"/>
                                  </a:lnTo>
                                  <a:lnTo>
                                    <a:pt x="517" y="27"/>
                                  </a:lnTo>
                                  <a:lnTo>
                                    <a:pt x="50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69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806 14263"/>
                                <a:gd name="T1" fmla="*/ T0 w 1417"/>
                                <a:gd name="T2" fmla="+- 0 2663 2552"/>
                                <a:gd name="T3" fmla="*/ 2663 h 150"/>
                                <a:gd name="T4" fmla="+- 0 14770 14263"/>
                                <a:gd name="T5" fmla="*/ T4 w 1417"/>
                                <a:gd name="T6" fmla="+- 0 2663 2552"/>
                                <a:gd name="T7" fmla="*/ 2663 h 150"/>
                                <a:gd name="T8" fmla="+- 0 14782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818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806 14263"/>
                                <a:gd name="T17" fmla="*/ T16 w 1417"/>
                                <a:gd name="T18" fmla="+- 0 2663 2552"/>
                                <a:gd name="T19" fmla="*/ 266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43" y="111"/>
                                  </a:moveTo>
                                  <a:lnTo>
                                    <a:pt x="507" y="111"/>
                                  </a:lnTo>
                                  <a:lnTo>
                                    <a:pt x="519" y="149"/>
                                  </a:lnTo>
                                  <a:lnTo>
                                    <a:pt x="555" y="149"/>
                                  </a:lnTo>
                                  <a:lnTo>
                                    <a:pt x="543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68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780 14263"/>
                                <a:gd name="T1" fmla="*/ T0 w 1417"/>
                                <a:gd name="T2" fmla="+- 0 2579 2552"/>
                                <a:gd name="T3" fmla="*/ 2579 h 150"/>
                                <a:gd name="T4" fmla="+- 0 14749 14263"/>
                                <a:gd name="T5" fmla="*/ T4 w 1417"/>
                                <a:gd name="T6" fmla="+- 0 2579 2552"/>
                                <a:gd name="T7" fmla="*/ 2579 h 150"/>
                                <a:gd name="T8" fmla="+- 0 14751 14263"/>
                                <a:gd name="T9" fmla="*/ T8 w 1417"/>
                                <a:gd name="T10" fmla="+- 0 2588 2552"/>
                                <a:gd name="T11" fmla="*/ 2588 h 150"/>
                                <a:gd name="T12" fmla="+- 0 14754 14263"/>
                                <a:gd name="T13" fmla="*/ T12 w 1417"/>
                                <a:gd name="T14" fmla="+- 0 2599 2552"/>
                                <a:gd name="T15" fmla="*/ 2599 h 150"/>
                                <a:gd name="T16" fmla="+- 0 14756 14263"/>
                                <a:gd name="T17" fmla="*/ T16 w 1417"/>
                                <a:gd name="T18" fmla="+- 0 2607 2552"/>
                                <a:gd name="T19" fmla="*/ 2607 h 150"/>
                                <a:gd name="T20" fmla="+- 0 14765 14263"/>
                                <a:gd name="T21" fmla="*/ T20 w 1417"/>
                                <a:gd name="T22" fmla="+- 0 2639 2552"/>
                                <a:gd name="T23" fmla="*/ 2639 h 150"/>
                                <a:gd name="T24" fmla="+- 0 14798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780 14263"/>
                                <a:gd name="T29" fmla="*/ T28 w 1417"/>
                                <a:gd name="T30" fmla="+- 0 2579 2552"/>
                                <a:gd name="T31" fmla="*/ 2579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17" y="27"/>
                                  </a:moveTo>
                                  <a:lnTo>
                                    <a:pt x="486" y="27"/>
                                  </a:lnTo>
                                  <a:lnTo>
                                    <a:pt x="488" y="36"/>
                                  </a:lnTo>
                                  <a:lnTo>
                                    <a:pt x="491" y="47"/>
                                  </a:lnTo>
                                  <a:lnTo>
                                    <a:pt x="493" y="55"/>
                                  </a:lnTo>
                                  <a:lnTo>
                                    <a:pt x="502" y="87"/>
                                  </a:lnTo>
                                  <a:lnTo>
                                    <a:pt x="535" y="87"/>
                                  </a:lnTo>
                                  <a:lnTo>
                                    <a:pt x="51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67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16 14263"/>
                                <a:gd name="T1" fmla="*/ T0 w 1417"/>
                                <a:gd name="T2" fmla="+- 0 2552 2552"/>
                                <a:gd name="T3" fmla="*/ 2552 h 150"/>
                                <a:gd name="T4" fmla="+- 0 14852 14263"/>
                                <a:gd name="T5" fmla="*/ T4 w 1417"/>
                                <a:gd name="T6" fmla="+- 0 2574 2552"/>
                                <a:gd name="T7" fmla="*/ 2574 h 150"/>
                                <a:gd name="T8" fmla="+- 0 14831 14263"/>
                                <a:gd name="T9" fmla="*/ T8 w 1417"/>
                                <a:gd name="T10" fmla="+- 0 2610 2552"/>
                                <a:gd name="T11" fmla="*/ 2610 h 150"/>
                                <a:gd name="T12" fmla="+- 0 14832 14263"/>
                                <a:gd name="T13" fmla="*/ T12 w 1417"/>
                                <a:gd name="T14" fmla="+- 0 2638 2552"/>
                                <a:gd name="T15" fmla="*/ 2638 h 150"/>
                                <a:gd name="T16" fmla="+- 0 14877 14263"/>
                                <a:gd name="T17" fmla="*/ T16 w 1417"/>
                                <a:gd name="T18" fmla="+- 0 2698 2552"/>
                                <a:gd name="T19" fmla="*/ 2698 h 150"/>
                                <a:gd name="T20" fmla="+- 0 14896 14263"/>
                                <a:gd name="T21" fmla="*/ T20 w 1417"/>
                                <a:gd name="T22" fmla="+- 0 2702 2552"/>
                                <a:gd name="T23" fmla="*/ 2702 h 150"/>
                                <a:gd name="T24" fmla="+- 0 14923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4944 14263"/>
                                <a:gd name="T29" fmla="*/ T28 w 1417"/>
                                <a:gd name="T30" fmla="+- 0 2699 2552"/>
                                <a:gd name="T31" fmla="*/ 2699 h 150"/>
                                <a:gd name="T32" fmla="+- 0 14957 14263"/>
                                <a:gd name="T33" fmla="*/ T32 w 1417"/>
                                <a:gd name="T34" fmla="+- 0 2695 2552"/>
                                <a:gd name="T35" fmla="*/ 2695 h 150"/>
                                <a:gd name="T36" fmla="+- 0 14958 14263"/>
                                <a:gd name="T37" fmla="*/ T36 w 1417"/>
                                <a:gd name="T38" fmla="+- 0 2676 2552"/>
                                <a:gd name="T39" fmla="*/ 2676 h 150"/>
                                <a:gd name="T40" fmla="+- 0 14911 14263"/>
                                <a:gd name="T41" fmla="*/ T40 w 1417"/>
                                <a:gd name="T42" fmla="+- 0 2676 2552"/>
                                <a:gd name="T43" fmla="*/ 2676 h 150"/>
                                <a:gd name="T44" fmla="+- 0 14889 14263"/>
                                <a:gd name="T45" fmla="*/ T44 w 1417"/>
                                <a:gd name="T46" fmla="+- 0 2671 2552"/>
                                <a:gd name="T47" fmla="*/ 2671 h 150"/>
                                <a:gd name="T48" fmla="+- 0 14873 14263"/>
                                <a:gd name="T49" fmla="*/ T48 w 1417"/>
                                <a:gd name="T50" fmla="+- 0 2658 2552"/>
                                <a:gd name="T51" fmla="*/ 2658 h 150"/>
                                <a:gd name="T52" fmla="+- 0 14865 14263"/>
                                <a:gd name="T53" fmla="*/ T52 w 1417"/>
                                <a:gd name="T54" fmla="+- 0 2637 2552"/>
                                <a:gd name="T55" fmla="*/ 2637 h 150"/>
                                <a:gd name="T56" fmla="+- 0 14869 14263"/>
                                <a:gd name="T57" fmla="*/ T56 w 1417"/>
                                <a:gd name="T58" fmla="+- 0 2609 2552"/>
                                <a:gd name="T59" fmla="*/ 2609 h 150"/>
                                <a:gd name="T60" fmla="+- 0 14880 14263"/>
                                <a:gd name="T61" fmla="*/ T60 w 1417"/>
                                <a:gd name="T62" fmla="+- 0 2591 2552"/>
                                <a:gd name="T63" fmla="*/ 2591 h 150"/>
                                <a:gd name="T64" fmla="+- 0 14897 14263"/>
                                <a:gd name="T65" fmla="*/ T64 w 1417"/>
                                <a:gd name="T66" fmla="+- 0 2582 2552"/>
                                <a:gd name="T67" fmla="*/ 2582 h 150"/>
                                <a:gd name="T68" fmla="+- 0 14926 14263"/>
                                <a:gd name="T69" fmla="*/ T68 w 1417"/>
                                <a:gd name="T70" fmla="+- 0 2581 2552"/>
                                <a:gd name="T71" fmla="*/ 2581 h 150"/>
                                <a:gd name="T72" fmla="+- 0 14943 14263"/>
                                <a:gd name="T73" fmla="*/ T72 w 1417"/>
                                <a:gd name="T74" fmla="+- 0 2581 2552"/>
                                <a:gd name="T75" fmla="*/ 2581 h 150"/>
                                <a:gd name="T76" fmla="+- 0 14955 14263"/>
                                <a:gd name="T77" fmla="*/ T76 w 1417"/>
                                <a:gd name="T78" fmla="+- 0 2559 2552"/>
                                <a:gd name="T79" fmla="*/ 2559 h 150"/>
                                <a:gd name="T80" fmla="+- 0 14939 14263"/>
                                <a:gd name="T81" fmla="*/ T80 w 1417"/>
                                <a:gd name="T82" fmla="+- 0 2555 2552"/>
                                <a:gd name="T83" fmla="*/ 2555 h 150"/>
                                <a:gd name="T84" fmla="+- 0 14916 14263"/>
                                <a:gd name="T85" fmla="*/ T84 w 1417"/>
                                <a:gd name="T86" fmla="+- 0 2552 2552"/>
                                <a:gd name="T87" fmla="*/ 255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53" y="0"/>
                                  </a:moveTo>
                                  <a:lnTo>
                                    <a:pt x="589" y="22"/>
                                  </a:lnTo>
                                  <a:lnTo>
                                    <a:pt x="568" y="58"/>
                                  </a:lnTo>
                                  <a:lnTo>
                                    <a:pt x="569" y="86"/>
                                  </a:lnTo>
                                  <a:lnTo>
                                    <a:pt x="614" y="146"/>
                                  </a:lnTo>
                                  <a:lnTo>
                                    <a:pt x="633" y="150"/>
                                  </a:lnTo>
                                  <a:lnTo>
                                    <a:pt x="660" y="149"/>
                                  </a:lnTo>
                                  <a:lnTo>
                                    <a:pt x="681" y="147"/>
                                  </a:lnTo>
                                  <a:lnTo>
                                    <a:pt x="694" y="143"/>
                                  </a:lnTo>
                                  <a:lnTo>
                                    <a:pt x="695" y="124"/>
                                  </a:lnTo>
                                  <a:lnTo>
                                    <a:pt x="648" y="124"/>
                                  </a:lnTo>
                                  <a:lnTo>
                                    <a:pt x="626" y="119"/>
                                  </a:lnTo>
                                  <a:lnTo>
                                    <a:pt x="610" y="106"/>
                                  </a:lnTo>
                                  <a:lnTo>
                                    <a:pt x="602" y="85"/>
                                  </a:lnTo>
                                  <a:lnTo>
                                    <a:pt x="606" y="57"/>
                                  </a:lnTo>
                                  <a:lnTo>
                                    <a:pt x="617" y="39"/>
                                  </a:lnTo>
                                  <a:lnTo>
                                    <a:pt x="634" y="30"/>
                                  </a:lnTo>
                                  <a:lnTo>
                                    <a:pt x="663" y="29"/>
                                  </a:lnTo>
                                  <a:lnTo>
                                    <a:pt x="680" y="29"/>
                                  </a:lnTo>
                                  <a:lnTo>
                                    <a:pt x="692" y="7"/>
                                  </a:lnTo>
                                  <a:lnTo>
                                    <a:pt x="676" y="3"/>
                                  </a:lnTo>
                                  <a:lnTo>
                                    <a:pt x="6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66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59 14263"/>
                                <a:gd name="T1" fmla="*/ T0 w 1417"/>
                                <a:gd name="T2" fmla="+- 0 2617 2552"/>
                                <a:gd name="T3" fmla="*/ 2617 h 150"/>
                                <a:gd name="T4" fmla="+- 0 14905 14263"/>
                                <a:gd name="T5" fmla="*/ T4 w 1417"/>
                                <a:gd name="T6" fmla="+- 0 2617 2552"/>
                                <a:gd name="T7" fmla="*/ 2617 h 150"/>
                                <a:gd name="T8" fmla="+- 0 14905 14263"/>
                                <a:gd name="T9" fmla="*/ T8 w 1417"/>
                                <a:gd name="T10" fmla="+- 0 2643 2552"/>
                                <a:gd name="T11" fmla="*/ 2643 h 150"/>
                                <a:gd name="T12" fmla="+- 0 14927 14263"/>
                                <a:gd name="T13" fmla="*/ T12 w 1417"/>
                                <a:gd name="T14" fmla="+- 0 2643 2552"/>
                                <a:gd name="T15" fmla="*/ 2643 h 150"/>
                                <a:gd name="T16" fmla="+- 0 14927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925 14263"/>
                                <a:gd name="T21" fmla="*/ T20 w 1417"/>
                                <a:gd name="T22" fmla="+- 0 2675 2552"/>
                                <a:gd name="T23" fmla="*/ 2675 h 150"/>
                                <a:gd name="T24" fmla="+- 0 14919 14263"/>
                                <a:gd name="T25" fmla="*/ T24 w 1417"/>
                                <a:gd name="T26" fmla="+- 0 2676 2552"/>
                                <a:gd name="T27" fmla="*/ 2676 h 150"/>
                                <a:gd name="T28" fmla="+- 0 14958 14263"/>
                                <a:gd name="T29" fmla="*/ T28 w 1417"/>
                                <a:gd name="T30" fmla="+- 0 2676 2552"/>
                                <a:gd name="T31" fmla="*/ 2676 h 150"/>
                                <a:gd name="T32" fmla="+- 0 14959 14263"/>
                                <a:gd name="T33" fmla="*/ T32 w 1417"/>
                                <a:gd name="T34" fmla="+- 0 2617 2552"/>
                                <a:gd name="T35" fmla="*/ 261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96" y="65"/>
                                  </a:moveTo>
                                  <a:lnTo>
                                    <a:pt x="642" y="65"/>
                                  </a:lnTo>
                                  <a:lnTo>
                                    <a:pt x="642" y="91"/>
                                  </a:lnTo>
                                  <a:lnTo>
                                    <a:pt x="664" y="91"/>
                                  </a:lnTo>
                                  <a:lnTo>
                                    <a:pt x="664" y="122"/>
                                  </a:lnTo>
                                  <a:lnTo>
                                    <a:pt x="662" y="123"/>
                                  </a:lnTo>
                                  <a:lnTo>
                                    <a:pt x="656" y="124"/>
                                  </a:lnTo>
                                  <a:lnTo>
                                    <a:pt x="695" y="124"/>
                                  </a:lnTo>
                                  <a:lnTo>
                                    <a:pt x="69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65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43 14263"/>
                                <a:gd name="T1" fmla="*/ T0 w 1417"/>
                                <a:gd name="T2" fmla="+- 0 2581 2552"/>
                                <a:gd name="T3" fmla="*/ 2581 h 150"/>
                                <a:gd name="T4" fmla="+- 0 14926 14263"/>
                                <a:gd name="T5" fmla="*/ T4 w 1417"/>
                                <a:gd name="T6" fmla="+- 0 2581 2552"/>
                                <a:gd name="T7" fmla="*/ 2581 h 150"/>
                                <a:gd name="T8" fmla="+- 0 14942 14263"/>
                                <a:gd name="T9" fmla="*/ T8 w 1417"/>
                                <a:gd name="T10" fmla="+- 0 2584 2552"/>
                                <a:gd name="T11" fmla="*/ 2584 h 150"/>
                                <a:gd name="T12" fmla="+- 0 14943 14263"/>
                                <a:gd name="T13" fmla="*/ T12 w 1417"/>
                                <a:gd name="T14" fmla="+- 0 2581 2552"/>
                                <a:gd name="T15" fmla="*/ 258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80" y="29"/>
                                  </a:moveTo>
                                  <a:lnTo>
                                    <a:pt x="663" y="29"/>
                                  </a:lnTo>
                                  <a:lnTo>
                                    <a:pt x="679" y="32"/>
                                  </a:lnTo>
                                  <a:lnTo>
                                    <a:pt x="68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64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081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990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990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084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084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5023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5023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5078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5078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5023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5023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5081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5081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818" y="2"/>
                                  </a:moveTo>
                                  <a:lnTo>
                                    <a:pt x="727" y="2"/>
                                  </a:lnTo>
                                  <a:lnTo>
                                    <a:pt x="727" y="149"/>
                                  </a:lnTo>
                                  <a:lnTo>
                                    <a:pt x="821" y="149"/>
                                  </a:lnTo>
                                  <a:lnTo>
                                    <a:pt x="821" y="122"/>
                                  </a:lnTo>
                                  <a:lnTo>
                                    <a:pt x="760" y="122"/>
                                  </a:lnTo>
                                  <a:lnTo>
                                    <a:pt x="760" y="87"/>
                                  </a:lnTo>
                                  <a:lnTo>
                                    <a:pt x="815" y="87"/>
                                  </a:lnTo>
                                  <a:lnTo>
                                    <a:pt x="815" y="60"/>
                                  </a:lnTo>
                                  <a:lnTo>
                                    <a:pt x="760" y="60"/>
                                  </a:lnTo>
                                  <a:lnTo>
                                    <a:pt x="760" y="29"/>
                                  </a:lnTo>
                                  <a:lnTo>
                                    <a:pt x="818" y="29"/>
                                  </a:lnTo>
                                  <a:lnTo>
                                    <a:pt x="81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63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16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117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108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139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142 14263"/>
                                <a:gd name="T17" fmla="*/ T16 w 1417"/>
                                <a:gd name="T18" fmla="+- 0 2641 2552"/>
                                <a:gd name="T19" fmla="*/ 2641 h 150"/>
                                <a:gd name="T20" fmla="+- 0 15142 14263"/>
                                <a:gd name="T21" fmla="*/ T20 w 1417"/>
                                <a:gd name="T22" fmla="+- 0 2626 2552"/>
                                <a:gd name="T23" fmla="*/ 2626 h 150"/>
                                <a:gd name="T24" fmla="+- 0 15144 14263"/>
                                <a:gd name="T25" fmla="*/ T24 w 1417"/>
                                <a:gd name="T26" fmla="+- 0 2585 2552"/>
                                <a:gd name="T27" fmla="*/ 2585 h 150"/>
                                <a:gd name="T28" fmla="+- 0 15145 14263"/>
                                <a:gd name="T29" fmla="*/ T28 w 1417"/>
                                <a:gd name="T30" fmla="+- 0 2584 2552"/>
                                <a:gd name="T31" fmla="*/ 2584 h 150"/>
                                <a:gd name="T32" fmla="+- 0 15171 14263"/>
                                <a:gd name="T33" fmla="*/ T32 w 1417"/>
                                <a:gd name="T34" fmla="+- 0 2584 2552"/>
                                <a:gd name="T35" fmla="*/ 2584 h 150"/>
                                <a:gd name="T36" fmla="+- 0 15162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899" y="2"/>
                                  </a:moveTo>
                                  <a:lnTo>
                                    <a:pt x="854" y="2"/>
                                  </a:lnTo>
                                  <a:lnTo>
                                    <a:pt x="845" y="149"/>
                                  </a:lnTo>
                                  <a:lnTo>
                                    <a:pt x="876" y="149"/>
                                  </a:lnTo>
                                  <a:lnTo>
                                    <a:pt x="879" y="89"/>
                                  </a:lnTo>
                                  <a:lnTo>
                                    <a:pt x="879" y="74"/>
                                  </a:lnTo>
                                  <a:lnTo>
                                    <a:pt x="881" y="33"/>
                                  </a:lnTo>
                                  <a:lnTo>
                                    <a:pt x="882" y="32"/>
                                  </a:lnTo>
                                  <a:lnTo>
                                    <a:pt x="908" y="32"/>
                                  </a:lnTo>
                                  <a:lnTo>
                                    <a:pt x="89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62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264 14263"/>
                                <a:gd name="T1" fmla="*/ T0 w 1417"/>
                                <a:gd name="T2" fmla="+- 0 2584 2552"/>
                                <a:gd name="T3" fmla="*/ 2584 h 150"/>
                                <a:gd name="T4" fmla="+- 0 15235 14263"/>
                                <a:gd name="T5" fmla="*/ T4 w 1417"/>
                                <a:gd name="T6" fmla="+- 0 2584 2552"/>
                                <a:gd name="T7" fmla="*/ 2584 h 150"/>
                                <a:gd name="T8" fmla="+- 0 15235 14263"/>
                                <a:gd name="T9" fmla="*/ T8 w 1417"/>
                                <a:gd name="T10" fmla="+- 0 2605 2552"/>
                                <a:gd name="T11" fmla="*/ 2605 h 150"/>
                                <a:gd name="T12" fmla="+- 0 15235 14263"/>
                                <a:gd name="T13" fmla="*/ T12 w 1417"/>
                                <a:gd name="T14" fmla="+- 0 2626 2552"/>
                                <a:gd name="T15" fmla="*/ 2626 h 150"/>
                                <a:gd name="T16" fmla="+- 0 15236 14263"/>
                                <a:gd name="T17" fmla="*/ T16 w 1417"/>
                                <a:gd name="T18" fmla="+- 0 2645 2552"/>
                                <a:gd name="T19" fmla="*/ 2645 h 150"/>
                                <a:gd name="T20" fmla="+- 0 15238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5271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5264 14263"/>
                                <a:gd name="T29" fmla="*/ T28 w 1417"/>
                                <a:gd name="T30" fmla="+- 0 2584 2552"/>
                                <a:gd name="T31" fmla="*/ 258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001" y="32"/>
                                  </a:moveTo>
                                  <a:lnTo>
                                    <a:pt x="972" y="32"/>
                                  </a:lnTo>
                                  <a:lnTo>
                                    <a:pt x="972" y="53"/>
                                  </a:lnTo>
                                  <a:lnTo>
                                    <a:pt x="972" y="74"/>
                                  </a:lnTo>
                                  <a:lnTo>
                                    <a:pt x="973" y="93"/>
                                  </a:lnTo>
                                  <a:lnTo>
                                    <a:pt x="975" y="149"/>
                                  </a:lnTo>
                                  <a:lnTo>
                                    <a:pt x="1008" y="149"/>
                                  </a:lnTo>
                                  <a:lnTo>
                                    <a:pt x="100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61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171 14263"/>
                                <a:gd name="T1" fmla="*/ T0 w 1417"/>
                                <a:gd name="T2" fmla="+- 0 2584 2552"/>
                                <a:gd name="T3" fmla="*/ 2584 h 150"/>
                                <a:gd name="T4" fmla="+- 0 15145 14263"/>
                                <a:gd name="T5" fmla="*/ T4 w 1417"/>
                                <a:gd name="T6" fmla="+- 0 2584 2552"/>
                                <a:gd name="T7" fmla="*/ 2584 h 150"/>
                                <a:gd name="T8" fmla="+- 0 15149 14263"/>
                                <a:gd name="T9" fmla="*/ T8 w 1417"/>
                                <a:gd name="T10" fmla="+- 0 2604 2552"/>
                                <a:gd name="T11" fmla="*/ 2604 h 150"/>
                                <a:gd name="T12" fmla="+- 0 15153 14263"/>
                                <a:gd name="T13" fmla="*/ T12 w 1417"/>
                                <a:gd name="T14" fmla="+- 0 2624 2552"/>
                                <a:gd name="T15" fmla="*/ 2624 h 150"/>
                                <a:gd name="T16" fmla="+- 0 15174 14263"/>
                                <a:gd name="T17" fmla="*/ T16 w 1417"/>
                                <a:gd name="T18" fmla="+- 0 2699 2552"/>
                                <a:gd name="T19" fmla="*/ 2699 h 150"/>
                                <a:gd name="T20" fmla="+- 0 15200 14263"/>
                                <a:gd name="T21" fmla="*/ T20 w 1417"/>
                                <a:gd name="T22" fmla="+- 0 2699 2552"/>
                                <a:gd name="T23" fmla="*/ 2699 h 150"/>
                                <a:gd name="T24" fmla="+- 0 15213 14263"/>
                                <a:gd name="T25" fmla="*/ T24 w 1417"/>
                                <a:gd name="T26" fmla="+- 0 2656 2552"/>
                                <a:gd name="T27" fmla="*/ 2656 h 150"/>
                                <a:gd name="T28" fmla="+- 0 15189 14263"/>
                                <a:gd name="T29" fmla="*/ T28 w 1417"/>
                                <a:gd name="T30" fmla="+- 0 2656 2552"/>
                                <a:gd name="T31" fmla="*/ 2656 h 150"/>
                                <a:gd name="T32" fmla="+- 0 15185 14263"/>
                                <a:gd name="T33" fmla="*/ T32 w 1417"/>
                                <a:gd name="T34" fmla="+- 0 2636 2552"/>
                                <a:gd name="T35" fmla="*/ 2636 h 150"/>
                                <a:gd name="T36" fmla="+- 0 15180 14263"/>
                                <a:gd name="T37" fmla="*/ T36 w 1417"/>
                                <a:gd name="T38" fmla="+- 0 2617 2552"/>
                                <a:gd name="T39" fmla="*/ 2617 h 150"/>
                                <a:gd name="T40" fmla="+- 0 15171 14263"/>
                                <a:gd name="T41" fmla="*/ T40 w 1417"/>
                                <a:gd name="T42" fmla="+- 0 2584 2552"/>
                                <a:gd name="T43" fmla="*/ 258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908" y="32"/>
                                  </a:moveTo>
                                  <a:lnTo>
                                    <a:pt x="882" y="32"/>
                                  </a:lnTo>
                                  <a:lnTo>
                                    <a:pt x="886" y="52"/>
                                  </a:lnTo>
                                  <a:lnTo>
                                    <a:pt x="890" y="72"/>
                                  </a:lnTo>
                                  <a:lnTo>
                                    <a:pt x="911" y="147"/>
                                  </a:lnTo>
                                  <a:lnTo>
                                    <a:pt x="937" y="147"/>
                                  </a:lnTo>
                                  <a:lnTo>
                                    <a:pt x="950" y="104"/>
                                  </a:lnTo>
                                  <a:lnTo>
                                    <a:pt x="926" y="104"/>
                                  </a:lnTo>
                                  <a:lnTo>
                                    <a:pt x="922" y="84"/>
                                  </a:lnTo>
                                  <a:lnTo>
                                    <a:pt x="917" y="65"/>
                                  </a:lnTo>
                                  <a:lnTo>
                                    <a:pt x="90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60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263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219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203 14263"/>
                                <a:gd name="T9" fmla="*/ T8 w 1417"/>
                                <a:gd name="T10" fmla="+- 0 2603 2552"/>
                                <a:gd name="T11" fmla="*/ 2603 h 150"/>
                                <a:gd name="T12" fmla="+- 0 15198 14263"/>
                                <a:gd name="T13" fmla="*/ T12 w 1417"/>
                                <a:gd name="T14" fmla="+- 0 2622 2552"/>
                                <a:gd name="T15" fmla="*/ 2622 h 150"/>
                                <a:gd name="T16" fmla="+- 0 15193 14263"/>
                                <a:gd name="T17" fmla="*/ T16 w 1417"/>
                                <a:gd name="T18" fmla="+- 0 2642 2552"/>
                                <a:gd name="T19" fmla="*/ 2642 h 150"/>
                                <a:gd name="T20" fmla="+- 0 15189 14263"/>
                                <a:gd name="T21" fmla="*/ T20 w 1417"/>
                                <a:gd name="T22" fmla="+- 0 2656 2552"/>
                                <a:gd name="T23" fmla="*/ 2656 h 150"/>
                                <a:gd name="T24" fmla="+- 0 15213 14263"/>
                                <a:gd name="T25" fmla="*/ T24 w 1417"/>
                                <a:gd name="T26" fmla="+- 0 2656 2552"/>
                                <a:gd name="T27" fmla="*/ 2656 h 150"/>
                                <a:gd name="T28" fmla="+- 0 15218 14263"/>
                                <a:gd name="T29" fmla="*/ T28 w 1417"/>
                                <a:gd name="T30" fmla="+- 0 2641 2552"/>
                                <a:gd name="T31" fmla="*/ 2641 h 150"/>
                                <a:gd name="T32" fmla="+- 0 15224 14263"/>
                                <a:gd name="T33" fmla="*/ T32 w 1417"/>
                                <a:gd name="T34" fmla="+- 0 2623 2552"/>
                                <a:gd name="T35" fmla="*/ 2623 h 150"/>
                                <a:gd name="T36" fmla="+- 0 15229 14263"/>
                                <a:gd name="T37" fmla="*/ T36 w 1417"/>
                                <a:gd name="T38" fmla="+- 0 2603 2552"/>
                                <a:gd name="T39" fmla="*/ 2603 h 150"/>
                                <a:gd name="T40" fmla="+- 0 15235 14263"/>
                                <a:gd name="T41" fmla="*/ T40 w 1417"/>
                                <a:gd name="T42" fmla="+- 0 2584 2552"/>
                                <a:gd name="T43" fmla="*/ 2584 h 150"/>
                                <a:gd name="T44" fmla="+- 0 15264 14263"/>
                                <a:gd name="T45" fmla="*/ T44 w 1417"/>
                                <a:gd name="T46" fmla="+- 0 2584 2552"/>
                                <a:gd name="T47" fmla="*/ 2584 h 150"/>
                                <a:gd name="T48" fmla="+- 0 15263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000" y="2"/>
                                  </a:moveTo>
                                  <a:lnTo>
                                    <a:pt x="956" y="2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935" y="70"/>
                                  </a:lnTo>
                                  <a:lnTo>
                                    <a:pt x="930" y="90"/>
                                  </a:lnTo>
                                  <a:lnTo>
                                    <a:pt x="926" y="104"/>
                                  </a:lnTo>
                                  <a:lnTo>
                                    <a:pt x="950" y="104"/>
                                  </a:lnTo>
                                  <a:lnTo>
                                    <a:pt x="955" y="89"/>
                                  </a:lnTo>
                                  <a:lnTo>
                                    <a:pt x="961" y="71"/>
                                  </a:lnTo>
                                  <a:lnTo>
                                    <a:pt x="966" y="51"/>
                                  </a:lnTo>
                                  <a:lnTo>
                                    <a:pt x="972" y="32"/>
                                  </a:lnTo>
                                  <a:lnTo>
                                    <a:pt x="1001" y="32"/>
                                  </a:lnTo>
                                  <a:lnTo>
                                    <a:pt x="100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59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39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301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301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395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395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5334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5334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5389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5389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5334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5334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5392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5392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129" y="2"/>
                                  </a:moveTo>
                                  <a:lnTo>
                                    <a:pt x="1038" y="2"/>
                                  </a:lnTo>
                                  <a:lnTo>
                                    <a:pt x="1038" y="149"/>
                                  </a:lnTo>
                                  <a:lnTo>
                                    <a:pt x="1132" y="149"/>
                                  </a:lnTo>
                                  <a:lnTo>
                                    <a:pt x="1132" y="122"/>
                                  </a:lnTo>
                                  <a:lnTo>
                                    <a:pt x="1071" y="122"/>
                                  </a:lnTo>
                                  <a:lnTo>
                                    <a:pt x="1071" y="87"/>
                                  </a:lnTo>
                                  <a:lnTo>
                                    <a:pt x="1126" y="87"/>
                                  </a:lnTo>
                                  <a:lnTo>
                                    <a:pt x="1126" y="60"/>
                                  </a:lnTo>
                                  <a:lnTo>
                                    <a:pt x="1071" y="60"/>
                                  </a:lnTo>
                                  <a:lnTo>
                                    <a:pt x="1071" y="29"/>
                                  </a:lnTo>
                                  <a:lnTo>
                                    <a:pt x="1129" y="29"/>
                                  </a:lnTo>
                                  <a:lnTo>
                                    <a:pt x="112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58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461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422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422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453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453 14263"/>
                                <a:gd name="T17" fmla="*/ T16 w 1417"/>
                                <a:gd name="T18" fmla="+- 0 2635 2552"/>
                                <a:gd name="T19" fmla="*/ 2635 h 150"/>
                                <a:gd name="T20" fmla="+- 0 15452 14263"/>
                                <a:gd name="T21" fmla="*/ T20 w 1417"/>
                                <a:gd name="T22" fmla="+- 0 2615 2552"/>
                                <a:gd name="T23" fmla="*/ 2615 h 150"/>
                                <a:gd name="T24" fmla="+- 0 15452 14263"/>
                                <a:gd name="T25" fmla="*/ T24 w 1417"/>
                                <a:gd name="T26" fmla="+- 0 2597 2552"/>
                                <a:gd name="T27" fmla="*/ 2597 h 150"/>
                                <a:gd name="T28" fmla="+- 0 15452 14263"/>
                                <a:gd name="T29" fmla="*/ T28 w 1417"/>
                                <a:gd name="T30" fmla="+- 0 2592 2552"/>
                                <a:gd name="T31" fmla="*/ 2592 h 150"/>
                                <a:gd name="T32" fmla="+- 0 15483 14263"/>
                                <a:gd name="T33" fmla="*/ T32 w 1417"/>
                                <a:gd name="T34" fmla="+- 0 2592 2552"/>
                                <a:gd name="T35" fmla="*/ 2592 h 150"/>
                                <a:gd name="T36" fmla="+- 0 15461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198" y="2"/>
                                  </a:moveTo>
                                  <a:lnTo>
                                    <a:pt x="1159" y="2"/>
                                  </a:lnTo>
                                  <a:lnTo>
                                    <a:pt x="1159" y="149"/>
                                  </a:lnTo>
                                  <a:lnTo>
                                    <a:pt x="1190" y="149"/>
                                  </a:lnTo>
                                  <a:lnTo>
                                    <a:pt x="1190" y="83"/>
                                  </a:lnTo>
                                  <a:lnTo>
                                    <a:pt x="1189" y="63"/>
                                  </a:lnTo>
                                  <a:lnTo>
                                    <a:pt x="1189" y="45"/>
                                  </a:lnTo>
                                  <a:lnTo>
                                    <a:pt x="1189" y="40"/>
                                  </a:lnTo>
                                  <a:lnTo>
                                    <a:pt x="1220" y="40"/>
                                  </a:lnTo>
                                  <a:lnTo>
                                    <a:pt x="119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57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483 14263"/>
                                <a:gd name="T1" fmla="*/ T0 w 1417"/>
                                <a:gd name="T2" fmla="+- 0 2592 2552"/>
                                <a:gd name="T3" fmla="*/ 2592 h 150"/>
                                <a:gd name="T4" fmla="+- 0 15452 14263"/>
                                <a:gd name="T5" fmla="*/ T4 w 1417"/>
                                <a:gd name="T6" fmla="+- 0 2592 2552"/>
                                <a:gd name="T7" fmla="*/ 2592 h 150"/>
                                <a:gd name="T8" fmla="+- 0 15460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5470 14263"/>
                                <a:gd name="T13" fmla="*/ T12 w 1417"/>
                                <a:gd name="T14" fmla="+- 0 2629 2552"/>
                                <a:gd name="T15" fmla="*/ 2629 h 150"/>
                                <a:gd name="T16" fmla="+- 0 15509 14263"/>
                                <a:gd name="T17" fmla="*/ T16 w 1417"/>
                                <a:gd name="T18" fmla="+- 0 2701 2552"/>
                                <a:gd name="T19" fmla="*/ 2701 h 150"/>
                                <a:gd name="T20" fmla="+- 0 15544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5544 14263"/>
                                <a:gd name="T25" fmla="*/ T24 w 1417"/>
                                <a:gd name="T26" fmla="+- 0 2658 2552"/>
                                <a:gd name="T27" fmla="*/ 2658 h 150"/>
                                <a:gd name="T28" fmla="+- 0 15516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5508 14263"/>
                                <a:gd name="T33" fmla="*/ T32 w 1417"/>
                                <a:gd name="T34" fmla="+- 0 2640 2552"/>
                                <a:gd name="T35" fmla="*/ 2640 h 150"/>
                                <a:gd name="T36" fmla="+- 0 15499 14263"/>
                                <a:gd name="T37" fmla="*/ T36 w 1417"/>
                                <a:gd name="T38" fmla="+- 0 2622 2552"/>
                                <a:gd name="T39" fmla="*/ 2622 h 150"/>
                                <a:gd name="T40" fmla="+- 0 15483 14263"/>
                                <a:gd name="T41" fmla="*/ T40 w 1417"/>
                                <a:gd name="T42" fmla="+- 0 2592 2552"/>
                                <a:gd name="T43" fmla="*/ 259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220" y="40"/>
                                  </a:moveTo>
                                  <a:lnTo>
                                    <a:pt x="1189" y="40"/>
                                  </a:lnTo>
                                  <a:lnTo>
                                    <a:pt x="1197" y="59"/>
                                  </a:lnTo>
                                  <a:lnTo>
                                    <a:pt x="1207" y="77"/>
                                  </a:lnTo>
                                  <a:lnTo>
                                    <a:pt x="1246" y="149"/>
                                  </a:lnTo>
                                  <a:lnTo>
                                    <a:pt x="1281" y="149"/>
                                  </a:lnTo>
                                  <a:lnTo>
                                    <a:pt x="1281" y="106"/>
                                  </a:lnTo>
                                  <a:lnTo>
                                    <a:pt x="1253" y="106"/>
                                  </a:lnTo>
                                  <a:lnTo>
                                    <a:pt x="1245" y="88"/>
                                  </a:lnTo>
                                  <a:lnTo>
                                    <a:pt x="1236" y="70"/>
                                  </a:lnTo>
                                  <a:lnTo>
                                    <a:pt x="12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56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544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514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514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5514 14263"/>
                                <a:gd name="T13" fmla="*/ T12 w 1417"/>
                                <a:gd name="T14" fmla="+- 0 2615 2552"/>
                                <a:gd name="T15" fmla="*/ 2615 h 150"/>
                                <a:gd name="T16" fmla="+- 0 15514 14263"/>
                                <a:gd name="T17" fmla="*/ T16 w 1417"/>
                                <a:gd name="T18" fmla="+- 0 2622 2552"/>
                                <a:gd name="T19" fmla="*/ 2622 h 150"/>
                                <a:gd name="T20" fmla="+- 0 15515 14263"/>
                                <a:gd name="T21" fmla="*/ T20 w 1417"/>
                                <a:gd name="T22" fmla="+- 0 2638 2552"/>
                                <a:gd name="T23" fmla="*/ 2638 h 150"/>
                                <a:gd name="T24" fmla="+- 0 15516 14263"/>
                                <a:gd name="T25" fmla="*/ T24 w 1417"/>
                                <a:gd name="T26" fmla="+- 0 2657 2552"/>
                                <a:gd name="T27" fmla="*/ 2657 h 150"/>
                                <a:gd name="T28" fmla="+- 0 15516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5544 14263"/>
                                <a:gd name="T33" fmla="*/ T32 w 1417"/>
                                <a:gd name="T34" fmla="+- 0 2658 2552"/>
                                <a:gd name="T35" fmla="*/ 2658 h 150"/>
                                <a:gd name="T36" fmla="+- 0 15544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281" y="2"/>
                                  </a:moveTo>
                                  <a:lnTo>
                                    <a:pt x="1251" y="2"/>
                                  </a:lnTo>
                                  <a:lnTo>
                                    <a:pt x="1251" y="59"/>
                                  </a:lnTo>
                                  <a:lnTo>
                                    <a:pt x="1251" y="63"/>
                                  </a:lnTo>
                                  <a:lnTo>
                                    <a:pt x="1251" y="70"/>
                                  </a:lnTo>
                                  <a:lnTo>
                                    <a:pt x="1252" y="86"/>
                                  </a:lnTo>
                                  <a:lnTo>
                                    <a:pt x="1253" y="105"/>
                                  </a:lnTo>
                                  <a:lnTo>
                                    <a:pt x="1253" y="106"/>
                                  </a:lnTo>
                                  <a:lnTo>
                                    <a:pt x="1281" y="106"/>
                                  </a:lnTo>
                                  <a:lnTo>
                                    <a:pt x="128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55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640 14263"/>
                                <a:gd name="T1" fmla="*/ T0 w 1417"/>
                                <a:gd name="T2" fmla="+- 0 2582 2552"/>
                                <a:gd name="T3" fmla="*/ 2582 h 150"/>
                                <a:gd name="T4" fmla="+- 0 15606 14263"/>
                                <a:gd name="T5" fmla="*/ T4 w 1417"/>
                                <a:gd name="T6" fmla="+- 0 2582 2552"/>
                                <a:gd name="T7" fmla="*/ 2582 h 150"/>
                                <a:gd name="T8" fmla="+- 0 15606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640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640 14263"/>
                                <a:gd name="T17" fmla="*/ T16 w 1417"/>
                                <a:gd name="T18" fmla="+- 0 2582 2552"/>
                                <a:gd name="T19" fmla="*/ 258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377" y="30"/>
                                  </a:moveTo>
                                  <a:lnTo>
                                    <a:pt x="1343" y="30"/>
                                  </a:lnTo>
                                  <a:lnTo>
                                    <a:pt x="1343" y="149"/>
                                  </a:lnTo>
                                  <a:lnTo>
                                    <a:pt x="1377" y="149"/>
                                  </a:lnTo>
                                  <a:lnTo>
                                    <a:pt x="137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54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680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567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567 14263"/>
                                <a:gd name="T9" fmla="*/ T8 w 1417"/>
                                <a:gd name="T10" fmla="+- 0 2582 2552"/>
                                <a:gd name="T11" fmla="*/ 2582 h 150"/>
                                <a:gd name="T12" fmla="+- 0 15680 14263"/>
                                <a:gd name="T13" fmla="*/ T12 w 1417"/>
                                <a:gd name="T14" fmla="+- 0 2582 2552"/>
                                <a:gd name="T15" fmla="*/ 2582 h 150"/>
                                <a:gd name="T16" fmla="+- 0 15680 14263"/>
                                <a:gd name="T17" fmla="*/ T16 w 1417"/>
                                <a:gd name="T18" fmla="+- 0 2554 2552"/>
                                <a:gd name="T1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417" y="2"/>
                                  </a:moveTo>
                                  <a:lnTo>
                                    <a:pt x="1304" y="2"/>
                                  </a:lnTo>
                                  <a:lnTo>
                                    <a:pt x="1304" y="30"/>
                                  </a:lnTo>
                                  <a:lnTo>
                                    <a:pt x="1417" y="30"/>
                                  </a:lnTo>
                                  <a:lnTo>
                                    <a:pt x="14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29"/>
                        <wpg:cNvGrpSpPr>
                          <a:grpSpLocks/>
                        </wpg:cNvGrpSpPr>
                        <wpg:grpSpPr bwMode="auto">
                          <a:xfrm>
                            <a:off x="14264" y="2324"/>
                            <a:ext cx="1416" cy="190"/>
                            <a:chOff x="14264" y="2324"/>
                            <a:chExt cx="1416" cy="190"/>
                          </a:xfrm>
                        </wpg:grpSpPr>
                        <wps:wsp>
                          <wps:cNvPr id="345" name="Freeform 352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52 14264"/>
                                <a:gd name="T1" fmla="*/ T0 w 1416"/>
                                <a:gd name="T2" fmla="+- 0 2324 2324"/>
                                <a:gd name="T3" fmla="*/ 2324 h 190"/>
                                <a:gd name="T4" fmla="+- 0 14294 14264"/>
                                <a:gd name="T5" fmla="*/ T4 w 1416"/>
                                <a:gd name="T6" fmla="+- 0 2345 2324"/>
                                <a:gd name="T7" fmla="*/ 2345 h 190"/>
                                <a:gd name="T8" fmla="+- 0 14264 14264"/>
                                <a:gd name="T9" fmla="*/ T8 w 1416"/>
                                <a:gd name="T10" fmla="+- 0 2405 2324"/>
                                <a:gd name="T11" fmla="*/ 2405 h 190"/>
                                <a:gd name="T12" fmla="+- 0 14266 14264"/>
                                <a:gd name="T13" fmla="*/ T12 w 1416"/>
                                <a:gd name="T14" fmla="+- 0 2433 2324"/>
                                <a:gd name="T15" fmla="*/ 2433 h 190"/>
                                <a:gd name="T16" fmla="+- 0 14292 14264"/>
                                <a:gd name="T17" fmla="*/ T16 w 1416"/>
                                <a:gd name="T18" fmla="+- 0 2493 2324"/>
                                <a:gd name="T19" fmla="*/ 2493 h 190"/>
                                <a:gd name="T20" fmla="+- 0 14358 14264"/>
                                <a:gd name="T21" fmla="*/ T20 w 1416"/>
                                <a:gd name="T22" fmla="+- 0 2512 2324"/>
                                <a:gd name="T23" fmla="*/ 2512 h 190"/>
                                <a:gd name="T24" fmla="+- 0 14378 14264"/>
                                <a:gd name="T25" fmla="*/ T24 w 1416"/>
                                <a:gd name="T26" fmla="+- 0 2509 2324"/>
                                <a:gd name="T27" fmla="*/ 2509 h 190"/>
                                <a:gd name="T28" fmla="+- 0 14388 14264"/>
                                <a:gd name="T29" fmla="*/ T28 w 1416"/>
                                <a:gd name="T30" fmla="+- 0 2506 2324"/>
                                <a:gd name="T31" fmla="*/ 2506 h 190"/>
                                <a:gd name="T32" fmla="+- 0 14385 14264"/>
                                <a:gd name="T33" fmla="*/ T32 w 1416"/>
                                <a:gd name="T34" fmla="+- 0 2479 2324"/>
                                <a:gd name="T35" fmla="*/ 2479 h 190"/>
                                <a:gd name="T36" fmla="+- 0 14353 14264"/>
                                <a:gd name="T37" fmla="*/ T36 w 1416"/>
                                <a:gd name="T38" fmla="+- 0 2479 2324"/>
                                <a:gd name="T39" fmla="*/ 2479 h 190"/>
                                <a:gd name="T40" fmla="+- 0 14331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4315 14264"/>
                                <a:gd name="T45" fmla="*/ T44 w 1416"/>
                                <a:gd name="T46" fmla="+- 0 2462 2324"/>
                                <a:gd name="T47" fmla="*/ 2462 h 190"/>
                                <a:gd name="T48" fmla="+- 0 14305 14264"/>
                                <a:gd name="T49" fmla="*/ T48 w 1416"/>
                                <a:gd name="T50" fmla="+- 0 2443 2324"/>
                                <a:gd name="T51" fmla="*/ 2443 h 190"/>
                                <a:gd name="T52" fmla="+- 0 14306 14264"/>
                                <a:gd name="T53" fmla="*/ T52 w 1416"/>
                                <a:gd name="T54" fmla="+- 0 2410 2324"/>
                                <a:gd name="T55" fmla="*/ 2410 h 190"/>
                                <a:gd name="T56" fmla="+- 0 14352 14264"/>
                                <a:gd name="T57" fmla="*/ T56 w 1416"/>
                                <a:gd name="T58" fmla="+- 0 2358 2324"/>
                                <a:gd name="T59" fmla="*/ 2358 h 190"/>
                                <a:gd name="T60" fmla="+- 0 14385 14264"/>
                                <a:gd name="T61" fmla="*/ T60 w 1416"/>
                                <a:gd name="T62" fmla="+- 0 2358 2324"/>
                                <a:gd name="T63" fmla="*/ 2358 h 190"/>
                                <a:gd name="T64" fmla="+- 0 14391 14264"/>
                                <a:gd name="T65" fmla="*/ T64 w 1416"/>
                                <a:gd name="T66" fmla="+- 0 2332 2324"/>
                                <a:gd name="T67" fmla="*/ 2332 h 190"/>
                                <a:gd name="T68" fmla="+- 0 14376 14264"/>
                                <a:gd name="T69" fmla="*/ T68 w 1416"/>
                                <a:gd name="T70" fmla="+- 0 2326 2324"/>
                                <a:gd name="T71" fmla="*/ 2326 h 190"/>
                                <a:gd name="T72" fmla="+- 0 14352 14264"/>
                                <a:gd name="T73" fmla="*/ T72 w 1416"/>
                                <a:gd name="T74" fmla="+- 0 2324 2324"/>
                                <a:gd name="T75" fmla="*/ 23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88" y="0"/>
                                  </a:moveTo>
                                  <a:lnTo>
                                    <a:pt x="30" y="2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28" y="169"/>
                                  </a:lnTo>
                                  <a:lnTo>
                                    <a:pt x="94" y="188"/>
                                  </a:lnTo>
                                  <a:lnTo>
                                    <a:pt x="114" y="185"/>
                                  </a:lnTo>
                                  <a:lnTo>
                                    <a:pt x="124" y="182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89" y="155"/>
                                  </a:lnTo>
                                  <a:lnTo>
                                    <a:pt x="67" y="151"/>
                                  </a:lnTo>
                                  <a:lnTo>
                                    <a:pt x="51" y="138"/>
                                  </a:lnTo>
                                  <a:lnTo>
                                    <a:pt x="41" y="119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121" y="34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51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84 14264"/>
                                <a:gd name="T1" fmla="*/ T0 w 1416"/>
                                <a:gd name="T2" fmla="+- 0 2473 2324"/>
                                <a:gd name="T3" fmla="*/ 2473 h 190"/>
                                <a:gd name="T4" fmla="+- 0 14377 14264"/>
                                <a:gd name="T5" fmla="*/ T4 w 1416"/>
                                <a:gd name="T6" fmla="+- 0 2476 2324"/>
                                <a:gd name="T7" fmla="*/ 2476 h 190"/>
                                <a:gd name="T8" fmla="+- 0 14364 14264"/>
                                <a:gd name="T9" fmla="*/ T8 w 1416"/>
                                <a:gd name="T10" fmla="+- 0 2479 2324"/>
                                <a:gd name="T11" fmla="*/ 2479 h 190"/>
                                <a:gd name="T12" fmla="+- 0 14385 14264"/>
                                <a:gd name="T13" fmla="*/ T12 w 1416"/>
                                <a:gd name="T14" fmla="+- 0 2479 2324"/>
                                <a:gd name="T15" fmla="*/ 2479 h 190"/>
                                <a:gd name="T16" fmla="+- 0 14384 14264"/>
                                <a:gd name="T17" fmla="*/ T16 w 1416"/>
                                <a:gd name="T18" fmla="+- 0 2473 2324"/>
                                <a:gd name="T19" fmla="*/ 2473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0" y="149"/>
                                  </a:moveTo>
                                  <a:lnTo>
                                    <a:pt x="113" y="152"/>
                                  </a:lnTo>
                                  <a:lnTo>
                                    <a:pt x="100" y="155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12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50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85 14264"/>
                                <a:gd name="T1" fmla="*/ T0 w 1416"/>
                                <a:gd name="T2" fmla="+- 0 2358 2324"/>
                                <a:gd name="T3" fmla="*/ 2358 h 190"/>
                                <a:gd name="T4" fmla="+- 0 14366 14264"/>
                                <a:gd name="T5" fmla="*/ T4 w 1416"/>
                                <a:gd name="T6" fmla="+- 0 2358 2324"/>
                                <a:gd name="T7" fmla="*/ 2358 h 190"/>
                                <a:gd name="T8" fmla="+- 0 14376 14264"/>
                                <a:gd name="T9" fmla="*/ T8 w 1416"/>
                                <a:gd name="T10" fmla="+- 0 2361 2324"/>
                                <a:gd name="T11" fmla="*/ 2361 h 190"/>
                                <a:gd name="T12" fmla="+- 0 14384 14264"/>
                                <a:gd name="T13" fmla="*/ T12 w 1416"/>
                                <a:gd name="T14" fmla="+- 0 2365 2324"/>
                                <a:gd name="T15" fmla="*/ 2365 h 190"/>
                                <a:gd name="T16" fmla="+- 0 14385 14264"/>
                                <a:gd name="T17" fmla="*/ T16 w 1416"/>
                                <a:gd name="T18" fmla="+- 0 2358 2324"/>
                                <a:gd name="T19" fmla="*/ 2358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1" y="34"/>
                                  </a:moveTo>
                                  <a:lnTo>
                                    <a:pt x="102" y="34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120" y="41"/>
                                  </a:lnTo>
                                  <a:lnTo>
                                    <a:pt x="12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49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482 14264"/>
                                <a:gd name="T1" fmla="*/ T0 w 1416"/>
                                <a:gd name="T2" fmla="+- 0 2324 2324"/>
                                <a:gd name="T3" fmla="*/ 2324 h 190"/>
                                <a:gd name="T4" fmla="+- 0 14426 14264"/>
                                <a:gd name="T5" fmla="*/ T4 w 1416"/>
                                <a:gd name="T6" fmla="+- 0 2349 2324"/>
                                <a:gd name="T7" fmla="*/ 2349 h 190"/>
                                <a:gd name="T8" fmla="+- 0 14404 14264"/>
                                <a:gd name="T9" fmla="*/ T8 w 1416"/>
                                <a:gd name="T10" fmla="+- 0 2414 2324"/>
                                <a:gd name="T11" fmla="*/ 2414 h 190"/>
                                <a:gd name="T12" fmla="+- 0 14406 14264"/>
                                <a:gd name="T13" fmla="*/ T12 w 1416"/>
                                <a:gd name="T14" fmla="+- 0 2441 2324"/>
                                <a:gd name="T15" fmla="*/ 2441 h 190"/>
                                <a:gd name="T16" fmla="+- 0 14436 14264"/>
                                <a:gd name="T17" fmla="*/ T16 w 1416"/>
                                <a:gd name="T18" fmla="+- 0 2499 2324"/>
                                <a:gd name="T19" fmla="*/ 2499 h 190"/>
                                <a:gd name="T20" fmla="+- 0 14474 14264"/>
                                <a:gd name="T21" fmla="*/ T20 w 1416"/>
                                <a:gd name="T22" fmla="+- 0 2513 2324"/>
                                <a:gd name="T23" fmla="*/ 2513 h 190"/>
                                <a:gd name="T24" fmla="+- 0 14497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517 14264"/>
                                <a:gd name="T29" fmla="*/ T28 w 1416"/>
                                <a:gd name="T30" fmla="+- 0 2503 2324"/>
                                <a:gd name="T31" fmla="*/ 2503 h 190"/>
                                <a:gd name="T32" fmla="+- 0 14533 14264"/>
                                <a:gd name="T33" fmla="*/ T32 w 1416"/>
                                <a:gd name="T34" fmla="+- 0 2491 2324"/>
                                <a:gd name="T35" fmla="*/ 2491 h 190"/>
                                <a:gd name="T36" fmla="+- 0 14542 14264"/>
                                <a:gd name="T37" fmla="*/ T36 w 1416"/>
                                <a:gd name="T38" fmla="+- 0 2480 2324"/>
                                <a:gd name="T39" fmla="*/ 2480 h 190"/>
                                <a:gd name="T40" fmla="+- 0 14488 14264"/>
                                <a:gd name="T41" fmla="*/ T40 w 1416"/>
                                <a:gd name="T42" fmla="+- 0 2480 2324"/>
                                <a:gd name="T43" fmla="*/ 2480 h 190"/>
                                <a:gd name="T44" fmla="+- 0 14467 14264"/>
                                <a:gd name="T45" fmla="*/ T44 w 1416"/>
                                <a:gd name="T46" fmla="+- 0 2475 2324"/>
                                <a:gd name="T47" fmla="*/ 2475 h 190"/>
                                <a:gd name="T48" fmla="+- 0 14453 14264"/>
                                <a:gd name="T49" fmla="*/ T48 w 1416"/>
                                <a:gd name="T50" fmla="+- 0 2462 2324"/>
                                <a:gd name="T51" fmla="*/ 2462 h 190"/>
                                <a:gd name="T52" fmla="+- 0 14444 14264"/>
                                <a:gd name="T53" fmla="*/ T52 w 1416"/>
                                <a:gd name="T54" fmla="+- 0 2442 2324"/>
                                <a:gd name="T55" fmla="*/ 2442 h 190"/>
                                <a:gd name="T56" fmla="+- 0 14445 14264"/>
                                <a:gd name="T57" fmla="*/ T56 w 1416"/>
                                <a:gd name="T58" fmla="+- 0 2409 2324"/>
                                <a:gd name="T59" fmla="*/ 2409 h 190"/>
                                <a:gd name="T60" fmla="+- 0 14450 14264"/>
                                <a:gd name="T61" fmla="*/ T60 w 1416"/>
                                <a:gd name="T62" fmla="+- 0 2384 2324"/>
                                <a:gd name="T63" fmla="*/ 2384 h 190"/>
                                <a:gd name="T64" fmla="+- 0 14458 14264"/>
                                <a:gd name="T65" fmla="*/ T64 w 1416"/>
                                <a:gd name="T66" fmla="+- 0 2368 2324"/>
                                <a:gd name="T67" fmla="*/ 2368 h 190"/>
                                <a:gd name="T68" fmla="+- 0 14470 14264"/>
                                <a:gd name="T69" fmla="*/ T68 w 1416"/>
                                <a:gd name="T70" fmla="+- 0 2359 2324"/>
                                <a:gd name="T71" fmla="*/ 2359 h 190"/>
                                <a:gd name="T72" fmla="+- 0 14481 14264"/>
                                <a:gd name="T73" fmla="*/ T72 w 1416"/>
                                <a:gd name="T74" fmla="+- 0 2357 2324"/>
                                <a:gd name="T75" fmla="*/ 2357 h 190"/>
                                <a:gd name="T76" fmla="+- 0 14541 14264"/>
                                <a:gd name="T77" fmla="*/ T76 w 1416"/>
                                <a:gd name="T78" fmla="+- 0 2357 2324"/>
                                <a:gd name="T79" fmla="*/ 2357 h 190"/>
                                <a:gd name="T80" fmla="+- 0 14529 14264"/>
                                <a:gd name="T81" fmla="*/ T80 w 1416"/>
                                <a:gd name="T82" fmla="+- 0 2342 2324"/>
                                <a:gd name="T83" fmla="*/ 2342 h 190"/>
                                <a:gd name="T84" fmla="+- 0 14513 14264"/>
                                <a:gd name="T85" fmla="*/ T84 w 1416"/>
                                <a:gd name="T86" fmla="+- 0 2330 2324"/>
                                <a:gd name="T87" fmla="*/ 2330 h 190"/>
                                <a:gd name="T88" fmla="+- 0 14494 14264"/>
                                <a:gd name="T89" fmla="*/ T88 w 1416"/>
                                <a:gd name="T90" fmla="+- 0 2324 2324"/>
                                <a:gd name="T91" fmla="*/ 2324 h 190"/>
                                <a:gd name="T92" fmla="+- 0 14482 14264"/>
                                <a:gd name="T93" fmla="*/ T92 w 1416"/>
                                <a:gd name="T94" fmla="+- 0 2324 2324"/>
                                <a:gd name="T95" fmla="*/ 23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218" y="0"/>
                                  </a:moveTo>
                                  <a:lnTo>
                                    <a:pt x="162" y="25"/>
                                  </a:lnTo>
                                  <a:lnTo>
                                    <a:pt x="140" y="90"/>
                                  </a:lnTo>
                                  <a:lnTo>
                                    <a:pt x="142" y="117"/>
                                  </a:lnTo>
                                  <a:lnTo>
                                    <a:pt x="172" y="175"/>
                                  </a:lnTo>
                                  <a:lnTo>
                                    <a:pt x="210" y="189"/>
                                  </a:lnTo>
                                  <a:lnTo>
                                    <a:pt x="233" y="187"/>
                                  </a:lnTo>
                                  <a:lnTo>
                                    <a:pt x="253" y="179"/>
                                  </a:lnTo>
                                  <a:lnTo>
                                    <a:pt x="269" y="167"/>
                                  </a:lnTo>
                                  <a:lnTo>
                                    <a:pt x="278" y="156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03" y="151"/>
                                  </a:lnTo>
                                  <a:lnTo>
                                    <a:pt x="189" y="138"/>
                                  </a:lnTo>
                                  <a:lnTo>
                                    <a:pt x="180" y="118"/>
                                  </a:lnTo>
                                  <a:lnTo>
                                    <a:pt x="181" y="85"/>
                                  </a:lnTo>
                                  <a:lnTo>
                                    <a:pt x="186" y="60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206" y="35"/>
                                  </a:lnTo>
                                  <a:lnTo>
                                    <a:pt x="217" y="33"/>
                                  </a:lnTo>
                                  <a:lnTo>
                                    <a:pt x="277" y="33"/>
                                  </a:lnTo>
                                  <a:lnTo>
                                    <a:pt x="265" y="18"/>
                                  </a:lnTo>
                                  <a:lnTo>
                                    <a:pt x="249" y="6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48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541 14264"/>
                                <a:gd name="T1" fmla="*/ T0 w 1416"/>
                                <a:gd name="T2" fmla="+- 0 2357 2324"/>
                                <a:gd name="T3" fmla="*/ 2357 h 190"/>
                                <a:gd name="T4" fmla="+- 0 14481 14264"/>
                                <a:gd name="T5" fmla="*/ T4 w 1416"/>
                                <a:gd name="T6" fmla="+- 0 2357 2324"/>
                                <a:gd name="T7" fmla="*/ 2357 h 190"/>
                                <a:gd name="T8" fmla="+- 0 14499 14264"/>
                                <a:gd name="T9" fmla="*/ T8 w 1416"/>
                                <a:gd name="T10" fmla="+- 0 2363 2324"/>
                                <a:gd name="T11" fmla="*/ 2363 h 190"/>
                                <a:gd name="T12" fmla="+- 0 14512 14264"/>
                                <a:gd name="T13" fmla="*/ T12 w 1416"/>
                                <a:gd name="T14" fmla="+- 0 2378 2324"/>
                                <a:gd name="T15" fmla="*/ 2378 h 190"/>
                                <a:gd name="T16" fmla="+- 0 14519 14264"/>
                                <a:gd name="T17" fmla="*/ T16 w 1416"/>
                                <a:gd name="T18" fmla="+- 0 2401 2324"/>
                                <a:gd name="T19" fmla="*/ 2401 h 190"/>
                                <a:gd name="T20" fmla="+- 0 14518 14264"/>
                                <a:gd name="T21" fmla="*/ T20 w 1416"/>
                                <a:gd name="T22" fmla="+- 0 2433 2324"/>
                                <a:gd name="T23" fmla="*/ 2433 h 190"/>
                                <a:gd name="T24" fmla="+- 0 14512 14264"/>
                                <a:gd name="T25" fmla="*/ T24 w 1416"/>
                                <a:gd name="T26" fmla="+- 0 2456 2324"/>
                                <a:gd name="T27" fmla="*/ 2456 h 190"/>
                                <a:gd name="T28" fmla="+- 0 14502 14264"/>
                                <a:gd name="T29" fmla="*/ T28 w 1416"/>
                                <a:gd name="T30" fmla="+- 0 2472 2324"/>
                                <a:gd name="T31" fmla="*/ 2472 h 190"/>
                                <a:gd name="T32" fmla="+- 0 14488 14264"/>
                                <a:gd name="T33" fmla="*/ T32 w 1416"/>
                                <a:gd name="T34" fmla="+- 0 2480 2324"/>
                                <a:gd name="T35" fmla="*/ 2480 h 190"/>
                                <a:gd name="T36" fmla="+- 0 14542 14264"/>
                                <a:gd name="T37" fmla="*/ T36 w 1416"/>
                                <a:gd name="T38" fmla="+- 0 2480 2324"/>
                                <a:gd name="T39" fmla="*/ 2480 h 190"/>
                                <a:gd name="T40" fmla="+- 0 14545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4554 14264"/>
                                <a:gd name="T45" fmla="*/ T44 w 1416"/>
                                <a:gd name="T46" fmla="+- 0 2454 2324"/>
                                <a:gd name="T47" fmla="*/ 2454 h 190"/>
                                <a:gd name="T48" fmla="+- 0 14558 14264"/>
                                <a:gd name="T49" fmla="*/ T48 w 1416"/>
                                <a:gd name="T50" fmla="+- 0 2429 2324"/>
                                <a:gd name="T51" fmla="*/ 2429 h 190"/>
                                <a:gd name="T52" fmla="+- 0 14557 14264"/>
                                <a:gd name="T53" fmla="*/ T52 w 1416"/>
                                <a:gd name="T54" fmla="+- 0 2402 2324"/>
                                <a:gd name="T55" fmla="*/ 2402 h 190"/>
                                <a:gd name="T56" fmla="+- 0 14551 14264"/>
                                <a:gd name="T57" fmla="*/ T56 w 1416"/>
                                <a:gd name="T58" fmla="+- 0 2378 2324"/>
                                <a:gd name="T59" fmla="*/ 2378 h 190"/>
                                <a:gd name="T60" fmla="+- 0 14542 14264"/>
                                <a:gd name="T61" fmla="*/ T60 w 1416"/>
                                <a:gd name="T62" fmla="+- 0 2357 2324"/>
                                <a:gd name="T63" fmla="*/ 2357 h 190"/>
                                <a:gd name="T64" fmla="+- 0 14541 14264"/>
                                <a:gd name="T65" fmla="*/ T64 w 1416"/>
                                <a:gd name="T66" fmla="+- 0 2357 2324"/>
                                <a:gd name="T67" fmla="*/ 235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277" y="33"/>
                                  </a:moveTo>
                                  <a:lnTo>
                                    <a:pt x="217" y="33"/>
                                  </a:lnTo>
                                  <a:lnTo>
                                    <a:pt x="235" y="39"/>
                                  </a:lnTo>
                                  <a:lnTo>
                                    <a:pt x="248" y="54"/>
                                  </a:lnTo>
                                  <a:lnTo>
                                    <a:pt x="255" y="77"/>
                                  </a:lnTo>
                                  <a:lnTo>
                                    <a:pt x="254" y="109"/>
                                  </a:lnTo>
                                  <a:lnTo>
                                    <a:pt x="248" y="132"/>
                                  </a:lnTo>
                                  <a:lnTo>
                                    <a:pt x="238" y="148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78" y="156"/>
                                  </a:lnTo>
                                  <a:lnTo>
                                    <a:pt x="281" y="151"/>
                                  </a:lnTo>
                                  <a:lnTo>
                                    <a:pt x="290" y="130"/>
                                  </a:lnTo>
                                  <a:lnTo>
                                    <a:pt x="294" y="105"/>
                                  </a:lnTo>
                                  <a:lnTo>
                                    <a:pt x="293" y="78"/>
                                  </a:lnTo>
                                  <a:lnTo>
                                    <a:pt x="287" y="54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7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47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643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594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584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4618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4621 14264"/>
                                <a:gd name="T17" fmla="*/ T16 w 1416"/>
                                <a:gd name="T18" fmla="+- 0 2434 2324"/>
                                <a:gd name="T19" fmla="*/ 2434 h 190"/>
                                <a:gd name="T20" fmla="+- 0 14622 14264"/>
                                <a:gd name="T21" fmla="*/ T20 w 1416"/>
                                <a:gd name="T22" fmla="+- 0 2422 2324"/>
                                <a:gd name="T23" fmla="*/ 2422 h 190"/>
                                <a:gd name="T24" fmla="+- 0 14623 14264"/>
                                <a:gd name="T25" fmla="*/ T24 w 1416"/>
                                <a:gd name="T26" fmla="+- 0 2381 2324"/>
                                <a:gd name="T27" fmla="*/ 2381 h 190"/>
                                <a:gd name="T28" fmla="+- 0 14624 14264"/>
                                <a:gd name="T29" fmla="*/ T28 w 1416"/>
                                <a:gd name="T30" fmla="+- 0 2365 2324"/>
                                <a:gd name="T31" fmla="*/ 2365 h 190"/>
                                <a:gd name="T32" fmla="+- 0 14653 14264"/>
                                <a:gd name="T33" fmla="*/ T32 w 1416"/>
                                <a:gd name="T34" fmla="+- 0 2365 2324"/>
                                <a:gd name="T35" fmla="*/ 2365 h 190"/>
                                <a:gd name="T36" fmla="+- 0 14643 14264"/>
                                <a:gd name="T37" fmla="*/ T36 w 1416"/>
                                <a:gd name="T38" fmla="+- 0 2327 2324"/>
                                <a:gd name="T3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379" y="3"/>
                                  </a:moveTo>
                                  <a:lnTo>
                                    <a:pt x="330" y="3"/>
                                  </a:lnTo>
                                  <a:lnTo>
                                    <a:pt x="320" y="187"/>
                                  </a:lnTo>
                                  <a:lnTo>
                                    <a:pt x="354" y="18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8" y="98"/>
                                  </a:lnTo>
                                  <a:lnTo>
                                    <a:pt x="359" y="57"/>
                                  </a:lnTo>
                                  <a:lnTo>
                                    <a:pt x="360" y="41"/>
                                  </a:lnTo>
                                  <a:lnTo>
                                    <a:pt x="389" y="41"/>
                                  </a:lnTo>
                                  <a:lnTo>
                                    <a:pt x="3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46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755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723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723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723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724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727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4763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755 14264"/>
                                <a:gd name="T29" fmla="*/ T28 w 1416"/>
                                <a:gd name="T30" fmla="+- 0 2365 2324"/>
                                <a:gd name="T3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491" y="41"/>
                                  </a:moveTo>
                                  <a:lnTo>
                                    <a:pt x="459" y="41"/>
                                  </a:lnTo>
                                  <a:lnTo>
                                    <a:pt x="459" y="64"/>
                                  </a:lnTo>
                                  <a:lnTo>
                                    <a:pt x="459" y="83"/>
                                  </a:lnTo>
                                  <a:lnTo>
                                    <a:pt x="460" y="103"/>
                                  </a:lnTo>
                                  <a:lnTo>
                                    <a:pt x="463" y="187"/>
                                  </a:lnTo>
                                  <a:lnTo>
                                    <a:pt x="499" y="187"/>
                                  </a:lnTo>
                                  <a:lnTo>
                                    <a:pt x="49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45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653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624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628 14264"/>
                                <a:gd name="T9" fmla="*/ T8 w 1416"/>
                                <a:gd name="T10" fmla="+- 0 2385 2324"/>
                                <a:gd name="T11" fmla="*/ 2385 h 190"/>
                                <a:gd name="T12" fmla="+- 0 14632 14264"/>
                                <a:gd name="T13" fmla="*/ T12 w 1416"/>
                                <a:gd name="T14" fmla="+- 0 2405 2324"/>
                                <a:gd name="T15" fmla="*/ 2405 h 190"/>
                                <a:gd name="T16" fmla="+- 0 14636 14264"/>
                                <a:gd name="T17" fmla="*/ T16 w 1416"/>
                                <a:gd name="T18" fmla="+- 0 2424 2324"/>
                                <a:gd name="T19" fmla="*/ 2424 h 190"/>
                                <a:gd name="T20" fmla="+- 0 14656 14264"/>
                                <a:gd name="T21" fmla="*/ T20 w 1416"/>
                                <a:gd name="T22" fmla="+- 0 2508 2324"/>
                                <a:gd name="T23" fmla="*/ 2508 h 190"/>
                                <a:gd name="T24" fmla="+- 0 14685 14264"/>
                                <a:gd name="T25" fmla="*/ T24 w 1416"/>
                                <a:gd name="T26" fmla="+- 0 2508 2324"/>
                                <a:gd name="T27" fmla="*/ 2508 h 190"/>
                                <a:gd name="T28" fmla="+- 0 14699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673 14264"/>
                                <a:gd name="T33" fmla="*/ T32 w 1416"/>
                                <a:gd name="T34" fmla="+- 0 2454 2324"/>
                                <a:gd name="T35" fmla="*/ 2454 h 190"/>
                                <a:gd name="T36" fmla="+- 0 14669 14264"/>
                                <a:gd name="T37" fmla="*/ T36 w 1416"/>
                                <a:gd name="T38" fmla="+- 0 2434 2324"/>
                                <a:gd name="T39" fmla="*/ 2434 h 190"/>
                                <a:gd name="T40" fmla="+- 0 14665 14264"/>
                                <a:gd name="T41" fmla="*/ T40 w 1416"/>
                                <a:gd name="T42" fmla="+- 0 2414 2324"/>
                                <a:gd name="T43" fmla="*/ 2414 h 190"/>
                                <a:gd name="T44" fmla="+- 0 14660 14264"/>
                                <a:gd name="T45" fmla="*/ T44 w 1416"/>
                                <a:gd name="T46" fmla="+- 0 2395 2324"/>
                                <a:gd name="T47" fmla="*/ 2395 h 190"/>
                                <a:gd name="T48" fmla="+- 0 14653 14264"/>
                                <a:gd name="T49" fmla="*/ T48 w 1416"/>
                                <a:gd name="T50" fmla="+- 0 2365 2324"/>
                                <a:gd name="T5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389" y="41"/>
                                  </a:moveTo>
                                  <a:lnTo>
                                    <a:pt x="360" y="41"/>
                                  </a:lnTo>
                                  <a:lnTo>
                                    <a:pt x="364" y="61"/>
                                  </a:lnTo>
                                  <a:lnTo>
                                    <a:pt x="368" y="81"/>
                                  </a:lnTo>
                                  <a:lnTo>
                                    <a:pt x="372" y="100"/>
                                  </a:lnTo>
                                  <a:lnTo>
                                    <a:pt x="392" y="184"/>
                                  </a:lnTo>
                                  <a:lnTo>
                                    <a:pt x="421" y="184"/>
                                  </a:lnTo>
                                  <a:lnTo>
                                    <a:pt x="435" y="130"/>
                                  </a:lnTo>
                                  <a:lnTo>
                                    <a:pt x="409" y="130"/>
                                  </a:lnTo>
                                  <a:lnTo>
                                    <a:pt x="405" y="110"/>
                                  </a:lnTo>
                                  <a:lnTo>
                                    <a:pt x="401" y="90"/>
                                  </a:lnTo>
                                  <a:lnTo>
                                    <a:pt x="396" y="71"/>
                                  </a:lnTo>
                                  <a:lnTo>
                                    <a:pt x="38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44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754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706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689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684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679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675 14264"/>
                                <a:gd name="T21" fmla="*/ T20 w 1416"/>
                                <a:gd name="T22" fmla="+- 0 2446 2324"/>
                                <a:gd name="T23" fmla="*/ 2446 h 190"/>
                                <a:gd name="T24" fmla="+- 0 14673 14264"/>
                                <a:gd name="T25" fmla="*/ T24 w 1416"/>
                                <a:gd name="T26" fmla="+- 0 2454 2324"/>
                                <a:gd name="T27" fmla="*/ 2454 h 190"/>
                                <a:gd name="T28" fmla="+- 0 14699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704 14264"/>
                                <a:gd name="T33" fmla="*/ T32 w 1416"/>
                                <a:gd name="T34" fmla="+- 0 2436 2324"/>
                                <a:gd name="T35" fmla="*/ 2436 h 190"/>
                                <a:gd name="T36" fmla="+- 0 14709 14264"/>
                                <a:gd name="T37" fmla="*/ T36 w 1416"/>
                                <a:gd name="T38" fmla="+- 0 2417 2324"/>
                                <a:gd name="T39" fmla="*/ 2417 h 190"/>
                                <a:gd name="T40" fmla="+- 0 14714 14264"/>
                                <a:gd name="T41" fmla="*/ T40 w 1416"/>
                                <a:gd name="T42" fmla="+- 0 2398 2324"/>
                                <a:gd name="T43" fmla="*/ 2398 h 190"/>
                                <a:gd name="T44" fmla="+- 0 14719 14264"/>
                                <a:gd name="T45" fmla="*/ T44 w 1416"/>
                                <a:gd name="T46" fmla="+- 0 2378 2324"/>
                                <a:gd name="T47" fmla="*/ 2378 h 190"/>
                                <a:gd name="T48" fmla="+- 0 14723 14264"/>
                                <a:gd name="T49" fmla="*/ T48 w 1416"/>
                                <a:gd name="T50" fmla="+- 0 2365 2324"/>
                                <a:gd name="T51" fmla="*/ 2365 h 190"/>
                                <a:gd name="T52" fmla="+- 0 14755 14264"/>
                                <a:gd name="T53" fmla="*/ T52 w 1416"/>
                                <a:gd name="T54" fmla="+- 0 2365 2324"/>
                                <a:gd name="T55" fmla="*/ 2365 h 190"/>
                                <a:gd name="T56" fmla="+- 0 14754 14264"/>
                                <a:gd name="T57" fmla="*/ T56 w 1416"/>
                                <a:gd name="T58" fmla="+- 0 2327 2324"/>
                                <a:gd name="T5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490" y="3"/>
                                  </a:moveTo>
                                  <a:lnTo>
                                    <a:pt x="442" y="3"/>
                                  </a:lnTo>
                                  <a:lnTo>
                                    <a:pt x="425" y="64"/>
                                  </a:lnTo>
                                  <a:lnTo>
                                    <a:pt x="420" y="83"/>
                                  </a:lnTo>
                                  <a:lnTo>
                                    <a:pt x="415" y="103"/>
                                  </a:lnTo>
                                  <a:lnTo>
                                    <a:pt x="411" y="122"/>
                                  </a:lnTo>
                                  <a:lnTo>
                                    <a:pt x="409" y="130"/>
                                  </a:lnTo>
                                  <a:lnTo>
                                    <a:pt x="435" y="130"/>
                                  </a:lnTo>
                                  <a:lnTo>
                                    <a:pt x="440" y="112"/>
                                  </a:lnTo>
                                  <a:lnTo>
                                    <a:pt x="445" y="93"/>
                                  </a:lnTo>
                                  <a:lnTo>
                                    <a:pt x="450" y="74"/>
                                  </a:lnTo>
                                  <a:lnTo>
                                    <a:pt x="455" y="54"/>
                                  </a:lnTo>
                                  <a:lnTo>
                                    <a:pt x="459" y="41"/>
                                  </a:lnTo>
                                  <a:lnTo>
                                    <a:pt x="491" y="41"/>
                                  </a:lnTo>
                                  <a:lnTo>
                                    <a:pt x="49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43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85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80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792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4826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4829 14264"/>
                                <a:gd name="T17" fmla="*/ T16 w 1416"/>
                                <a:gd name="T18" fmla="+- 0 2434 2324"/>
                                <a:gd name="T19" fmla="*/ 2434 h 190"/>
                                <a:gd name="T20" fmla="+- 0 14829 14264"/>
                                <a:gd name="T21" fmla="*/ T20 w 1416"/>
                                <a:gd name="T22" fmla="+- 0 2422 2324"/>
                                <a:gd name="T23" fmla="*/ 2422 h 190"/>
                                <a:gd name="T24" fmla="+- 0 14831 14264"/>
                                <a:gd name="T25" fmla="*/ T24 w 1416"/>
                                <a:gd name="T26" fmla="+- 0 2381 2324"/>
                                <a:gd name="T27" fmla="*/ 2381 h 190"/>
                                <a:gd name="T28" fmla="+- 0 14832 14264"/>
                                <a:gd name="T29" fmla="*/ T28 w 1416"/>
                                <a:gd name="T30" fmla="+- 0 2365 2324"/>
                                <a:gd name="T31" fmla="*/ 2365 h 190"/>
                                <a:gd name="T32" fmla="+- 0 14860 14264"/>
                                <a:gd name="T33" fmla="*/ T32 w 1416"/>
                                <a:gd name="T34" fmla="+- 0 2365 2324"/>
                                <a:gd name="T35" fmla="*/ 2365 h 190"/>
                                <a:gd name="T36" fmla="+- 0 14851 14264"/>
                                <a:gd name="T37" fmla="*/ T36 w 1416"/>
                                <a:gd name="T38" fmla="+- 0 2327 2324"/>
                                <a:gd name="T3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587" y="3"/>
                                  </a:moveTo>
                                  <a:lnTo>
                                    <a:pt x="538" y="3"/>
                                  </a:lnTo>
                                  <a:lnTo>
                                    <a:pt x="528" y="187"/>
                                  </a:lnTo>
                                  <a:lnTo>
                                    <a:pt x="562" y="187"/>
                                  </a:lnTo>
                                  <a:lnTo>
                                    <a:pt x="565" y="110"/>
                                  </a:lnTo>
                                  <a:lnTo>
                                    <a:pt x="565" y="98"/>
                                  </a:lnTo>
                                  <a:lnTo>
                                    <a:pt x="567" y="57"/>
                                  </a:lnTo>
                                  <a:lnTo>
                                    <a:pt x="568" y="41"/>
                                  </a:lnTo>
                                  <a:lnTo>
                                    <a:pt x="596" y="41"/>
                                  </a:lnTo>
                                  <a:lnTo>
                                    <a:pt x="58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42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963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931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931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931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932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934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4970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963 14264"/>
                                <a:gd name="T29" fmla="*/ T28 w 1416"/>
                                <a:gd name="T30" fmla="+- 0 2365 2324"/>
                                <a:gd name="T3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699" y="41"/>
                                  </a:moveTo>
                                  <a:lnTo>
                                    <a:pt x="667" y="41"/>
                                  </a:lnTo>
                                  <a:lnTo>
                                    <a:pt x="667" y="64"/>
                                  </a:lnTo>
                                  <a:lnTo>
                                    <a:pt x="667" y="83"/>
                                  </a:lnTo>
                                  <a:lnTo>
                                    <a:pt x="668" y="103"/>
                                  </a:lnTo>
                                  <a:lnTo>
                                    <a:pt x="670" y="187"/>
                                  </a:lnTo>
                                  <a:lnTo>
                                    <a:pt x="706" y="187"/>
                                  </a:lnTo>
                                  <a:lnTo>
                                    <a:pt x="69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41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860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832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835 14264"/>
                                <a:gd name="T9" fmla="*/ T8 w 1416"/>
                                <a:gd name="T10" fmla="+- 0 2385 2324"/>
                                <a:gd name="T11" fmla="*/ 2385 h 190"/>
                                <a:gd name="T12" fmla="+- 0 14839 14264"/>
                                <a:gd name="T13" fmla="*/ T12 w 1416"/>
                                <a:gd name="T14" fmla="+- 0 2405 2324"/>
                                <a:gd name="T15" fmla="*/ 2405 h 190"/>
                                <a:gd name="T16" fmla="+- 0 14844 14264"/>
                                <a:gd name="T17" fmla="*/ T16 w 1416"/>
                                <a:gd name="T18" fmla="+- 0 2424 2324"/>
                                <a:gd name="T19" fmla="*/ 2424 h 190"/>
                                <a:gd name="T20" fmla="+- 0 14864 14264"/>
                                <a:gd name="T21" fmla="*/ T20 w 1416"/>
                                <a:gd name="T22" fmla="+- 0 2508 2324"/>
                                <a:gd name="T23" fmla="*/ 2508 h 190"/>
                                <a:gd name="T24" fmla="+- 0 14892 14264"/>
                                <a:gd name="T25" fmla="*/ T24 w 1416"/>
                                <a:gd name="T26" fmla="+- 0 2508 2324"/>
                                <a:gd name="T27" fmla="*/ 2508 h 190"/>
                                <a:gd name="T28" fmla="+- 0 14907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880 14264"/>
                                <a:gd name="T33" fmla="*/ T32 w 1416"/>
                                <a:gd name="T34" fmla="+- 0 2454 2324"/>
                                <a:gd name="T35" fmla="*/ 2454 h 190"/>
                                <a:gd name="T36" fmla="+- 0 14877 14264"/>
                                <a:gd name="T37" fmla="*/ T36 w 1416"/>
                                <a:gd name="T38" fmla="+- 0 2434 2324"/>
                                <a:gd name="T39" fmla="*/ 2434 h 190"/>
                                <a:gd name="T40" fmla="+- 0 14873 14264"/>
                                <a:gd name="T41" fmla="*/ T40 w 1416"/>
                                <a:gd name="T42" fmla="+- 0 2414 2324"/>
                                <a:gd name="T43" fmla="*/ 2414 h 190"/>
                                <a:gd name="T44" fmla="+- 0 14868 14264"/>
                                <a:gd name="T45" fmla="*/ T44 w 1416"/>
                                <a:gd name="T46" fmla="+- 0 2395 2324"/>
                                <a:gd name="T47" fmla="*/ 2395 h 190"/>
                                <a:gd name="T48" fmla="+- 0 14860 14264"/>
                                <a:gd name="T49" fmla="*/ T48 w 1416"/>
                                <a:gd name="T50" fmla="+- 0 2365 2324"/>
                                <a:gd name="T5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596" y="41"/>
                                  </a:moveTo>
                                  <a:lnTo>
                                    <a:pt x="568" y="41"/>
                                  </a:lnTo>
                                  <a:lnTo>
                                    <a:pt x="571" y="61"/>
                                  </a:lnTo>
                                  <a:lnTo>
                                    <a:pt x="575" y="81"/>
                                  </a:lnTo>
                                  <a:lnTo>
                                    <a:pt x="580" y="100"/>
                                  </a:lnTo>
                                  <a:lnTo>
                                    <a:pt x="600" y="184"/>
                                  </a:lnTo>
                                  <a:lnTo>
                                    <a:pt x="628" y="184"/>
                                  </a:lnTo>
                                  <a:lnTo>
                                    <a:pt x="643" y="130"/>
                                  </a:lnTo>
                                  <a:lnTo>
                                    <a:pt x="616" y="130"/>
                                  </a:lnTo>
                                  <a:lnTo>
                                    <a:pt x="613" y="110"/>
                                  </a:lnTo>
                                  <a:lnTo>
                                    <a:pt x="609" y="90"/>
                                  </a:lnTo>
                                  <a:lnTo>
                                    <a:pt x="604" y="71"/>
                                  </a:lnTo>
                                  <a:lnTo>
                                    <a:pt x="59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40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96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914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896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892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887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883 14264"/>
                                <a:gd name="T21" fmla="*/ T20 w 1416"/>
                                <a:gd name="T22" fmla="+- 0 2446 2324"/>
                                <a:gd name="T23" fmla="*/ 2446 h 190"/>
                                <a:gd name="T24" fmla="+- 0 14880 14264"/>
                                <a:gd name="T25" fmla="*/ T24 w 1416"/>
                                <a:gd name="T26" fmla="+- 0 2454 2324"/>
                                <a:gd name="T27" fmla="*/ 2454 h 190"/>
                                <a:gd name="T28" fmla="+- 0 14907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912 14264"/>
                                <a:gd name="T33" fmla="*/ T32 w 1416"/>
                                <a:gd name="T34" fmla="+- 0 2436 2324"/>
                                <a:gd name="T35" fmla="*/ 2436 h 190"/>
                                <a:gd name="T36" fmla="+- 0 14917 14264"/>
                                <a:gd name="T37" fmla="*/ T36 w 1416"/>
                                <a:gd name="T38" fmla="+- 0 2417 2324"/>
                                <a:gd name="T39" fmla="*/ 2417 h 190"/>
                                <a:gd name="T40" fmla="+- 0 14922 14264"/>
                                <a:gd name="T41" fmla="*/ T40 w 1416"/>
                                <a:gd name="T42" fmla="+- 0 2398 2324"/>
                                <a:gd name="T43" fmla="*/ 2398 h 190"/>
                                <a:gd name="T44" fmla="+- 0 14927 14264"/>
                                <a:gd name="T45" fmla="*/ T44 w 1416"/>
                                <a:gd name="T46" fmla="+- 0 2378 2324"/>
                                <a:gd name="T47" fmla="*/ 2378 h 190"/>
                                <a:gd name="T48" fmla="+- 0 14931 14264"/>
                                <a:gd name="T49" fmla="*/ T48 w 1416"/>
                                <a:gd name="T50" fmla="+- 0 2365 2324"/>
                                <a:gd name="T51" fmla="*/ 2365 h 190"/>
                                <a:gd name="T52" fmla="+- 0 14963 14264"/>
                                <a:gd name="T53" fmla="*/ T52 w 1416"/>
                                <a:gd name="T54" fmla="+- 0 2365 2324"/>
                                <a:gd name="T55" fmla="*/ 2365 h 190"/>
                                <a:gd name="T56" fmla="+- 0 14961 14264"/>
                                <a:gd name="T57" fmla="*/ T56 w 1416"/>
                                <a:gd name="T58" fmla="+- 0 2327 2324"/>
                                <a:gd name="T5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697" y="3"/>
                                  </a:moveTo>
                                  <a:lnTo>
                                    <a:pt x="650" y="3"/>
                                  </a:lnTo>
                                  <a:lnTo>
                                    <a:pt x="632" y="64"/>
                                  </a:lnTo>
                                  <a:lnTo>
                                    <a:pt x="628" y="83"/>
                                  </a:lnTo>
                                  <a:lnTo>
                                    <a:pt x="623" y="103"/>
                                  </a:lnTo>
                                  <a:lnTo>
                                    <a:pt x="619" y="122"/>
                                  </a:lnTo>
                                  <a:lnTo>
                                    <a:pt x="616" y="130"/>
                                  </a:lnTo>
                                  <a:lnTo>
                                    <a:pt x="643" y="130"/>
                                  </a:lnTo>
                                  <a:lnTo>
                                    <a:pt x="648" y="112"/>
                                  </a:lnTo>
                                  <a:lnTo>
                                    <a:pt x="653" y="93"/>
                                  </a:lnTo>
                                  <a:lnTo>
                                    <a:pt x="658" y="74"/>
                                  </a:lnTo>
                                  <a:lnTo>
                                    <a:pt x="663" y="54"/>
                                  </a:lnTo>
                                  <a:lnTo>
                                    <a:pt x="667" y="41"/>
                                  </a:lnTo>
                                  <a:lnTo>
                                    <a:pt x="699" y="41"/>
                                  </a:lnTo>
                                  <a:lnTo>
                                    <a:pt x="69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39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040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003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003 14264"/>
                                <a:gd name="T9" fmla="*/ T8 w 1416"/>
                                <a:gd name="T10" fmla="+- 0 2429 2324"/>
                                <a:gd name="T11" fmla="*/ 2429 h 190"/>
                                <a:gd name="T12" fmla="+- 0 15024 14264"/>
                                <a:gd name="T13" fmla="*/ T12 w 1416"/>
                                <a:gd name="T14" fmla="+- 0 2498 2324"/>
                                <a:gd name="T15" fmla="*/ 2498 h 190"/>
                                <a:gd name="T16" fmla="+- 0 15061 14264"/>
                                <a:gd name="T17" fmla="*/ T16 w 1416"/>
                                <a:gd name="T18" fmla="+- 0 2513 2324"/>
                                <a:gd name="T19" fmla="*/ 2513 h 190"/>
                                <a:gd name="T20" fmla="+- 0 15085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5104 14264"/>
                                <a:gd name="T25" fmla="*/ T24 w 1416"/>
                                <a:gd name="T26" fmla="+- 0 2503 2324"/>
                                <a:gd name="T27" fmla="*/ 2503 h 190"/>
                                <a:gd name="T28" fmla="+- 0 15119 14264"/>
                                <a:gd name="T29" fmla="*/ T28 w 1416"/>
                                <a:gd name="T30" fmla="+- 0 2490 2324"/>
                                <a:gd name="T31" fmla="*/ 2490 h 190"/>
                                <a:gd name="T32" fmla="+- 0 15126 14264"/>
                                <a:gd name="T33" fmla="*/ T32 w 1416"/>
                                <a:gd name="T34" fmla="+- 0 2476 2324"/>
                                <a:gd name="T35" fmla="*/ 2476 h 190"/>
                                <a:gd name="T36" fmla="+- 0 15083 14264"/>
                                <a:gd name="T37" fmla="*/ T36 w 1416"/>
                                <a:gd name="T38" fmla="+- 0 2476 2324"/>
                                <a:gd name="T39" fmla="*/ 2476 h 190"/>
                                <a:gd name="T40" fmla="+- 0 15059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5046 14264"/>
                                <a:gd name="T45" fmla="*/ T44 w 1416"/>
                                <a:gd name="T46" fmla="+- 0 2463 2324"/>
                                <a:gd name="T47" fmla="*/ 2463 h 190"/>
                                <a:gd name="T48" fmla="+- 0 15040 14264"/>
                                <a:gd name="T49" fmla="*/ T48 w 1416"/>
                                <a:gd name="T50" fmla="+- 0 2443 2324"/>
                                <a:gd name="T51" fmla="*/ 2443 h 190"/>
                                <a:gd name="T52" fmla="+- 0 15040 14264"/>
                                <a:gd name="T53" fmla="*/ T52 w 1416"/>
                                <a:gd name="T54" fmla="+- 0 2327 2324"/>
                                <a:gd name="T55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776" y="3"/>
                                  </a:moveTo>
                                  <a:lnTo>
                                    <a:pt x="739" y="3"/>
                                  </a:lnTo>
                                  <a:lnTo>
                                    <a:pt x="739" y="105"/>
                                  </a:lnTo>
                                  <a:lnTo>
                                    <a:pt x="760" y="174"/>
                                  </a:lnTo>
                                  <a:lnTo>
                                    <a:pt x="797" y="189"/>
                                  </a:lnTo>
                                  <a:lnTo>
                                    <a:pt x="821" y="187"/>
                                  </a:lnTo>
                                  <a:lnTo>
                                    <a:pt x="840" y="179"/>
                                  </a:lnTo>
                                  <a:lnTo>
                                    <a:pt x="855" y="166"/>
                                  </a:lnTo>
                                  <a:lnTo>
                                    <a:pt x="862" y="152"/>
                                  </a:lnTo>
                                  <a:lnTo>
                                    <a:pt x="819" y="152"/>
                                  </a:lnTo>
                                  <a:lnTo>
                                    <a:pt x="795" y="151"/>
                                  </a:lnTo>
                                  <a:lnTo>
                                    <a:pt x="782" y="139"/>
                                  </a:lnTo>
                                  <a:lnTo>
                                    <a:pt x="776" y="119"/>
                                  </a:lnTo>
                                  <a:lnTo>
                                    <a:pt x="77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38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135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09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099 14264"/>
                                <a:gd name="T9" fmla="*/ T8 w 1416"/>
                                <a:gd name="T10" fmla="+- 0 2433 2324"/>
                                <a:gd name="T11" fmla="*/ 2433 h 190"/>
                                <a:gd name="T12" fmla="+- 0 15095 14264"/>
                                <a:gd name="T13" fmla="*/ T12 w 1416"/>
                                <a:gd name="T14" fmla="+- 0 2461 2324"/>
                                <a:gd name="T15" fmla="*/ 2461 h 190"/>
                                <a:gd name="T16" fmla="+- 0 15083 14264"/>
                                <a:gd name="T17" fmla="*/ T16 w 1416"/>
                                <a:gd name="T18" fmla="+- 0 2476 2324"/>
                                <a:gd name="T19" fmla="*/ 2476 h 190"/>
                                <a:gd name="T20" fmla="+- 0 15126 14264"/>
                                <a:gd name="T21" fmla="*/ T20 w 1416"/>
                                <a:gd name="T22" fmla="+- 0 2476 2324"/>
                                <a:gd name="T23" fmla="*/ 2476 h 190"/>
                                <a:gd name="T24" fmla="+- 0 15129 14264"/>
                                <a:gd name="T25" fmla="*/ T24 w 1416"/>
                                <a:gd name="T26" fmla="+- 0 2471 2324"/>
                                <a:gd name="T27" fmla="*/ 2471 h 190"/>
                                <a:gd name="T28" fmla="+- 0 15134 14264"/>
                                <a:gd name="T29" fmla="*/ T28 w 1416"/>
                                <a:gd name="T30" fmla="+- 0 2447 2324"/>
                                <a:gd name="T31" fmla="*/ 2447 h 190"/>
                                <a:gd name="T32" fmla="+- 0 15135 14264"/>
                                <a:gd name="T33" fmla="*/ T32 w 1416"/>
                                <a:gd name="T34" fmla="+- 0 2327 2324"/>
                                <a:gd name="T35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871" y="3"/>
                                  </a:moveTo>
                                  <a:lnTo>
                                    <a:pt x="835" y="3"/>
                                  </a:lnTo>
                                  <a:lnTo>
                                    <a:pt x="835" y="109"/>
                                  </a:lnTo>
                                  <a:lnTo>
                                    <a:pt x="831" y="137"/>
                                  </a:lnTo>
                                  <a:lnTo>
                                    <a:pt x="819" y="152"/>
                                  </a:lnTo>
                                  <a:lnTo>
                                    <a:pt x="862" y="152"/>
                                  </a:lnTo>
                                  <a:lnTo>
                                    <a:pt x="865" y="147"/>
                                  </a:lnTo>
                                  <a:lnTo>
                                    <a:pt x="870" y="123"/>
                                  </a:lnTo>
                                  <a:lnTo>
                                    <a:pt x="87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37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214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171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171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205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205 14264"/>
                                <a:gd name="T17" fmla="*/ T16 w 1416"/>
                                <a:gd name="T18" fmla="+- 0 2430 2324"/>
                                <a:gd name="T19" fmla="*/ 2430 h 190"/>
                                <a:gd name="T20" fmla="+- 0 15205 14264"/>
                                <a:gd name="T21" fmla="*/ T20 w 1416"/>
                                <a:gd name="T22" fmla="+- 0 2412 2324"/>
                                <a:gd name="T23" fmla="*/ 2412 h 190"/>
                                <a:gd name="T24" fmla="+- 0 15204 14264"/>
                                <a:gd name="T25" fmla="*/ T24 w 1416"/>
                                <a:gd name="T26" fmla="+- 0 2393 2324"/>
                                <a:gd name="T27" fmla="*/ 2393 h 190"/>
                                <a:gd name="T28" fmla="+- 0 15204 14264"/>
                                <a:gd name="T29" fmla="*/ T28 w 1416"/>
                                <a:gd name="T30" fmla="+- 0 2375 2324"/>
                                <a:gd name="T31" fmla="*/ 2375 h 190"/>
                                <a:gd name="T32" fmla="+- 0 15204 14264"/>
                                <a:gd name="T33" fmla="*/ T32 w 1416"/>
                                <a:gd name="T34" fmla="+- 0 2375 2324"/>
                                <a:gd name="T35" fmla="*/ 2375 h 190"/>
                                <a:gd name="T36" fmla="+- 0 15238 14264"/>
                                <a:gd name="T37" fmla="*/ T36 w 1416"/>
                                <a:gd name="T38" fmla="+- 0 2375 2324"/>
                                <a:gd name="T39" fmla="*/ 2375 h 190"/>
                                <a:gd name="T40" fmla="+- 0 15214 14264"/>
                                <a:gd name="T41" fmla="*/ T40 w 1416"/>
                                <a:gd name="T42" fmla="+- 0 2327 2324"/>
                                <a:gd name="T43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950" y="3"/>
                                  </a:moveTo>
                                  <a:lnTo>
                                    <a:pt x="907" y="3"/>
                                  </a:lnTo>
                                  <a:lnTo>
                                    <a:pt x="907" y="187"/>
                                  </a:lnTo>
                                  <a:lnTo>
                                    <a:pt x="941" y="187"/>
                                  </a:lnTo>
                                  <a:lnTo>
                                    <a:pt x="941" y="106"/>
                                  </a:lnTo>
                                  <a:lnTo>
                                    <a:pt x="941" y="88"/>
                                  </a:lnTo>
                                  <a:lnTo>
                                    <a:pt x="940" y="69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974" y="51"/>
                                  </a:lnTo>
                                  <a:lnTo>
                                    <a:pt x="95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36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238 14264"/>
                                <a:gd name="T1" fmla="*/ T0 w 1416"/>
                                <a:gd name="T2" fmla="+- 0 2375 2324"/>
                                <a:gd name="T3" fmla="*/ 2375 h 190"/>
                                <a:gd name="T4" fmla="+- 0 15204 14264"/>
                                <a:gd name="T5" fmla="*/ T4 w 1416"/>
                                <a:gd name="T6" fmla="+- 0 2375 2324"/>
                                <a:gd name="T7" fmla="*/ 2375 h 190"/>
                                <a:gd name="T8" fmla="+- 0 15212 14264"/>
                                <a:gd name="T9" fmla="*/ T8 w 1416"/>
                                <a:gd name="T10" fmla="+- 0 2394 2324"/>
                                <a:gd name="T11" fmla="*/ 2394 h 190"/>
                                <a:gd name="T12" fmla="+- 0 15220 14264"/>
                                <a:gd name="T13" fmla="*/ T12 w 1416"/>
                                <a:gd name="T14" fmla="+- 0 2412 2324"/>
                                <a:gd name="T15" fmla="*/ 2412 h 190"/>
                                <a:gd name="T16" fmla="+- 0 15228 14264"/>
                                <a:gd name="T17" fmla="*/ T16 w 1416"/>
                                <a:gd name="T18" fmla="+- 0 2430 2324"/>
                                <a:gd name="T19" fmla="*/ 2430 h 190"/>
                                <a:gd name="T20" fmla="+- 0 15267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5305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5305 14264"/>
                                <a:gd name="T29" fmla="*/ T28 w 1416"/>
                                <a:gd name="T30" fmla="+- 0 2457 2324"/>
                                <a:gd name="T31" fmla="*/ 2457 h 190"/>
                                <a:gd name="T32" fmla="+- 0 15274 14264"/>
                                <a:gd name="T33" fmla="*/ T32 w 1416"/>
                                <a:gd name="T34" fmla="+- 0 2457 2324"/>
                                <a:gd name="T35" fmla="*/ 2457 h 190"/>
                                <a:gd name="T36" fmla="+- 0 15267 14264"/>
                                <a:gd name="T37" fmla="*/ T36 w 1416"/>
                                <a:gd name="T38" fmla="+- 0 2438 2324"/>
                                <a:gd name="T39" fmla="*/ 2438 h 190"/>
                                <a:gd name="T40" fmla="+- 0 15260 14264"/>
                                <a:gd name="T41" fmla="*/ T40 w 1416"/>
                                <a:gd name="T42" fmla="+- 0 2420 2324"/>
                                <a:gd name="T43" fmla="*/ 2420 h 190"/>
                                <a:gd name="T44" fmla="+- 0 15251 14264"/>
                                <a:gd name="T45" fmla="*/ T44 w 1416"/>
                                <a:gd name="T46" fmla="+- 0 2401 2324"/>
                                <a:gd name="T47" fmla="*/ 2401 h 190"/>
                                <a:gd name="T48" fmla="+- 0 15238 14264"/>
                                <a:gd name="T49" fmla="*/ T48 w 1416"/>
                                <a:gd name="T50" fmla="+- 0 2375 2324"/>
                                <a:gd name="T51" fmla="*/ 237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974" y="51"/>
                                  </a:moveTo>
                                  <a:lnTo>
                                    <a:pt x="940" y="51"/>
                                  </a:lnTo>
                                  <a:lnTo>
                                    <a:pt x="948" y="70"/>
                                  </a:lnTo>
                                  <a:lnTo>
                                    <a:pt x="956" y="88"/>
                                  </a:lnTo>
                                  <a:lnTo>
                                    <a:pt x="964" y="106"/>
                                  </a:lnTo>
                                  <a:lnTo>
                                    <a:pt x="1003" y="187"/>
                                  </a:lnTo>
                                  <a:lnTo>
                                    <a:pt x="1041" y="187"/>
                                  </a:lnTo>
                                  <a:lnTo>
                                    <a:pt x="1041" y="133"/>
                                  </a:lnTo>
                                  <a:lnTo>
                                    <a:pt x="1010" y="133"/>
                                  </a:lnTo>
                                  <a:lnTo>
                                    <a:pt x="1003" y="114"/>
                                  </a:lnTo>
                                  <a:lnTo>
                                    <a:pt x="996" y="96"/>
                                  </a:lnTo>
                                  <a:lnTo>
                                    <a:pt x="987" y="77"/>
                                  </a:lnTo>
                                  <a:lnTo>
                                    <a:pt x="97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35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305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27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272 14264"/>
                                <a:gd name="T9" fmla="*/ T8 w 1416"/>
                                <a:gd name="T10" fmla="+- 0 2401 2324"/>
                                <a:gd name="T11" fmla="*/ 2401 h 190"/>
                                <a:gd name="T12" fmla="+- 0 15272 14264"/>
                                <a:gd name="T13" fmla="*/ T12 w 1416"/>
                                <a:gd name="T14" fmla="+- 0 2422 2324"/>
                                <a:gd name="T15" fmla="*/ 2422 h 190"/>
                                <a:gd name="T16" fmla="+- 0 15274 14264"/>
                                <a:gd name="T17" fmla="*/ T16 w 1416"/>
                                <a:gd name="T18" fmla="+- 0 2441 2324"/>
                                <a:gd name="T19" fmla="*/ 2441 h 190"/>
                                <a:gd name="T20" fmla="+- 0 15274 14264"/>
                                <a:gd name="T21" fmla="*/ T20 w 1416"/>
                                <a:gd name="T22" fmla="+- 0 2457 2324"/>
                                <a:gd name="T23" fmla="*/ 2457 h 190"/>
                                <a:gd name="T24" fmla="+- 0 15305 14264"/>
                                <a:gd name="T25" fmla="*/ T24 w 1416"/>
                                <a:gd name="T26" fmla="+- 0 2457 2324"/>
                                <a:gd name="T27" fmla="*/ 2457 h 190"/>
                                <a:gd name="T28" fmla="+- 0 15305 14264"/>
                                <a:gd name="T29" fmla="*/ T28 w 1416"/>
                                <a:gd name="T30" fmla="+- 0 2327 2324"/>
                                <a:gd name="T31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041" y="3"/>
                                  </a:moveTo>
                                  <a:lnTo>
                                    <a:pt x="1008" y="3"/>
                                  </a:lnTo>
                                  <a:lnTo>
                                    <a:pt x="1008" y="77"/>
                                  </a:lnTo>
                                  <a:lnTo>
                                    <a:pt x="1008" y="98"/>
                                  </a:lnTo>
                                  <a:lnTo>
                                    <a:pt x="1010" y="117"/>
                                  </a:lnTo>
                                  <a:lnTo>
                                    <a:pt x="1010" y="133"/>
                                  </a:lnTo>
                                  <a:lnTo>
                                    <a:pt x="1041" y="133"/>
                                  </a:lnTo>
                                  <a:lnTo>
                                    <a:pt x="104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34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378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34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342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378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378 14264"/>
                                <a:gd name="T17" fmla="*/ T16 w 1416"/>
                                <a:gd name="T18" fmla="+- 0 2327 2324"/>
                                <a:gd name="T1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114" y="3"/>
                                  </a:moveTo>
                                  <a:lnTo>
                                    <a:pt x="1078" y="3"/>
                                  </a:lnTo>
                                  <a:lnTo>
                                    <a:pt x="1078" y="187"/>
                                  </a:lnTo>
                                  <a:lnTo>
                                    <a:pt x="1114" y="187"/>
                                  </a:lnTo>
                                  <a:lnTo>
                                    <a:pt x="11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33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483 14264"/>
                                <a:gd name="T1" fmla="*/ T0 w 1416"/>
                                <a:gd name="T2" fmla="+- 0 2362 2324"/>
                                <a:gd name="T3" fmla="*/ 2362 h 190"/>
                                <a:gd name="T4" fmla="+- 0 15446 14264"/>
                                <a:gd name="T5" fmla="*/ T4 w 1416"/>
                                <a:gd name="T6" fmla="+- 0 2362 2324"/>
                                <a:gd name="T7" fmla="*/ 2362 h 190"/>
                                <a:gd name="T8" fmla="+- 0 15446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483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483 14264"/>
                                <a:gd name="T17" fmla="*/ T16 w 1416"/>
                                <a:gd name="T18" fmla="+- 0 2362 2324"/>
                                <a:gd name="T19" fmla="*/ 2362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19" y="38"/>
                                  </a:moveTo>
                                  <a:lnTo>
                                    <a:pt x="1182" y="38"/>
                                  </a:lnTo>
                                  <a:lnTo>
                                    <a:pt x="1182" y="187"/>
                                  </a:lnTo>
                                  <a:lnTo>
                                    <a:pt x="1219" y="187"/>
                                  </a:lnTo>
                                  <a:lnTo>
                                    <a:pt x="121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32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527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403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403 14264"/>
                                <a:gd name="T9" fmla="*/ T8 w 1416"/>
                                <a:gd name="T10" fmla="+- 0 2362 2324"/>
                                <a:gd name="T11" fmla="*/ 2362 h 190"/>
                                <a:gd name="T12" fmla="+- 0 15527 14264"/>
                                <a:gd name="T13" fmla="*/ T12 w 1416"/>
                                <a:gd name="T14" fmla="+- 0 2362 2324"/>
                                <a:gd name="T15" fmla="*/ 2362 h 190"/>
                                <a:gd name="T16" fmla="+- 0 15527 14264"/>
                                <a:gd name="T17" fmla="*/ T16 w 1416"/>
                                <a:gd name="T18" fmla="+- 0 2327 2324"/>
                                <a:gd name="T1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63" y="3"/>
                                  </a:moveTo>
                                  <a:lnTo>
                                    <a:pt x="1139" y="3"/>
                                  </a:lnTo>
                                  <a:lnTo>
                                    <a:pt x="1139" y="38"/>
                                  </a:lnTo>
                                  <a:lnTo>
                                    <a:pt x="1263" y="38"/>
                                  </a:lnTo>
                                  <a:lnTo>
                                    <a:pt x="126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31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58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53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590 14264"/>
                                <a:gd name="T9" fmla="*/ T8 w 1416"/>
                                <a:gd name="T10" fmla="+- 0 2435 2324"/>
                                <a:gd name="T11" fmla="*/ 2435 h 190"/>
                                <a:gd name="T12" fmla="+- 0 15590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627 14264"/>
                                <a:gd name="T17" fmla="*/ T16 w 1416"/>
                                <a:gd name="T18" fmla="+- 0 2511 2324"/>
                                <a:gd name="T19" fmla="*/ 2511 h 190"/>
                                <a:gd name="T20" fmla="+- 0 15627 14264"/>
                                <a:gd name="T21" fmla="*/ T20 w 1416"/>
                                <a:gd name="T22" fmla="+- 0 2434 2324"/>
                                <a:gd name="T23" fmla="*/ 2434 h 190"/>
                                <a:gd name="T24" fmla="+- 0 15641 14264"/>
                                <a:gd name="T25" fmla="*/ T24 w 1416"/>
                                <a:gd name="T26" fmla="+- 0 2406 2324"/>
                                <a:gd name="T27" fmla="*/ 2406 h 190"/>
                                <a:gd name="T28" fmla="+- 0 15610 14264"/>
                                <a:gd name="T29" fmla="*/ T28 w 1416"/>
                                <a:gd name="T30" fmla="+- 0 2406 2324"/>
                                <a:gd name="T31" fmla="*/ 2406 h 190"/>
                                <a:gd name="T32" fmla="+- 0 15602 14264"/>
                                <a:gd name="T33" fmla="*/ T32 w 1416"/>
                                <a:gd name="T34" fmla="+- 0 2384 2324"/>
                                <a:gd name="T35" fmla="*/ 2384 h 190"/>
                                <a:gd name="T36" fmla="+- 0 15597 14264"/>
                                <a:gd name="T37" fmla="*/ T36 w 1416"/>
                                <a:gd name="T38" fmla="+- 0 2371 2324"/>
                                <a:gd name="T39" fmla="*/ 2371 h 190"/>
                                <a:gd name="T40" fmla="+- 0 15581 14264"/>
                                <a:gd name="T41" fmla="*/ T40 w 1416"/>
                                <a:gd name="T42" fmla="+- 0 2327 2324"/>
                                <a:gd name="T43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317" y="3"/>
                                  </a:moveTo>
                                  <a:lnTo>
                                    <a:pt x="1275" y="3"/>
                                  </a:lnTo>
                                  <a:lnTo>
                                    <a:pt x="1326" y="111"/>
                                  </a:lnTo>
                                  <a:lnTo>
                                    <a:pt x="1326" y="187"/>
                                  </a:lnTo>
                                  <a:lnTo>
                                    <a:pt x="1363" y="187"/>
                                  </a:lnTo>
                                  <a:lnTo>
                                    <a:pt x="1363" y="110"/>
                                  </a:lnTo>
                                  <a:lnTo>
                                    <a:pt x="1377" y="82"/>
                                  </a:lnTo>
                                  <a:lnTo>
                                    <a:pt x="1346" y="82"/>
                                  </a:lnTo>
                                  <a:lnTo>
                                    <a:pt x="1338" y="60"/>
                                  </a:lnTo>
                                  <a:lnTo>
                                    <a:pt x="1333" y="47"/>
                                  </a:lnTo>
                                  <a:lnTo>
                                    <a:pt x="131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30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680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63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618 14264"/>
                                <a:gd name="T9" fmla="*/ T8 w 1416"/>
                                <a:gd name="T10" fmla="+- 0 2384 2324"/>
                                <a:gd name="T11" fmla="*/ 2384 h 190"/>
                                <a:gd name="T12" fmla="+- 0 15614 14264"/>
                                <a:gd name="T13" fmla="*/ T12 w 1416"/>
                                <a:gd name="T14" fmla="+- 0 2395 2324"/>
                                <a:gd name="T15" fmla="*/ 2395 h 190"/>
                                <a:gd name="T16" fmla="+- 0 15610 14264"/>
                                <a:gd name="T17" fmla="*/ T16 w 1416"/>
                                <a:gd name="T18" fmla="+- 0 2406 2324"/>
                                <a:gd name="T19" fmla="*/ 2406 h 190"/>
                                <a:gd name="T20" fmla="+- 0 15641 14264"/>
                                <a:gd name="T21" fmla="*/ T20 w 1416"/>
                                <a:gd name="T22" fmla="+- 0 2406 2324"/>
                                <a:gd name="T23" fmla="*/ 2406 h 190"/>
                                <a:gd name="T24" fmla="+- 0 15680 14264"/>
                                <a:gd name="T25" fmla="*/ T24 w 1416"/>
                                <a:gd name="T26" fmla="+- 0 2327 2324"/>
                                <a:gd name="T27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416" y="3"/>
                                  </a:moveTo>
                                  <a:lnTo>
                                    <a:pt x="1375" y="3"/>
                                  </a:lnTo>
                                  <a:lnTo>
                                    <a:pt x="1354" y="60"/>
                                  </a:lnTo>
                                  <a:lnTo>
                                    <a:pt x="1350" y="71"/>
                                  </a:lnTo>
                                  <a:lnTo>
                                    <a:pt x="1346" y="82"/>
                                  </a:lnTo>
                                  <a:lnTo>
                                    <a:pt x="1377" y="82"/>
                                  </a:lnTo>
                                  <a:lnTo>
                                    <a:pt x="141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27"/>
                        <wpg:cNvGrpSpPr>
                          <a:grpSpLocks/>
                        </wpg:cNvGrpSpPr>
                        <wpg:grpSpPr bwMode="auto">
                          <a:xfrm>
                            <a:off x="14263" y="2234"/>
                            <a:ext cx="1417" cy="2"/>
                            <a:chOff x="14263" y="2234"/>
                            <a:chExt cx="1417" cy="2"/>
                          </a:xfrm>
                        </wpg:grpSpPr>
                        <wps:wsp>
                          <wps:cNvPr id="369" name="Freeform 328"/>
                          <wps:cNvSpPr>
                            <a:spLocks/>
                          </wps:cNvSpPr>
                          <wps:spPr bwMode="auto">
                            <a:xfrm>
                              <a:off x="14263" y="2234"/>
                              <a:ext cx="1417" cy="2"/>
                            </a:xfrm>
                            <a:custGeom>
                              <a:avLst/>
                              <a:gdLst>
                                <a:gd name="T0" fmla="+- 0 14263 14263"/>
                                <a:gd name="T1" fmla="*/ T0 w 1417"/>
                                <a:gd name="T2" fmla="+- 0 15680 14263"/>
                                <a:gd name="T3" fmla="*/ T2 w 14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7">
                                  <a:moveTo>
                                    <a:pt x="0" y="0"/>
                                  </a:moveTo>
                                  <a:lnTo>
                                    <a:pt x="1417" y="0"/>
                                  </a:lnTo>
                                </a:path>
                              </a:pathLst>
                            </a:custGeom>
                            <a:noFill/>
                            <a:ln w="25667">
                              <a:solidFill>
                                <a:srgbClr val="ABAD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25"/>
                        <wpg:cNvGrpSpPr>
                          <a:grpSpLocks/>
                        </wpg:cNvGrpSpPr>
                        <wpg:grpSpPr bwMode="auto">
                          <a:xfrm>
                            <a:off x="1291" y="9458"/>
                            <a:ext cx="3889" cy="2"/>
                            <a:chOff x="1291" y="9458"/>
                            <a:chExt cx="3889" cy="2"/>
                          </a:xfrm>
                        </wpg:grpSpPr>
                        <wps:wsp>
                          <wps:cNvPr id="371" name="Freeform 326"/>
                          <wps:cNvSpPr>
                            <a:spLocks/>
                          </wps:cNvSpPr>
                          <wps:spPr bwMode="auto">
                            <a:xfrm>
                              <a:off x="1291" y="9458"/>
                              <a:ext cx="3889" cy="2"/>
                            </a:xfrm>
                            <a:custGeom>
                              <a:avLst/>
                              <a:gdLst>
                                <a:gd name="T0" fmla="+- 0 1291 1291"/>
                                <a:gd name="T1" fmla="*/ T0 w 3889"/>
                                <a:gd name="T2" fmla="+- 0 5180 1291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9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23"/>
                        <wpg:cNvGrpSpPr>
                          <a:grpSpLocks/>
                        </wpg:cNvGrpSpPr>
                        <wpg:grpSpPr bwMode="auto">
                          <a:xfrm>
                            <a:off x="1251" y="9458"/>
                            <a:ext cx="2" cy="2"/>
                            <a:chOff x="1251" y="9458"/>
                            <a:chExt cx="2" cy="2"/>
                          </a:xfrm>
                        </wpg:grpSpPr>
                        <wps:wsp>
                          <wps:cNvPr id="373" name="Freeform 324"/>
                          <wps:cNvSpPr>
                            <a:spLocks/>
                          </wps:cNvSpPr>
                          <wps:spPr bwMode="auto">
                            <a:xfrm>
                              <a:off x="1251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21"/>
                        <wpg:cNvGrpSpPr>
                          <a:grpSpLocks/>
                        </wpg:cNvGrpSpPr>
                        <wpg:grpSpPr bwMode="auto">
                          <a:xfrm>
                            <a:off x="5200" y="9458"/>
                            <a:ext cx="2" cy="2"/>
                            <a:chOff x="5200" y="9458"/>
                            <a:chExt cx="2" cy="2"/>
                          </a:xfrm>
                        </wpg:grpSpPr>
                        <wps:wsp>
                          <wps:cNvPr id="375" name="Freeform 322"/>
                          <wps:cNvSpPr>
                            <a:spLocks/>
                          </wps:cNvSpPr>
                          <wps:spPr bwMode="auto">
                            <a:xfrm>
                              <a:off x="5200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19"/>
                        <wpg:cNvGrpSpPr>
                          <a:grpSpLocks/>
                        </wpg:cNvGrpSpPr>
                        <wpg:grpSpPr bwMode="auto">
                          <a:xfrm>
                            <a:off x="11644" y="9458"/>
                            <a:ext cx="3889" cy="2"/>
                            <a:chOff x="11644" y="9458"/>
                            <a:chExt cx="3889" cy="2"/>
                          </a:xfrm>
                        </wpg:grpSpPr>
                        <wps:wsp>
                          <wps:cNvPr id="377" name="Freeform 320"/>
                          <wps:cNvSpPr>
                            <a:spLocks/>
                          </wps:cNvSpPr>
                          <wps:spPr bwMode="auto">
                            <a:xfrm>
                              <a:off x="11644" y="9458"/>
                              <a:ext cx="3889" cy="2"/>
                            </a:xfrm>
                            <a:custGeom>
                              <a:avLst/>
                              <a:gdLst>
                                <a:gd name="T0" fmla="+- 0 11644 11644"/>
                                <a:gd name="T1" fmla="*/ T0 w 3889"/>
                                <a:gd name="T2" fmla="+- 0 15532 11644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8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17"/>
                        <wpg:cNvGrpSpPr>
                          <a:grpSpLocks/>
                        </wpg:cNvGrpSpPr>
                        <wpg:grpSpPr bwMode="auto">
                          <a:xfrm>
                            <a:off x="11604" y="9458"/>
                            <a:ext cx="2" cy="2"/>
                            <a:chOff x="11604" y="9458"/>
                            <a:chExt cx="2" cy="2"/>
                          </a:xfrm>
                        </wpg:grpSpPr>
                        <wps:wsp>
                          <wps:cNvPr id="379" name="Freeform 318"/>
                          <wps:cNvSpPr>
                            <a:spLocks/>
                          </wps:cNvSpPr>
                          <wps:spPr bwMode="auto">
                            <a:xfrm>
                              <a:off x="11604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15"/>
                        <wpg:cNvGrpSpPr>
                          <a:grpSpLocks/>
                        </wpg:cNvGrpSpPr>
                        <wpg:grpSpPr bwMode="auto">
                          <a:xfrm>
                            <a:off x="15552" y="9458"/>
                            <a:ext cx="2" cy="2"/>
                            <a:chOff x="15552" y="9458"/>
                            <a:chExt cx="2" cy="2"/>
                          </a:xfrm>
                        </wpg:grpSpPr>
                        <wps:wsp>
                          <wps:cNvPr id="381" name="Freeform 316"/>
                          <wps:cNvSpPr>
                            <a:spLocks/>
                          </wps:cNvSpPr>
                          <wps:spPr bwMode="auto">
                            <a:xfrm>
                              <a:off x="15552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11"/>
                        <wpg:cNvGrpSpPr>
                          <a:grpSpLocks/>
                        </wpg:cNvGrpSpPr>
                        <wpg:grpSpPr bwMode="auto">
                          <a:xfrm>
                            <a:off x="737" y="573"/>
                            <a:ext cx="15369" cy="10829"/>
                            <a:chOff x="737" y="573"/>
                            <a:chExt cx="15369" cy="10829"/>
                          </a:xfrm>
                        </wpg:grpSpPr>
                        <wps:wsp>
                          <wps:cNvPr id="383" name="Freeform 314"/>
                          <wps:cNvSpPr>
                            <a:spLocks/>
                          </wps:cNvSpPr>
                          <wps:spPr bwMode="auto">
                            <a:xfrm>
                              <a:off x="737" y="573"/>
                              <a:ext cx="15369" cy="10829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5369"/>
                                <a:gd name="T2" fmla="+- 0 11401 573"/>
                                <a:gd name="T3" fmla="*/ 11401 h 10829"/>
                                <a:gd name="T4" fmla="+- 0 16105 737"/>
                                <a:gd name="T5" fmla="*/ T4 w 15369"/>
                                <a:gd name="T6" fmla="+- 0 11401 573"/>
                                <a:gd name="T7" fmla="*/ 11401 h 10829"/>
                                <a:gd name="T8" fmla="+- 0 16105 737"/>
                                <a:gd name="T9" fmla="*/ T8 w 15369"/>
                                <a:gd name="T10" fmla="+- 0 573 573"/>
                                <a:gd name="T11" fmla="*/ 573 h 10829"/>
                                <a:gd name="T12" fmla="+- 0 737 737"/>
                                <a:gd name="T13" fmla="*/ T12 w 15369"/>
                                <a:gd name="T14" fmla="+- 0 573 573"/>
                                <a:gd name="T15" fmla="*/ 573 h 10829"/>
                                <a:gd name="T16" fmla="+- 0 737 737"/>
                                <a:gd name="T17" fmla="*/ T16 w 15369"/>
                                <a:gd name="T18" fmla="+- 0 11401 573"/>
                                <a:gd name="T19" fmla="*/ 11401 h 108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69" h="10829">
                                  <a:moveTo>
                                    <a:pt x="0" y="10828"/>
                                  </a:moveTo>
                                  <a:lnTo>
                                    <a:pt x="15368" y="10828"/>
                                  </a:lnTo>
                                  <a:lnTo>
                                    <a:pt x="15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005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4" name="Picture 313"/>
                            <pic:cNvPicPr>
                              <a:picLocks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3" y="8787"/>
                              <a:ext cx="1404" cy="6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5" name="Picture 312"/>
                            <pic:cNvPicPr>
                              <a:picLocks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36" y="8708"/>
                              <a:ext cx="1642" cy="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5E740" id="Group 310" o:spid="_x0000_s1026" style="position:absolute;margin-left:35.45pt;margin-top:27.2pt;width:771.25pt;height:544.3pt;z-index:-19936;mso-position-horizontal-relative:page;mso-position-vertical-relative:page" coordorigin="709,544" coordsize="15425,108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">
                <v:shape id="Picture 386" o:spid="_x0000_s1027" type="#_x0000_t75" style="position:absolute;left:964;top:896;width:1714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">
                  <v:imagedata r:id="rId9" o:title=""/>
                  <v:path arrowok="t"/>
                  <o:lock v:ext="edit" aspectratio="f"/>
                </v:shape>
                <v:shape id="Picture 385" o:spid="_x0000_s1028" type="#_x0000_t75" style="position:absolute;left:709;top:10716;width:15406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">
                  <v:imagedata r:id="rId10" o:title=""/>
                  <v:path arrowok="t"/>
                  <o:lock v:ext="edit" aspectratio="f"/>
                </v:shape>
                <v:group id="Group 383" o:spid="_x0000_s1029" style="position:absolute;left:4663;top:5794;width:7524;height:2" coordorigin="4663,5794" coordsize="7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384" o:spid="_x0000_s1030" style="position:absolute;left:4663;top:5794;width:7524;height:2;visibility:visible;mso-wrap-style:square;v-text-anchor:top" coordsize="7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" path="m,l7523,e" filled="f" strokecolor="#231f20" strokeweight=".34994mm">
                    <v:stroke dashstyle="dash"/>
                    <v:path arrowok="t" o:connecttype="custom" o:connectlocs="0,0;7523,0" o:connectangles="0,0"/>
                  </v:shape>
                </v:group>
                <v:group id="Group 381" o:spid="_x0000_s1031" style="position:absolute;left:4623;top:5794;width:2;height:2" coordorigin="4623,579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382" o:spid="_x0000_s1032" style="position:absolute;left:4623;top:579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378" o:spid="_x0000_s1033" style="position:absolute;left:12206;top:5794;width:2;height:2" coordorigin="12206,579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380" o:spid="_x0000_s1034" style="position:absolute;left:12206;top:579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" path="m,l,e" filled="f" strokecolor="#231f20" strokeweight=".34994mm">
                    <v:path arrowok="t" o:connecttype="custom" o:connectlocs="0,0;0,0" o:connectangles="0,0"/>
                  </v:shape>
                  <v:shape id="Picture 379" o:spid="_x0000_s1035" type="#_x0000_t75" style="position:absolute;left:14363;top:925;width:1172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">
                    <v:imagedata r:id="rId11" o:title=""/>
                    <v:path arrowok="t"/>
                    <o:lock v:ext="edit" aspectratio="f"/>
                  </v:shape>
                </v:group>
                <v:group id="Group 353" o:spid="_x0000_s1036" style="position:absolute;left:14263;top:2552;width:1417;height:150" coordorigin="14263,2552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377" o:spid="_x0000_s103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" path="m91,2l,2,,149r94,l94,122r-60,l34,87r54,l88,60r-54,l34,29r57,l91,2xe" fillcolor="#0061af" stroked="f">
                    <v:path arrowok="t" o:connecttype="custom" o:connectlocs="91,2554;0,2554;0,2701;94,2701;94,2674;34,2674;34,2639;88,2639;88,2612;34,2612;34,2581;91,2581;91,2554" o:connectangles="0,0,0,0,0,0,0,0,0,0,0,0,0"/>
                  </v:shape>
                  <v:shape id="Freeform 376" o:spid="_x0000_s103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" path="m160,2r-39,l121,149r31,l152,83r,-20l151,45r,-5l182,40,160,2xe" fillcolor="#0061af" stroked="f">
                    <v:path arrowok="t" o:connecttype="custom" o:connectlocs="160,2554;121,2554;121,2701;152,2701;152,2635;152,2615;151,2597;151,2592;182,2592;160,2554" o:connectangles="0,0,0,0,0,0,0,0,0,0"/>
                  </v:shape>
                  <v:shape id="Freeform 375" o:spid="_x0000_s103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" path="m182,40r-31,l160,59r9,18l209,149r35,l244,106r-29,l207,88,199,70,182,40xe" fillcolor="#0061af" stroked="f">
                    <v:path arrowok="t" o:connecttype="custom" o:connectlocs="182,2592;151,2592;160,2611;169,2629;209,2701;244,2701;244,2658;215,2658;207,2640;199,2622;182,2592" o:connectangles="0,0,0,0,0,0,0,0,0,0,0"/>
                  </v:shape>
                  <v:shape id="Freeform 374" o:spid="_x0000_s104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" path="m244,2r-31,l213,59r,4l213,70r1,16l216,105r-1,1l244,106,244,2xe" fillcolor="#0061af" stroked="f">
                    <v:path arrowok="t" o:connecttype="custom" o:connectlocs="244,2554;213,2554;213,2611;213,2615;213,2622;214,2638;216,2657;215,2658;244,2658;244,2554" o:connectangles="0,0,0,0,0,0,0,0,0,0"/>
                  </v:shape>
                  <v:shape id="Freeform 373" o:spid="_x0000_s1041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" path="m357,l293,22,272,58r,28l318,146r19,4l364,149r20,-2l398,143r1,-19l352,124r-22,-5l314,106,306,85r4,-28l321,39r17,-9l367,29r17,l395,7,380,3,357,xe" fillcolor="#0061af" stroked="f">
                    <v:path arrowok="t" o:connecttype="custom" o:connectlocs="357,2552;293,2574;272,2610;272,2638;318,2698;337,2702;364,2701;384,2699;398,2695;399,2676;352,2676;330,2671;314,2658;306,2637;310,2609;321,2591;338,2582;367,2581;384,2581;395,2559;380,2555;357,2552" o:connectangles="0,0,0,0,0,0,0,0,0,0,0,0,0,0,0,0,0,0,0,0,0,0"/>
                  </v:shape>
                  <v:shape id="Freeform 372" o:spid="_x0000_s1042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" path="m400,65r-55,l345,91r23,l368,122r-3,1l359,124r40,l400,65xe" fillcolor="#0061af" stroked="f">
                    <v:path arrowok="t" o:connecttype="custom" o:connectlocs="400,2617;345,2617;345,2643;368,2643;368,2674;365,2675;359,2676;399,2676;400,2617" o:connectangles="0,0,0,0,0,0,0,0,0"/>
                  </v:shape>
                  <v:shape id="Freeform 371" o:spid="_x0000_s1043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" path="m384,29r-17,l383,32r1,-3xe" fillcolor="#0061af" stroked="f">
                    <v:path arrowok="t" o:connecttype="custom" o:connectlocs="384,2581;367,2581;383,2584;384,2581" o:connectangles="0,0,0,0"/>
                  </v:shape>
                  <v:shape id="Freeform 370" o:spid="_x0000_s1044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" path="m509,2r-44,l420,149r35,l465,111r78,l535,87r-65,l481,46r2,-10l485,27r32,l509,2xe" fillcolor="#0061af" stroked="f">
                    <v:path arrowok="t" o:connecttype="custom" o:connectlocs="509,2554;465,2554;420,2701;455,2701;465,2663;543,2663;535,2639;470,2639;481,2598;483,2588;485,2579;517,2579;509,2554" o:connectangles="0,0,0,0,0,0,0,0,0,0,0,0,0"/>
                  </v:shape>
                  <v:shape id="Freeform 369" o:spid="_x0000_s1045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" path="m543,111r-36,l519,149r36,l543,111xe" fillcolor="#0061af" stroked="f">
                    <v:path arrowok="t" o:connecttype="custom" o:connectlocs="543,2663;507,2663;519,2701;555,2701;543,2663" o:connectangles="0,0,0,0,0"/>
                  </v:shape>
                  <v:shape id="Freeform 368" o:spid="_x0000_s1046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" path="m517,27r-31,l488,36r3,11l493,55r9,32l535,87,517,27xe" fillcolor="#0061af" stroked="f">
                    <v:path arrowok="t" o:connecttype="custom" o:connectlocs="517,2579;486,2579;488,2588;491,2599;493,2607;502,2639;535,2639;517,2579" o:connectangles="0,0,0,0,0,0,0,0"/>
                  </v:shape>
                  <v:shape id="Freeform 367" o:spid="_x0000_s104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" path="m653,l589,22,568,58r1,28l614,146r19,4l660,149r21,-2l694,143r1,-19l648,124r-22,-5l610,106,602,85r4,-28l617,39r17,-9l663,29r17,l692,7,676,3,653,xe" fillcolor="#0061af" stroked="f">
                    <v:path arrowok="t" o:connecttype="custom" o:connectlocs="653,2552;589,2574;568,2610;569,2638;614,2698;633,2702;660,2701;681,2699;694,2695;695,2676;648,2676;626,2671;610,2658;602,2637;606,2609;617,2591;634,2582;663,2581;680,2581;692,2559;676,2555;653,2552" o:connectangles="0,0,0,0,0,0,0,0,0,0,0,0,0,0,0,0,0,0,0,0,0,0"/>
                  </v:shape>
                  <v:shape id="Freeform 366" o:spid="_x0000_s104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" path="m696,65r-54,l642,91r22,l664,122r-2,1l656,124r39,l696,65xe" fillcolor="#0061af" stroked="f">
                    <v:path arrowok="t" o:connecttype="custom" o:connectlocs="696,2617;642,2617;642,2643;664,2643;664,2674;662,2675;656,2676;695,2676;696,2617" o:connectangles="0,0,0,0,0,0,0,0,0"/>
                  </v:shape>
                  <v:shape id="Freeform 365" o:spid="_x0000_s104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" path="m680,29r-17,l679,32r1,-3xe" fillcolor="#0061af" stroked="f">
                    <v:path arrowok="t" o:connecttype="custom" o:connectlocs="680,2581;663,2581;679,2584;680,2581" o:connectangles="0,0,0,0"/>
                  </v:shape>
                  <v:shape id="Freeform 364" o:spid="_x0000_s105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" path="m818,2r-91,l727,149r94,l821,122r-61,l760,87r55,l815,60r-55,l760,29r58,l818,2xe" fillcolor="#0061af" stroked="f">
                    <v:path arrowok="t" o:connecttype="custom" o:connectlocs="818,2554;727,2554;727,2701;821,2701;821,2674;760,2674;760,2639;815,2639;815,2612;760,2612;760,2581;818,2581;818,2554" o:connectangles="0,0,0,0,0,0,0,0,0,0,0,0,0"/>
                  </v:shape>
                  <v:shape id="Freeform 363" o:spid="_x0000_s1051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" path="m899,2r-45,l845,149r31,l879,89r,-15l881,33r1,-1l908,32,899,2xe" fillcolor="#0061af" stroked="f">
                    <v:path arrowok="t" o:connecttype="custom" o:connectlocs="899,2554;854,2554;845,2701;876,2701;879,2641;879,2626;881,2585;882,2584;908,2584;899,2554" o:connectangles="0,0,0,0,0,0,0,0,0,0"/>
                  </v:shape>
                  <v:shape id="Freeform 362" o:spid="_x0000_s1052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" path="m1001,32r-29,l972,53r,21l973,93r2,56l1008,149,1001,32xe" fillcolor="#0061af" stroked="f">
                    <v:path arrowok="t" o:connecttype="custom" o:connectlocs="1001,2584;972,2584;972,2605;972,2626;973,2645;975,2701;1008,2701;1001,2584" o:connectangles="0,0,0,0,0,0,0,0"/>
                  </v:shape>
                  <v:shape id="Freeform 361" o:spid="_x0000_s1053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" path="m908,32r-26,l886,52r4,20l911,147r26,l950,104r-24,l922,84,917,65,908,32xe" fillcolor="#0061af" stroked="f">
                    <v:path arrowok="t" o:connecttype="custom" o:connectlocs="908,2584;882,2584;886,2604;890,2624;911,2699;937,2699;950,2656;926,2656;922,2636;917,2617;908,2584" o:connectangles="0,0,0,0,0,0,0,0,0,0,0"/>
                  </v:shape>
                  <v:shape id="Freeform 360" o:spid="_x0000_s1054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" path="m1000,2r-44,l940,51r-5,19l930,90r-4,14l950,104r5,-15l961,71r5,-20l972,32r29,l1000,2xe" fillcolor="#0061af" stroked="f">
                    <v:path arrowok="t" o:connecttype="custom" o:connectlocs="1000,2554;956,2554;940,2603;935,2622;930,2642;926,2656;950,2656;955,2641;961,2623;966,2603;972,2584;1001,2584;1000,2554" o:connectangles="0,0,0,0,0,0,0,0,0,0,0,0,0"/>
                  </v:shape>
                  <v:shape id="Freeform 359" o:spid="_x0000_s1055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" path="m1129,2r-91,l1038,149r94,l1132,122r-61,l1071,87r55,l1126,60r-55,l1071,29r58,l1129,2xe" fillcolor="#0061af" stroked="f">
                    <v:path arrowok="t" o:connecttype="custom" o:connectlocs="1129,2554;1038,2554;1038,2701;1132,2701;1132,2674;1071,2674;1071,2639;1126,2639;1126,2612;1071,2612;1071,2581;1129,2581;1129,2554" o:connectangles="0,0,0,0,0,0,0,0,0,0,0,0,0"/>
                  </v:shape>
                  <v:shape id="Freeform 358" o:spid="_x0000_s1056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" path="m1198,2r-39,l1159,149r31,l1190,83r-1,-20l1189,45r,-5l1220,40,1198,2xe" fillcolor="#0061af" stroked="f">
                    <v:path arrowok="t" o:connecttype="custom" o:connectlocs="1198,2554;1159,2554;1159,2701;1190,2701;1190,2635;1189,2615;1189,2597;1189,2592;1220,2592;1198,2554" o:connectangles="0,0,0,0,0,0,0,0,0,0"/>
                  </v:shape>
                  <v:shape id="Freeform 357" o:spid="_x0000_s105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" path="m1220,40r-31,l1197,59r10,18l1246,149r35,l1281,106r-28,l1245,88r-9,-18l1220,40xe" fillcolor="#0061af" stroked="f">
                    <v:path arrowok="t" o:connecttype="custom" o:connectlocs="1220,2592;1189,2592;1197,2611;1207,2629;1246,2701;1281,2701;1281,2658;1253,2658;1245,2640;1236,2622;1220,2592" o:connectangles="0,0,0,0,0,0,0,0,0,0,0"/>
                  </v:shape>
                  <v:shape id="Freeform 356" o:spid="_x0000_s105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" path="m1281,2r-30,l1251,59r,4l1251,70r1,16l1253,105r,1l1281,106r,-104xe" fillcolor="#0061af" stroked="f">
                    <v:path arrowok="t" o:connecttype="custom" o:connectlocs="1281,2554;1251,2554;1251,2611;1251,2615;1251,2622;1252,2638;1253,2657;1253,2658;1281,2658;1281,2554" o:connectangles="0,0,0,0,0,0,0,0,0,0"/>
                  </v:shape>
                  <v:shape id="Freeform 355" o:spid="_x0000_s105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" path="m1377,30r-34,l1343,149r34,l1377,30xe" fillcolor="#0061af" stroked="f">
                    <v:path arrowok="t" o:connecttype="custom" o:connectlocs="1377,2582;1343,2582;1343,2701;1377,2701;1377,2582" o:connectangles="0,0,0,0,0"/>
                  </v:shape>
                  <v:shape id="Freeform 354" o:spid="_x0000_s106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" path="m1417,2r-113,l1304,30r113,l1417,2xe" fillcolor="#0061af" stroked="f">
                    <v:path arrowok="t" o:connecttype="custom" o:connectlocs="1417,2554;1304,2554;1304,2582;1417,2582;1417,2554" o:connectangles="0,0,0,0,0"/>
                  </v:shape>
                </v:group>
                <v:group id="Group 329" o:spid="_x0000_s1061" style="position:absolute;left:14264;top:2324;width:1416;height:190" coordorigin="14264,2324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352" o:spid="_x0000_s106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" path="m88,l30,21,,81r2,28l28,169r66,19l114,185r10,-3l121,155r-32,l67,151,51,138,41,119,42,86,88,34r33,l127,8,112,2,88,xe" fillcolor="#0061af" stroked="f">
                    <v:path arrowok="t" o:connecttype="custom" o:connectlocs="88,2324;30,2345;0,2405;2,2433;28,2493;94,2512;114,2509;124,2506;121,2479;89,2479;67,2475;51,2462;41,2443;42,2410;88,2358;121,2358;127,2332;112,2326;88,2324" o:connectangles="0,0,0,0,0,0,0,0,0,0,0,0,0,0,0,0,0,0,0"/>
                  </v:shape>
                  <v:shape id="Freeform 351" o:spid="_x0000_s106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" path="m120,149r-7,3l100,155r21,l120,149xe" fillcolor="#0061af" stroked="f">
                    <v:path arrowok="t" o:connecttype="custom" o:connectlocs="120,2473;113,2476;100,2479;121,2479;120,2473" o:connectangles="0,0,0,0,0"/>
                  </v:shape>
                  <v:shape id="Freeform 350" o:spid="_x0000_s106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" path="m121,34r-19,l112,37r8,4l121,34xe" fillcolor="#0061af" stroked="f">
                    <v:path arrowok="t" o:connecttype="custom" o:connectlocs="121,2358;102,2358;112,2361;120,2365;121,2358" o:connectangles="0,0,0,0,0"/>
                  </v:shape>
                  <v:shape id="Freeform 349" o:spid="_x0000_s1065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" path="m218,l162,25,140,90r2,27l172,175r38,14l233,187r20,-8l269,167r9,-11l224,156r-21,-5l189,138r-9,-20l181,85r5,-25l194,44r12,-9l217,33r60,l265,18,249,6,230,,218,xe" fillcolor="#0061af" stroked="f">
                    <v:path arrowok="t" o:connecttype="custom" o:connectlocs="218,2324;162,2349;140,2414;142,2441;172,2499;210,2513;233,2511;253,2503;269,2491;278,2480;224,2480;203,2475;189,2462;180,2442;181,2409;186,2384;194,2368;206,2359;217,2357;277,2357;265,2342;249,2330;230,2324;218,2324" o:connectangles="0,0,0,0,0,0,0,0,0,0,0,0,0,0,0,0,0,0,0,0,0,0,0,0"/>
                  </v:shape>
                  <v:shape id="Freeform 348" o:spid="_x0000_s1066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" path="m277,33r-60,l235,39r13,15l255,77r-1,32l248,132r-10,16l224,156r54,l281,151r9,-21l294,105,293,78,287,54,278,33r-1,xe" fillcolor="#0061af" stroked="f">
                    <v:path arrowok="t" o:connecttype="custom" o:connectlocs="277,2357;217,2357;235,2363;248,2378;255,2401;254,2433;248,2456;238,2472;224,2480;278,2480;281,2475;290,2454;294,2429;293,2402;287,2378;278,2357;277,2357" o:connectangles="0,0,0,0,0,0,0,0,0,0,0,0,0,0,0,0,0"/>
                  </v:shape>
                  <v:shape id="Freeform 347" o:spid="_x0000_s1067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" path="m379,3r-49,l320,187r34,l357,110r1,-12l359,57r1,-16l389,41,379,3xe" fillcolor="#0061af" stroked="f">
                    <v:path arrowok="t" o:connecttype="custom" o:connectlocs="379,2327;330,2327;320,2511;354,2511;357,2434;358,2422;359,2381;360,2365;389,2365;379,2327" o:connectangles="0,0,0,0,0,0,0,0,0,0"/>
                  </v:shape>
                  <v:shape id="Freeform 346" o:spid="_x0000_s1068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" path="m491,41r-32,l459,64r,19l460,103r3,84l499,187,491,41xe" fillcolor="#0061af" stroked="f">
                    <v:path arrowok="t" o:connecttype="custom" o:connectlocs="491,2365;459,2365;459,2388;459,2407;460,2427;463,2511;499,2511;491,2365" o:connectangles="0,0,0,0,0,0,0,0"/>
                  </v:shape>
                  <v:shape id="Freeform 345" o:spid="_x0000_s1069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" path="m389,41r-29,l364,61r4,20l372,100r20,84l421,184r14,-54l409,130r-4,-20l401,90,396,71,389,41xe" fillcolor="#0061af" stroked="f">
                    <v:path arrowok="t" o:connecttype="custom" o:connectlocs="389,2365;360,2365;364,2385;368,2405;372,2424;392,2508;421,2508;435,2454;409,2454;405,2434;401,2414;396,2395;389,2365" o:connectangles="0,0,0,0,0,0,0,0,0,0,0,0,0"/>
                  </v:shape>
                  <v:shape id="Freeform 344" o:spid="_x0000_s1070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" path="m490,3r-48,l425,64r-5,19l415,103r-4,19l409,130r26,l440,112r5,-19l450,74r5,-20l459,41r32,l490,3xe" fillcolor="#0061af" stroked="f">
                    <v:path arrowok="t" o:connecttype="custom" o:connectlocs="490,2327;442,2327;425,2388;420,2407;415,2427;411,2446;409,2454;435,2454;440,2436;445,2417;450,2398;455,2378;459,2365;491,2365;490,2327" o:connectangles="0,0,0,0,0,0,0,0,0,0,0,0,0,0,0"/>
                  </v:shape>
                  <v:shape id="Freeform 343" o:spid="_x0000_s1071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" path="m587,3r-49,l528,187r34,l565,110r,-12l567,57r1,-16l596,41,587,3xe" fillcolor="#0061af" stroked="f">
                    <v:path arrowok="t" o:connecttype="custom" o:connectlocs="587,2327;538,2327;528,2511;562,2511;565,2434;565,2422;567,2381;568,2365;596,2365;587,2327" o:connectangles="0,0,0,0,0,0,0,0,0,0"/>
                  </v:shape>
                  <v:shape id="Freeform 342" o:spid="_x0000_s107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" path="m699,41r-32,l667,64r,19l668,103r2,84l706,187,699,41xe" fillcolor="#0061af" stroked="f">
                    <v:path arrowok="t" o:connecttype="custom" o:connectlocs="699,2365;667,2365;667,2388;667,2407;668,2427;670,2511;706,2511;699,2365" o:connectangles="0,0,0,0,0,0,0,0"/>
                  </v:shape>
                  <v:shape id="Freeform 341" o:spid="_x0000_s107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" path="m596,41r-28,l571,61r4,20l580,100r20,84l628,184r15,-54l616,130r-3,-20l609,90,604,71,596,41xe" fillcolor="#0061af" stroked="f">
                    <v:path arrowok="t" o:connecttype="custom" o:connectlocs="596,2365;568,2365;571,2385;575,2405;580,2424;600,2508;628,2508;643,2454;616,2454;613,2434;609,2414;604,2395;596,2365" o:connectangles="0,0,0,0,0,0,0,0,0,0,0,0,0"/>
                  </v:shape>
                  <v:shape id="Freeform 340" o:spid="_x0000_s107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" path="m697,3r-47,l632,64r-4,19l623,103r-4,19l616,130r27,l648,112r5,-19l658,74r5,-20l667,41r32,l697,3xe" fillcolor="#0061af" stroked="f">
                    <v:path arrowok="t" o:connecttype="custom" o:connectlocs="697,2327;650,2327;632,2388;628,2407;623,2427;619,2446;616,2454;643,2454;648,2436;653,2417;658,2398;663,2378;667,2365;699,2365;697,2327" o:connectangles="0,0,0,0,0,0,0,0,0,0,0,0,0,0,0"/>
                  </v:shape>
                  <v:shape id="Freeform 339" o:spid="_x0000_s1075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" path="m776,3r-37,l739,105r21,69l797,189r24,-2l840,179r15,-13l862,152r-43,l795,151,782,139r-6,-20l776,3xe" fillcolor="#0061af" stroked="f">
                    <v:path arrowok="t" o:connecttype="custom" o:connectlocs="776,2327;739,2327;739,2429;760,2498;797,2513;821,2511;840,2503;855,2490;862,2476;819,2476;795,2475;782,2463;776,2443;776,2327" o:connectangles="0,0,0,0,0,0,0,0,0,0,0,0,0,0"/>
                  </v:shape>
                  <v:shape id="Freeform 338" o:spid="_x0000_s1076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" path="m871,3r-36,l835,109r-4,28l819,152r43,l865,147r5,-24l871,3xe" fillcolor="#0061af" stroked="f">
                    <v:path arrowok="t" o:connecttype="custom" o:connectlocs="871,2327;835,2327;835,2433;831,2461;819,2476;862,2476;865,2471;870,2447;871,2327" o:connectangles="0,0,0,0,0,0,0,0,0"/>
                  </v:shape>
                  <v:shape id="Freeform 337" o:spid="_x0000_s1077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" path="m950,3r-43,l907,187r34,l941,106r,-18l940,69r,-18l974,51,950,3xe" fillcolor="#0061af" stroked="f">
                    <v:path arrowok="t" o:connecttype="custom" o:connectlocs="950,2327;907,2327;907,2511;941,2511;941,2430;941,2412;940,2393;940,2375;940,2375;974,2375;950,2327" o:connectangles="0,0,0,0,0,0,0,0,0,0,0"/>
                  </v:shape>
                  <v:shape id="Freeform 336" o:spid="_x0000_s1078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" path="m974,51r-34,l948,70r8,18l964,106r39,81l1041,187r,-54l1010,133r-7,-19l996,96,987,77,974,51xe" fillcolor="#0061af" stroked="f">
                    <v:path arrowok="t" o:connecttype="custom" o:connectlocs="974,2375;940,2375;948,2394;956,2412;964,2430;1003,2511;1041,2511;1041,2457;1010,2457;1003,2438;996,2420;987,2401;974,2375" o:connectangles="0,0,0,0,0,0,0,0,0,0,0,0,0"/>
                  </v:shape>
                  <v:shape id="Freeform 335" o:spid="_x0000_s1079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" path="m1041,3r-33,l1008,77r,21l1010,117r,16l1041,133r,-130xe" fillcolor="#0061af" stroked="f">
                    <v:path arrowok="t" o:connecttype="custom" o:connectlocs="1041,2327;1008,2327;1008,2401;1008,2422;1010,2441;1010,2457;1041,2457;1041,2327" o:connectangles="0,0,0,0,0,0,0,0"/>
                  </v:shape>
                  <v:shape id="Freeform 334" o:spid="_x0000_s1080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" path="m1114,3r-36,l1078,187r36,l1114,3xe" fillcolor="#0061af" stroked="f">
                    <v:path arrowok="t" o:connecttype="custom" o:connectlocs="1114,2327;1078,2327;1078,2511;1114,2511;1114,2327" o:connectangles="0,0,0,0,0"/>
                  </v:shape>
                  <v:shape id="Freeform 333" o:spid="_x0000_s1081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" path="m1219,38r-37,l1182,187r37,l1219,38xe" fillcolor="#0061af" stroked="f">
                    <v:path arrowok="t" o:connecttype="custom" o:connectlocs="1219,2362;1182,2362;1182,2511;1219,2511;1219,2362" o:connectangles="0,0,0,0,0"/>
                  </v:shape>
                  <v:shape id="Freeform 332" o:spid="_x0000_s108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" path="m1263,3r-124,l1139,38r124,l1263,3xe" fillcolor="#0061af" stroked="f">
                    <v:path arrowok="t" o:connecttype="custom" o:connectlocs="1263,2327;1139,2327;1139,2362;1263,2362;1263,2327" o:connectangles="0,0,0,0,0"/>
                  </v:shape>
                  <v:shape id="Freeform 331" o:spid="_x0000_s108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" path="m1317,3r-42,l1326,111r,76l1363,187r,-77l1377,82r-31,l1338,60r-5,-13l1317,3xe" fillcolor="#0061af" stroked="f">
                    <v:path arrowok="t" o:connecttype="custom" o:connectlocs="1317,2327;1275,2327;1326,2435;1326,2511;1363,2511;1363,2434;1377,2406;1346,2406;1338,2384;1333,2371;1317,2327" o:connectangles="0,0,0,0,0,0,0,0,0,0,0"/>
                  </v:shape>
                  <v:shape id="Freeform 330" o:spid="_x0000_s108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" path="m1416,3r-41,l1354,60r-4,11l1346,82r31,l1416,3xe" fillcolor="#0061af" stroked="f">
                    <v:path arrowok="t" o:connecttype="custom" o:connectlocs="1416,2327;1375,2327;1354,2384;1350,2395;1346,2406;1377,2406;1416,2327" o:connectangles="0,0,0,0,0,0,0"/>
                  </v:shape>
                </v:group>
                <v:group id="Group 327" o:spid="_x0000_s1085" style="position:absolute;left:14263;top:2234;width:1417;height:2" coordorigin="14263,2234" coordsize="1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328" o:spid="_x0000_s1086" style="position:absolute;left:14263;top:2234;width:1417;height:2;visibility:visible;mso-wrap-style:square;v-text-anchor:top" coordsize="1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" path="m,l1417,e" filled="f" strokecolor="#abadb0" strokeweight=".71297mm">
                    <v:path arrowok="t" o:connecttype="custom" o:connectlocs="0,0;1417,0" o:connectangles="0,0"/>
                  </v:shape>
                </v:group>
                <v:group id="Group 325" o:spid="_x0000_s1087" style="position:absolute;left:1291;top:9458;width:3889;height:2" coordorigin="1291,9458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326" o:spid="_x0000_s1088" style="position:absolute;left:1291;top:9458;width:3889;height:2;visibility:visible;mso-wrap-style:square;v-text-anchor:top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" path="m,l3889,e" filled="f" strokecolor="#231f20" strokeweight=".34994mm">
                    <v:stroke dashstyle="dash"/>
                    <v:path arrowok="t" o:connecttype="custom" o:connectlocs="0,0;3889,0" o:connectangles="0,0"/>
                  </v:shape>
                </v:group>
                <v:group id="Group 323" o:spid="_x0000_s1089" style="position:absolute;left:1251;top:9458;width:2;height:2" coordorigin="1251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324" o:spid="_x0000_s1090" style="position:absolute;left:1251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321" o:spid="_x0000_s1091" style="position:absolute;left:5200;top:9458;width:2;height:2" coordorigin="5200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322" o:spid="_x0000_s1092" style="position:absolute;left:5200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319" o:spid="_x0000_s1093" style="position:absolute;left:11644;top:9458;width:3889;height:2" coordorigin="11644,9458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320" o:spid="_x0000_s1094" style="position:absolute;left:11644;top:9458;width:3889;height:2;visibility:visible;mso-wrap-style:square;v-text-anchor:top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" path="m,l3888,e" filled="f" strokecolor="#231f20" strokeweight=".34994mm">
                    <v:stroke dashstyle="dash"/>
                    <v:path arrowok="t" o:connecttype="custom" o:connectlocs="0,0;3888,0" o:connectangles="0,0"/>
                  </v:shape>
                </v:group>
                <v:group id="Group 317" o:spid="_x0000_s1095" style="position:absolute;left:11604;top:9458;width:2;height:2" coordorigin="11604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318" o:spid="_x0000_s1096" style="position:absolute;left:11604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315" o:spid="_x0000_s1097" style="position:absolute;left:15552;top:9458;width:2;height:2" coordorigin="15552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316" o:spid="_x0000_s1098" style="position:absolute;left:15552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311" o:spid="_x0000_s1099" style="position:absolute;left:737;top:573;width:15369;height:10829" coordorigin="737,573" coordsize="15369,1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314" o:spid="_x0000_s1100" style="position:absolute;left:737;top:573;width:15369;height:10829;visibility:visible;mso-wrap-style:square;v-text-anchor:top" coordsize="15369,1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" path="m,10828r15368,l15368,,,,,10828xe" filled="f" strokecolor="#005aaa" strokeweight="1.0001mm">
                    <v:path arrowok="t" o:connecttype="custom" o:connectlocs="0,11401;15368,11401;15368,573;0,573;0,11401" o:connectangles="0,0,0,0,0"/>
                  </v:shape>
                  <v:shape id="Picture 313" o:spid="_x0000_s1101" type="#_x0000_t75" style="position:absolute;left:1843;top:8787;width:1404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">
                    <v:imagedata r:id="rId12" o:title=""/>
                    <v:path arrowok="t"/>
                    <o:lock v:ext="edit" aspectratio="f"/>
                  </v:shape>
                  <v:shape id="Picture 312" o:spid="_x0000_s1102" type="#_x0000_t75" style="position:absolute;left:12036;top:8708;width:164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">
                    <v:imagedata r:id="rId13" o:title=""/>
                    <v:path arrowok="t"/>
                    <o:lock v:ext="edit" aspectratio="f"/>
                  </v:shape>
                </v:group>
                <w10:wrap anchorx="page" anchory="page"/>
              </v:group>
            </w:pict>
          </mc:Fallback>
        </mc:AlternateContent>
      </w:r>
    </w:p>
    <w:p w:rsidR="00A66D94" w:rsidRDefault="00A66D94">
      <w:pPr>
        <w:spacing w:before="6"/>
        <w:rPr>
          <w:rFonts w:ascii="Calibri" w:eastAsia="Calibri" w:hAnsi="Calibri" w:cs="Calibri"/>
          <w:sz w:val="17"/>
          <w:szCs w:val="17"/>
        </w:rPr>
      </w:pPr>
    </w:p>
    <w:p w:rsidR="00A66D94" w:rsidRDefault="003B177E">
      <w:pPr>
        <w:spacing w:before="60"/>
        <w:ind w:left="4771"/>
        <w:rPr>
          <w:rFonts w:ascii="Helvetica Neue" w:eastAsia="Helvetica Neue" w:hAnsi="Helvetica Neue" w:cs="Helvetica Neue"/>
          <w:sz w:val="21"/>
          <w:szCs w:val="21"/>
        </w:rPr>
      </w:pPr>
      <w:r>
        <w:rPr>
          <w:rFonts w:ascii="Helvetica Neue"/>
          <w:b/>
          <w:i/>
          <w:color w:val="FFFFFF"/>
          <w:sz w:val="21"/>
        </w:rPr>
        <w:t>R E S T R U C T U R E D   F O R   R E L E V A N C</w:t>
      </w:r>
      <w:r>
        <w:rPr>
          <w:rFonts w:ascii="Helvetica Neue"/>
          <w:b/>
          <w:i/>
          <w:color w:val="FFFFFF"/>
          <w:spacing w:val="-40"/>
          <w:sz w:val="21"/>
        </w:rPr>
        <w:t xml:space="preserve"> </w:t>
      </w:r>
      <w:r>
        <w:rPr>
          <w:rFonts w:ascii="Helvetica Neue"/>
          <w:b/>
          <w:i/>
          <w:color w:val="FFFFFF"/>
          <w:sz w:val="21"/>
        </w:rPr>
        <w:t>E</w:t>
      </w:r>
    </w:p>
    <w:p w:rsidR="00A66D94" w:rsidRDefault="00A66D94">
      <w:pPr>
        <w:rPr>
          <w:rFonts w:ascii="Helvetica Neue" w:eastAsia="Helvetica Neue" w:hAnsi="Helvetica Neue" w:cs="Helvetica Neue"/>
          <w:sz w:val="21"/>
          <w:szCs w:val="21"/>
        </w:rPr>
        <w:sectPr w:rsidR="00A66D94">
          <w:type w:val="continuous"/>
          <w:pgSz w:w="16840" w:h="11910" w:orient="landscape"/>
          <w:pgMar w:top="1100" w:right="1740" w:bottom="280" w:left="1140" w:header="720" w:footer="720" w:gutter="0"/>
          <w:cols w:space="720"/>
        </w:sect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3B177E">
      <w:pPr>
        <w:pStyle w:val="Heading1"/>
        <w:ind w:right="1520"/>
        <w:jc w:val="center"/>
        <w:rPr>
          <w:b w:val="0"/>
          <w:bCs w:val="0"/>
        </w:rPr>
      </w:pPr>
      <w:r>
        <w:rPr>
          <w:color w:val="231F20"/>
          <w:spacing w:val="6"/>
        </w:rPr>
        <w:t>ATTENDANCE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5"/>
        </w:rPr>
        <w:t>CERTIFICATE</w:t>
      </w:r>
    </w:p>
    <w:p w:rsidR="00A66D94" w:rsidRDefault="003B177E">
      <w:pPr>
        <w:pStyle w:val="BodyText"/>
        <w:spacing w:before="441"/>
        <w:ind w:right="1520"/>
        <w:jc w:val="center"/>
        <w:rPr>
          <w:i w:val="0"/>
        </w:rPr>
      </w:pPr>
      <w:r>
        <w:rPr>
          <w:color w:val="231F20"/>
          <w:spacing w:val="7"/>
        </w:rPr>
        <w:t>awarded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7"/>
        </w:rPr>
        <w:t>to:</w:t>
      </w:r>
    </w:p>
    <w:p w:rsidR="00A66D94" w:rsidRDefault="00A66D94">
      <w:pPr>
        <w:spacing w:before="10"/>
        <w:rPr>
          <w:rFonts w:ascii="Calibri" w:eastAsia="Calibri" w:hAnsi="Calibri" w:cs="Calibri"/>
          <w:i/>
          <w:sz w:val="31"/>
          <w:szCs w:val="31"/>
        </w:rPr>
      </w:pPr>
    </w:p>
    <w:p w:rsidR="00A66D94" w:rsidRDefault="003B177E">
      <w:pPr>
        <w:pStyle w:val="Heading2"/>
        <w:ind w:left="2130" w:right="1520"/>
        <w:jc w:val="center"/>
        <w:rPr>
          <w:b w:val="0"/>
          <w:bCs w:val="0"/>
        </w:rPr>
      </w:pPr>
      <w:r>
        <w:rPr>
          <w:color w:val="005AAA"/>
        </w:rPr>
        <w:t>Samantha</w:t>
      </w:r>
      <w:r>
        <w:rPr>
          <w:color w:val="005AAA"/>
          <w:spacing w:val="-21"/>
        </w:rPr>
        <w:t xml:space="preserve"> </w:t>
      </w:r>
      <w:r>
        <w:rPr>
          <w:color w:val="005AAA"/>
        </w:rPr>
        <w:t>Govender</w:t>
      </w:r>
    </w:p>
    <w:p w:rsidR="00A66D94" w:rsidRDefault="00A66D9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66D94" w:rsidRDefault="003B177E">
      <w:pPr>
        <w:pStyle w:val="BodyText"/>
        <w:spacing w:before="45" w:line="283" w:lineRule="auto"/>
        <w:ind w:right="1520"/>
        <w:jc w:val="center"/>
        <w:rPr>
          <w:i w:val="0"/>
        </w:rPr>
      </w:pPr>
      <w:r>
        <w:rPr>
          <w:color w:val="231F20"/>
          <w:spacing w:val="4"/>
        </w:rPr>
        <w:t xml:space="preserve">For </w:t>
      </w:r>
      <w:r>
        <w:rPr>
          <w:color w:val="231F20"/>
          <w:spacing w:val="6"/>
        </w:rPr>
        <w:t xml:space="preserve">attending </w:t>
      </w:r>
      <w:r>
        <w:rPr>
          <w:color w:val="231F20"/>
          <w:spacing w:val="8"/>
        </w:rPr>
        <w:t xml:space="preserve">Community </w:t>
      </w:r>
      <w:r>
        <w:rPr>
          <w:color w:val="231F20"/>
          <w:spacing w:val="7"/>
        </w:rPr>
        <w:t xml:space="preserve">Engagement </w:t>
      </w:r>
      <w:r>
        <w:rPr>
          <w:color w:val="231F20"/>
          <w:spacing w:val="5"/>
        </w:rPr>
        <w:t xml:space="preserve">Workshop </w:t>
      </w:r>
      <w:r>
        <w:rPr>
          <w:color w:val="231F20"/>
          <w:spacing w:val="4"/>
        </w:rPr>
        <w:t xml:space="preserve">in Teaching </w:t>
      </w:r>
      <w:r>
        <w:rPr>
          <w:color w:val="231F20"/>
          <w:spacing w:val="6"/>
        </w:rPr>
        <w:t>and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9"/>
        </w:rPr>
        <w:t xml:space="preserve">Learning </w:t>
      </w:r>
      <w:r>
        <w:rPr>
          <w:color w:val="231F20"/>
          <w:spacing w:val="7"/>
        </w:rPr>
        <w:t>presented</w:t>
      </w:r>
    </w:p>
    <w:p w:rsidR="00A66D94" w:rsidRDefault="003B177E">
      <w:pPr>
        <w:pStyle w:val="BodyText"/>
        <w:spacing w:line="283" w:lineRule="auto"/>
        <w:ind w:left="3495" w:right="2851"/>
        <w:jc w:val="center"/>
        <w:rPr>
          <w:i w:val="0"/>
        </w:rPr>
      </w:pPr>
      <w:r>
        <w:rPr>
          <w:color w:val="231F20"/>
          <w:spacing w:val="4"/>
        </w:rPr>
        <w:t xml:space="preserve">by </w:t>
      </w:r>
      <w:r>
        <w:rPr>
          <w:color w:val="231F20"/>
          <w:spacing w:val="8"/>
        </w:rPr>
        <w:t xml:space="preserve">Community </w:t>
      </w:r>
      <w:r>
        <w:rPr>
          <w:color w:val="231F20"/>
          <w:spacing w:val="7"/>
        </w:rPr>
        <w:t xml:space="preserve">Engagement Unit, </w:t>
      </w:r>
      <w:r>
        <w:rPr>
          <w:color w:val="231F20"/>
          <w:spacing w:val="8"/>
        </w:rPr>
        <w:t xml:space="preserve">University </w:t>
      </w:r>
      <w:r>
        <w:rPr>
          <w:color w:val="231F20"/>
          <w:spacing w:val="4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8"/>
        </w:rPr>
        <w:t>Zululand</w:t>
      </w:r>
      <w:r>
        <w:rPr>
          <w:color w:val="231F20"/>
          <w:spacing w:val="9"/>
        </w:rPr>
        <w:t xml:space="preserve"> from</w:t>
      </w:r>
    </w:p>
    <w:p w:rsidR="00A66D94" w:rsidRDefault="003B177E">
      <w:pPr>
        <w:pStyle w:val="BodyText"/>
        <w:spacing w:line="390" w:lineRule="exact"/>
        <w:ind w:right="1520"/>
        <w:jc w:val="center"/>
        <w:rPr>
          <w:i w:val="0"/>
        </w:rPr>
      </w:pPr>
      <w:r>
        <w:rPr>
          <w:color w:val="231F20"/>
          <w:spacing w:val="4"/>
        </w:rPr>
        <w:t xml:space="preserve">27 </w:t>
      </w:r>
      <w:r>
        <w:rPr>
          <w:color w:val="231F20"/>
        </w:rPr>
        <w:t xml:space="preserve">- </w:t>
      </w:r>
      <w:r>
        <w:rPr>
          <w:color w:val="231F20"/>
          <w:spacing w:val="4"/>
        </w:rPr>
        <w:t xml:space="preserve">30 </w:t>
      </w:r>
      <w:r>
        <w:rPr>
          <w:color w:val="231F20"/>
          <w:spacing w:val="6"/>
        </w:rPr>
        <w:t>May</w:t>
      </w:r>
      <w:r>
        <w:rPr>
          <w:color w:val="231F20"/>
          <w:spacing w:val="69"/>
        </w:rPr>
        <w:t xml:space="preserve"> </w:t>
      </w:r>
      <w:r>
        <w:rPr>
          <w:color w:val="231F20"/>
          <w:spacing w:val="9"/>
        </w:rPr>
        <w:t>2019</w:t>
      </w: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sz w:val="20"/>
          <w:szCs w:val="20"/>
        </w:rPr>
        <w:sectPr w:rsidR="00A66D94">
          <w:pgSz w:w="16840" w:h="11910" w:orient="landscape"/>
          <w:pgMar w:top="1100" w:right="1740" w:bottom="280" w:left="1140" w:header="720" w:footer="720" w:gutter="0"/>
          <w:cols w:space="720"/>
        </w:sectPr>
      </w:pPr>
    </w:p>
    <w:p w:rsidR="00A66D94" w:rsidRDefault="00A66D94">
      <w:pPr>
        <w:spacing w:before="12"/>
        <w:rPr>
          <w:rFonts w:ascii="Calibri" w:eastAsia="Calibri" w:hAnsi="Calibri" w:cs="Calibri"/>
          <w:i/>
          <w:sz w:val="18"/>
          <w:szCs w:val="18"/>
        </w:rPr>
      </w:pPr>
    </w:p>
    <w:p w:rsidR="00A66D94" w:rsidRDefault="003B177E">
      <w:pPr>
        <w:spacing w:line="290" w:lineRule="exact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sz w:val="24"/>
        </w:rPr>
        <w:t xml:space="preserve">Prof </w:t>
      </w:r>
      <w:r>
        <w:rPr>
          <w:rFonts w:ascii="Calibri"/>
          <w:b/>
          <w:color w:val="231F20"/>
          <w:spacing w:val="-3"/>
          <w:sz w:val="24"/>
        </w:rPr>
        <w:t>VO</w:t>
      </w:r>
      <w:r>
        <w:rPr>
          <w:rFonts w:ascii="Calibri"/>
          <w:b/>
          <w:color w:val="231F20"/>
          <w:spacing w:val="-8"/>
          <w:sz w:val="24"/>
        </w:rPr>
        <w:t xml:space="preserve"> </w:t>
      </w:r>
      <w:r>
        <w:rPr>
          <w:rFonts w:ascii="Calibri"/>
          <w:b/>
          <w:color w:val="231F20"/>
          <w:sz w:val="24"/>
        </w:rPr>
        <w:t>Netshandama</w:t>
      </w:r>
    </w:p>
    <w:p w:rsidR="00A66D94" w:rsidRDefault="003B177E">
      <w:pPr>
        <w:spacing w:before="2" w:line="235" w:lineRule="auto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z w:val="24"/>
        </w:rPr>
        <w:t>Director: Community</w:t>
      </w:r>
      <w:r>
        <w:rPr>
          <w:rFonts w:ascii="Calibri"/>
          <w:color w:val="231F20"/>
          <w:spacing w:val="-27"/>
          <w:sz w:val="24"/>
        </w:rPr>
        <w:t xml:space="preserve"> </w:t>
      </w:r>
      <w:r>
        <w:rPr>
          <w:rFonts w:ascii="Calibri"/>
          <w:color w:val="231F20"/>
          <w:sz w:val="24"/>
        </w:rPr>
        <w:t>Engagement</w:t>
      </w:r>
      <w:r>
        <w:rPr>
          <w:rFonts w:ascii="Calibri"/>
          <w:color w:val="231F20"/>
          <w:w w:val="99"/>
          <w:sz w:val="24"/>
        </w:rPr>
        <w:t xml:space="preserve"> </w:t>
      </w:r>
      <w:r>
        <w:rPr>
          <w:rFonts w:ascii="Calibri"/>
          <w:color w:val="231F20"/>
          <w:sz w:val="24"/>
        </w:rPr>
        <w:t>University of</w:t>
      </w:r>
      <w:r>
        <w:rPr>
          <w:rFonts w:ascii="Calibri"/>
          <w:color w:val="231F20"/>
          <w:spacing w:val="-9"/>
          <w:sz w:val="24"/>
        </w:rPr>
        <w:t xml:space="preserve"> </w:t>
      </w:r>
      <w:r>
        <w:rPr>
          <w:rFonts w:ascii="Calibri"/>
          <w:color w:val="231F20"/>
          <w:spacing w:val="-3"/>
          <w:sz w:val="24"/>
        </w:rPr>
        <w:t>Venda</w:t>
      </w:r>
    </w:p>
    <w:p w:rsidR="00A66D94" w:rsidRDefault="003B177E">
      <w:pPr>
        <w:spacing w:before="12"/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A66D94" w:rsidRDefault="003B177E">
      <w:pPr>
        <w:spacing w:line="290" w:lineRule="exact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sz w:val="24"/>
        </w:rPr>
        <w:t>Mrs Mammusa</w:t>
      </w:r>
      <w:r>
        <w:rPr>
          <w:rFonts w:ascii="Calibri"/>
          <w:b/>
          <w:color w:val="231F20"/>
          <w:spacing w:val="-10"/>
          <w:sz w:val="24"/>
        </w:rPr>
        <w:t xml:space="preserve"> </w:t>
      </w:r>
      <w:r>
        <w:rPr>
          <w:rFonts w:ascii="Calibri"/>
          <w:b/>
          <w:color w:val="231F20"/>
          <w:sz w:val="24"/>
        </w:rPr>
        <w:t>Lekoa</w:t>
      </w:r>
    </w:p>
    <w:p w:rsidR="00A66D94" w:rsidRDefault="003B177E">
      <w:pPr>
        <w:spacing w:before="2" w:line="235" w:lineRule="auto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z w:val="24"/>
        </w:rPr>
        <w:t>Manager: Community</w:t>
      </w:r>
      <w:r>
        <w:rPr>
          <w:rFonts w:ascii="Calibri"/>
          <w:color w:val="231F20"/>
          <w:spacing w:val="-20"/>
          <w:sz w:val="24"/>
        </w:rPr>
        <w:t xml:space="preserve"> </w:t>
      </w:r>
      <w:r>
        <w:rPr>
          <w:rFonts w:ascii="Calibri"/>
          <w:color w:val="231F20"/>
          <w:sz w:val="24"/>
        </w:rPr>
        <w:t>Engagement</w:t>
      </w:r>
      <w:r>
        <w:rPr>
          <w:rFonts w:ascii="Calibri"/>
          <w:color w:val="231F20"/>
          <w:w w:val="99"/>
          <w:sz w:val="24"/>
        </w:rPr>
        <w:t xml:space="preserve"> </w:t>
      </w:r>
      <w:r>
        <w:rPr>
          <w:rFonts w:ascii="Calibri"/>
          <w:color w:val="231F20"/>
          <w:sz w:val="24"/>
        </w:rPr>
        <w:t>University of</w:t>
      </w:r>
      <w:r>
        <w:rPr>
          <w:rFonts w:ascii="Calibri"/>
          <w:color w:val="231F20"/>
          <w:spacing w:val="-20"/>
          <w:sz w:val="24"/>
        </w:rPr>
        <w:t xml:space="preserve"> </w:t>
      </w:r>
      <w:r>
        <w:rPr>
          <w:rFonts w:ascii="Calibri"/>
          <w:color w:val="231F20"/>
          <w:sz w:val="24"/>
        </w:rPr>
        <w:t>Zululand</w:t>
      </w:r>
    </w:p>
    <w:p w:rsidR="00A66D94" w:rsidRDefault="00A66D94">
      <w:pPr>
        <w:spacing w:line="235" w:lineRule="auto"/>
        <w:rPr>
          <w:rFonts w:ascii="Calibri" w:eastAsia="Calibri" w:hAnsi="Calibri" w:cs="Calibri"/>
          <w:sz w:val="24"/>
          <w:szCs w:val="24"/>
        </w:rPr>
        <w:sectPr w:rsidR="00A66D94">
          <w:type w:val="continuous"/>
          <w:pgSz w:w="16840" w:h="11910" w:orient="landscape"/>
          <w:pgMar w:top="1100" w:right="1740" w:bottom="280" w:left="1140" w:header="720" w:footer="720" w:gutter="0"/>
          <w:cols w:num="2" w:space="720" w:equalWidth="0">
            <w:col w:w="3420" w:space="6932"/>
            <w:col w:w="3608"/>
          </w:cols>
        </w:sectPr>
      </w:pPr>
    </w:p>
    <w:p w:rsidR="00A66D94" w:rsidRDefault="003B177E">
      <w:pPr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6568" behindDoc="1" locked="0" layoutInCell="1" allowOverlap="1" wp14:anchorId="472715F3" wp14:editId="4181DE99">
                <wp:simplePos x="0" y="0"/>
                <wp:positionH relativeFrom="page">
                  <wp:posOffset>450215</wp:posOffset>
                </wp:positionH>
                <wp:positionV relativeFrom="page">
                  <wp:posOffset>345440</wp:posOffset>
                </wp:positionV>
                <wp:extent cx="9794875" cy="6912610"/>
                <wp:effectExtent l="0" t="0" r="0" b="0"/>
                <wp:wrapNone/>
                <wp:docPr id="232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4875" cy="6912610"/>
                          <a:chOff x="709" y="544"/>
                          <a:chExt cx="15425" cy="10886"/>
                        </a:xfrm>
                      </wpg:grpSpPr>
                      <pic:pic xmlns:pic="http://schemas.openxmlformats.org/drawingml/2006/picture">
                        <pic:nvPicPr>
                          <pic:cNvPr id="233" name="Picture 309"/>
                          <pic:cNvPicPr>
                            <a:picLocks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896"/>
                            <a:ext cx="1714" cy="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308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716"/>
                            <a:ext cx="15406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5" name="Group 306"/>
                        <wpg:cNvGrpSpPr>
                          <a:grpSpLocks/>
                        </wpg:cNvGrpSpPr>
                        <wpg:grpSpPr bwMode="auto">
                          <a:xfrm>
                            <a:off x="4663" y="5794"/>
                            <a:ext cx="7524" cy="2"/>
                            <a:chOff x="4663" y="5794"/>
                            <a:chExt cx="7524" cy="2"/>
                          </a:xfrm>
                        </wpg:grpSpPr>
                        <wps:wsp>
                          <wps:cNvPr id="236" name="Freeform 307"/>
                          <wps:cNvSpPr>
                            <a:spLocks/>
                          </wps:cNvSpPr>
                          <wps:spPr bwMode="auto">
                            <a:xfrm>
                              <a:off x="4663" y="5794"/>
                              <a:ext cx="7524" cy="2"/>
                            </a:xfrm>
                            <a:custGeom>
                              <a:avLst/>
                              <a:gdLst>
                                <a:gd name="T0" fmla="+- 0 4663 4663"/>
                                <a:gd name="T1" fmla="*/ T0 w 7524"/>
                                <a:gd name="T2" fmla="+- 0 12186 4663"/>
                                <a:gd name="T3" fmla="*/ T2 w 75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24">
                                  <a:moveTo>
                                    <a:pt x="0" y="0"/>
                                  </a:moveTo>
                                  <a:lnTo>
                                    <a:pt x="7523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304"/>
                        <wpg:cNvGrpSpPr>
                          <a:grpSpLocks/>
                        </wpg:cNvGrpSpPr>
                        <wpg:grpSpPr bwMode="auto">
                          <a:xfrm>
                            <a:off x="4623" y="5794"/>
                            <a:ext cx="2" cy="2"/>
                            <a:chOff x="4623" y="5794"/>
                            <a:chExt cx="2" cy="2"/>
                          </a:xfrm>
                        </wpg:grpSpPr>
                        <wps:wsp>
                          <wps:cNvPr id="238" name="Freeform 305"/>
                          <wps:cNvSpPr>
                            <a:spLocks/>
                          </wps:cNvSpPr>
                          <wps:spPr bwMode="auto">
                            <a:xfrm>
                              <a:off x="4623" y="57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301"/>
                        <wpg:cNvGrpSpPr>
                          <a:grpSpLocks/>
                        </wpg:cNvGrpSpPr>
                        <wpg:grpSpPr bwMode="auto">
                          <a:xfrm>
                            <a:off x="12206" y="5794"/>
                            <a:ext cx="2" cy="2"/>
                            <a:chOff x="12206" y="5794"/>
                            <a:chExt cx="2" cy="2"/>
                          </a:xfrm>
                        </wpg:grpSpPr>
                        <wps:wsp>
                          <wps:cNvPr id="240" name="Freeform 303"/>
                          <wps:cNvSpPr>
                            <a:spLocks/>
                          </wps:cNvSpPr>
                          <wps:spPr bwMode="auto">
                            <a:xfrm>
                              <a:off x="12206" y="57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1" name="Picture 302"/>
                            <pic:cNvPicPr>
                              <a:picLocks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63" y="925"/>
                              <a:ext cx="1172" cy="11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42" name="Group 276"/>
                        <wpg:cNvGrpSpPr>
                          <a:grpSpLocks/>
                        </wpg:cNvGrpSpPr>
                        <wpg:grpSpPr bwMode="auto">
                          <a:xfrm>
                            <a:off x="14263" y="2552"/>
                            <a:ext cx="1417" cy="150"/>
                            <a:chOff x="14263" y="2552"/>
                            <a:chExt cx="1417" cy="150"/>
                          </a:xfrm>
                        </wpg:grpSpPr>
                        <wps:wsp>
                          <wps:cNvPr id="243" name="Freeform 300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354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263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263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357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357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297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4297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351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4351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4297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4297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4354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4354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91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94" y="149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34" y="122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99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423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384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384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415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415 14263"/>
                                <a:gd name="T17" fmla="*/ T16 w 1417"/>
                                <a:gd name="T18" fmla="+- 0 2635 2552"/>
                                <a:gd name="T19" fmla="*/ 2635 h 150"/>
                                <a:gd name="T20" fmla="+- 0 14415 14263"/>
                                <a:gd name="T21" fmla="*/ T20 w 1417"/>
                                <a:gd name="T22" fmla="+- 0 2615 2552"/>
                                <a:gd name="T23" fmla="*/ 2615 h 150"/>
                                <a:gd name="T24" fmla="+- 0 14414 14263"/>
                                <a:gd name="T25" fmla="*/ T24 w 1417"/>
                                <a:gd name="T26" fmla="+- 0 2597 2552"/>
                                <a:gd name="T27" fmla="*/ 2597 h 150"/>
                                <a:gd name="T28" fmla="+- 0 14414 14263"/>
                                <a:gd name="T29" fmla="*/ T28 w 1417"/>
                                <a:gd name="T30" fmla="+- 0 2592 2552"/>
                                <a:gd name="T31" fmla="*/ 2592 h 150"/>
                                <a:gd name="T32" fmla="+- 0 14445 14263"/>
                                <a:gd name="T33" fmla="*/ T32 w 1417"/>
                                <a:gd name="T34" fmla="+- 0 2592 2552"/>
                                <a:gd name="T35" fmla="*/ 2592 h 150"/>
                                <a:gd name="T36" fmla="+- 0 14423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60" y="2"/>
                                  </a:moveTo>
                                  <a:lnTo>
                                    <a:pt x="121" y="2"/>
                                  </a:lnTo>
                                  <a:lnTo>
                                    <a:pt x="121" y="149"/>
                                  </a:lnTo>
                                  <a:lnTo>
                                    <a:pt x="152" y="149"/>
                                  </a:lnTo>
                                  <a:lnTo>
                                    <a:pt x="152" y="83"/>
                                  </a:lnTo>
                                  <a:lnTo>
                                    <a:pt x="152" y="63"/>
                                  </a:lnTo>
                                  <a:lnTo>
                                    <a:pt x="151" y="45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82" y="40"/>
                                  </a:lnTo>
                                  <a:lnTo>
                                    <a:pt x="16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98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445 14263"/>
                                <a:gd name="T1" fmla="*/ T0 w 1417"/>
                                <a:gd name="T2" fmla="+- 0 2592 2552"/>
                                <a:gd name="T3" fmla="*/ 2592 h 150"/>
                                <a:gd name="T4" fmla="+- 0 14414 14263"/>
                                <a:gd name="T5" fmla="*/ T4 w 1417"/>
                                <a:gd name="T6" fmla="+- 0 2592 2552"/>
                                <a:gd name="T7" fmla="*/ 2592 h 150"/>
                                <a:gd name="T8" fmla="+- 0 14423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4432 14263"/>
                                <a:gd name="T13" fmla="*/ T12 w 1417"/>
                                <a:gd name="T14" fmla="+- 0 2629 2552"/>
                                <a:gd name="T15" fmla="*/ 2629 h 150"/>
                                <a:gd name="T16" fmla="+- 0 14472 14263"/>
                                <a:gd name="T17" fmla="*/ T16 w 1417"/>
                                <a:gd name="T18" fmla="+- 0 2701 2552"/>
                                <a:gd name="T19" fmla="*/ 2701 h 150"/>
                                <a:gd name="T20" fmla="+- 0 14507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4507 14263"/>
                                <a:gd name="T25" fmla="*/ T24 w 1417"/>
                                <a:gd name="T26" fmla="+- 0 2658 2552"/>
                                <a:gd name="T27" fmla="*/ 2658 h 150"/>
                                <a:gd name="T28" fmla="+- 0 14478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4470 14263"/>
                                <a:gd name="T33" fmla="*/ T32 w 1417"/>
                                <a:gd name="T34" fmla="+- 0 2640 2552"/>
                                <a:gd name="T35" fmla="*/ 2640 h 150"/>
                                <a:gd name="T36" fmla="+- 0 14462 14263"/>
                                <a:gd name="T37" fmla="*/ T36 w 1417"/>
                                <a:gd name="T38" fmla="+- 0 2622 2552"/>
                                <a:gd name="T39" fmla="*/ 2622 h 150"/>
                                <a:gd name="T40" fmla="+- 0 14445 14263"/>
                                <a:gd name="T41" fmla="*/ T40 w 1417"/>
                                <a:gd name="T42" fmla="+- 0 2592 2552"/>
                                <a:gd name="T43" fmla="*/ 259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82" y="40"/>
                                  </a:moveTo>
                                  <a:lnTo>
                                    <a:pt x="151" y="40"/>
                                  </a:lnTo>
                                  <a:lnTo>
                                    <a:pt x="160" y="59"/>
                                  </a:lnTo>
                                  <a:lnTo>
                                    <a:pt x="169" y="77"/>
                                  </a:lnTo>
                                  <a:lnTo>
                                    <a:pt x="209" y="149"/>
                                  </a:lnTo>
                                  <a:lnTo>
                                    <a:pt x="244" y="149"/>
                                  </a:lnTo>
                                  <a:lnTo>
                                    <a:pt x="244" y="106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07" y="88"/>
                                  </a:lnTo>
                                  <a:lnTo>
                                    <a:pt x="199" y="70"/>
                                  </a:lnTo>
                                  <a:lnTo>
                                    <a:pt x="18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97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507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476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476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4476 14263"/>
                                <a:gd name="T13" fmla="*/ T12 w 1417"/>
                                <a:gd name="T14" fmla="+- 0 2615 2552"/>
                                <a:gd name="T15" fmla="*/ 2615 h 150"/>
                                <a:gd name="T16" fmla="+- 0 14476 14263"/>
                                <a:gd name="T17" fmla="*/ T16 w 1417"/>
                                <a:gd name="T18" fmla="+- 0 2622 2552"/>
                                <a:gd name="T19" fmla="*/ 2622 h 150"/>
                                <a:gd name="T20" fmla="+- 0 14477 14263"/>
                                <a:gd name="T21" fmla="*/ T20 w 1417"/>
                                <a:gd name="T22" fmla="+- 0 2638 2552"/>
                                <a:gd name="T23" fmla="*/ 2638 h 150"/>
                                <a:gd name="T24" fmla="+- 0 14479 14263"/>
                                <a:gd name="T25" fmla="*/ T24 w 1417"/>
                                <a:gd name="T26" fmla="+- 0 2657 2552"/>
                                <a:gd name="T27" fmla="*/ 2657 h 150"/>
                                <a:gd name="T28" fmla="+- 0 14478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4507 14263"/>
                                <a:gd name="T33" fmla="*/ T32 w 1417"/>
                                <a:gd name="T34" fmla="+- 0 2658 2552"/>
                                <a:gd name="T35" fmla="*/ 2658 h 150"/>
                                <a:gd name="T36" fmla="+- 0 14507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244" y="2"/>
                                  </a:moveTo>
                                  <a:lnTo>
                                    <a:pt x="213" y="2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13" y="63"/>
                                  </a:lnTo>
                                  <a:lnTo>
                                    <a:pt x="213" y="70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16" y="105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44" y="106"/>
                                  </a:lnTo>
                                  <a:lnTo>
                                    <a:pt x="24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96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20 14263"/>
                                <a:gd name="T1" fmla="*/ T0 w 1417"/>
                                <a:gd name="T2" fmla="+- 0 2552 2552"/>
                                <a:gd name="T3" fmla="*/ 2552 h 150"/>
                                <a:gd name="T4" fmla="+- 0 14556 14263"/>
                                <a:gd name="T5" fmla="*/ T4 w 1417"/>
                                <a:gd name="T6" fmla="+- 0 2574 2552"/>
                                <a:gd name="T7" fmla="*/ 2574 h 150"/>
                                <a:gd name="T8" fmla="+- 0 14535 14263"/>
                                <a:gd name="T9" fmla="*/ T8 w 1417"/>
                                <a:gd name="T10" fmla="+- 0 2610 2552"/>
                                <a:gd name="T11" fmla="*/ 2610 h 150"/>
                                <a:gd name="T12" fmla="+- 0 14535 14263"/>
                                <a:gd name="T13" fmla="*/ T12 w 1417"/>
                                <a:gd name="T14" fmla="+- 0 2638 2552"/>
                                <a:gd name="T15" fmla="*/ 2638 h 150"/>
                                <a:gd name="T16" fmla="+- 0 14581 14263"/>
                                <a:gd name="T17" fmla="*/ T16 w 1417"/>
                                <a:gd name="T18" fmla="+- 0 2698 2552"/>
                                <a:gd name="T19" fmla="*/ 2698 h 150"/>
                                <a:gd name="T20" fmla="+- 0 14600 14263"/>
                                <a:gd name="T21" fmla="*/ T20 w 1417"/>
                                <a:gd name="T22" fmla="+- 0 2702 2552"/>
                                <a:gd name="T23" fmla="*/ 2702 h 150"/>
                                <a:gd name="T24" fmla="+- 0 14627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4647 14263"/>
                                <a:gd name="T29" fmla="*/ T28 w 1417"/>
                                <a:gd name="T30" fmla="+- 0 2699 2552"/>
                                <a:gd name="T31" fmla="*/ 2699 h 150"/>
                                <a:gd name="T32" fmla="+- 0 14661 14263"/>
                                <a:gd name="T33" fmla="*/ T32 w 1417"/>
                                <a:gd name="T34" fmla="+- 0 2695 2552"/>
                                <a:gd name="T35" fmla="*/ 2695 h 150"/>
                                <a:gd name="T36" fmla="+- 0 14662 14263"/>
                                <a:gd name="T37" fmla="*/ T36 w 1417"/>
                                <a:gd name="T38" fmla="+- 0 2676 2552"/>
                                <a:gd name="T39" fmla="*/ 2676 h 150"/>
                                <a:gd name="T40" fmla="+- 0 14615 14263"/>
                                <a:gd name="T41" fmla="*/ T40 w 1417"/>
                                <a:gd name="T42" fmla="+- 0 2676 2552"/>
                                <a:gd name="T43" fmla="*/ 2676 h 150"/>
                                <a:gd name="T44" fmla="+- 0 14593 14263"/>
                                <a:gd name="T45" fmla="*/ T44 w 1417"/>
                                <a:gd name="T46" fmla="+- 0 2671 2552"/>
                                <a:gd name="T47" fmla="*/ 2671 h 150"/>
                                <a:gd name="T48" fmla="+- 0 14577 14263"/>
                                <a:gd name="T49" fmla="*/ T48 w 1417"/>
                                <a:gd name="T50" fmla="+- 0 2658 2552"/>
                                <a:gd name="T51" fmla="*/ 2658 h 150"/>
                                <a:gd name="T52" fmla="+- 0 14569 14263"/>
                                <a:gd name="T53" fmla="*/ T52 w 1417"/>
                                <a:gd name="T54" fmla="+- 0 2637 2552"/>
                                <a:gd name="T55" fmla="*/ 2637 h 150"/>
                                <a:gd name="T56" fmla="+- 0 14573 14263"/>
                                <a:gd name="T57" fmla="*/ T56 w 1417"/>
                                <a:gd name="T58" fmla="+- 0 2609 2552"/>
                                <a:gd name="T59" fmla="*/ 2609 h 150"/>
                                <a:gd name="T60" fmla="+- 0 14584 14263"/>
                                <a:gd name="T61" fmla="*/ T60 w 1417"/>
                                <a:gd name="T62" fmla="+- 0 2591 2552"/>
                                <a:gd name="T63" fmla="*/ 2591 h 150"/>
                                <a:gd name="T64" fmla="+- 0 14601 14263"/>
                                <a:gd name="T65" fmla="*/ T64 w 1417"/>
                                <a:gd name="T66" fmla="+- 0 2582 2552"/>
                                <a:gd name="T67" fmla="*/ 2582 h 150"/>
                                <a:gd name="T68" fmla="+- 0 14630 14263"/>
                                <a:gd name="T69" fmla="*/ T68 w 1417"/>
                                <a:gd name="T70" fmla="+- 0 2581 2552"/>
                                <a:gd name="T71" fmla="*/ 2581 h 150"/>
                                <a:gd name="T72" fmla="+- 0 14647 14263"/>
                                <a:gd name="T73" fmla="*/ T72 w 1417"/>
                                <a:gd name="T74" fmla="+- 0 2581 2552"/>
                                <a:gd name="T75" fmla="*/ 2581 h 150"/>
                                <a:gd name="T76" fmla="+- 0 14658 14263"/>
                                <a:gd name="T77" fmla="*/ T76 w 1417"/>
                                <a:gd name="T78" fmla="+- 0 2559 2552"/>
                                <a:gd name="T79" fmla="*/ 2559 h 150"/>
                                <a:gd name="T80" fmla="+- 0 14643 14263"/>
                                <a:gd name="T81" fmla="*/ T80 w 1417"/>
                                <a:gd name="T82" fmla="+- 0 2555 2552"/>
                                <a:gd name="T83" fmla="*/ 2555 h 150"/>
                                <a:gd name="T84" fmla="+- 0 14620 14263"/>
                                <a:gd name="T85" fmla="*/ T84 w 1417"/>
                                <a:gd name="T86" fmla="+- 0 2552 2552"/>
                                <a:gd name="T87" fmla="*/ 255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357" y="0"/>
                                  </a:moveTo>
                                  <a:lnTo>
                                    <a:pt x="293" y="22"/>
                                  </a:lnTo>
                                  <a:lnTo>
                                    <a:pt x="272" y="58"/>
                                  </a:lnTo>
                                  <a:lnTo>
                                    <a:pt x="272" y="86"/>
                                  </a:lnTo>
                                  <a:lnTo>
                                    <a:pt x="318" y="146"/>
                                  </a:lnTo>
                                  <a:lnTo>
                                    <a:pt x="337" y="150"/>
                                  </a:lnTo>
                                  <a:lnTo>
                                    <a:pt x="364" y="149"/>
                                  </a:lnTo>
                                  <a:lnTo>
                                    <a:pt x="384" y="147"/>
                                  </a:lnTo>
                                  <a:lnTo>
                                    <a:pt x="398" y="143"/>
                                  </a:lnTo>
                                  <a:lnTo>
                                    <a:pt x="399" y="124"/>
                                  </a:lnTo>
                                  <a:lnTo>
                                    <a:pt x="352" y="124"/>
                                  </a:lnTo>
                                  <a:lnTo>
                                    <a:pt x="330" y="119"/>
                                  </a:lnTo>
                                  <a:lnTo>
                                    <a:pt x="314" y="106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310" y="57"/>
                                  </a:lnTo>
                                  <a:lnTo>
                                    <a:pt x="321" y="39"/>
                                  </a:lnTo>
                                  <a:lnTo>
                                    <a:pt x="338" y="30"/>
                                  </a:lnTo>
                                  <a:lnTo>
                                    <a:pt x="367" y="29"/>
                                  </a:lnTo>
                                  <a:lnTo>
                                    <a:pt x="384" y="29"/>
                                  </a:lnTo>
                                  <a:lnTo>
                                    <a:pt x="395" y="7"/>
                                  </a:lnTo>
                                  <a:lnTo>
                                    <a:pt x="380" y="3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95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63 14263"/>
                                <a:gd name="T1" fmla="*/ T0 w 1417"/>
                                <a:gd name="T2" fmla="+- 0 2617 2552"/>
                                <a:gd name="T3" fmla="*/ 2617 h 150"/>
                                <a:gd name="T4" fmla="+- 0 14608 14263"/>
                                <a:gd name="T5" fmla="*/ T4 w 1417"/>
                                <a:gd name="T6" fmla="+- 0 2617 2552"/>
                                <a:gd name="T7" fmla="*/ 2617 h 150"/>
                                <a:gd name="T8" fmla="+- 0 14608 14263"/>
                                <a:gd name="T9" fmla="*/ T8 w 1417"/>
                                <a:gd name="T10" fmla="+- 0 2643 2552"/>
                                <a:gd name="T11" fmla="*/ 2643 h 150"/>
                                <a:gd name="T12" fmla="+- 0 14631 14263"/>
                                <a:gd name="T13" fmla="*/ T12 w 1417"/>
                                <a:gd name="T14" fmla="+- 0 2643 2552"/>
                                <a:gd name="T15" fmla="*/ 2643 h 150"/>
                                <a:gd name="T16" fmla="+- 0 14631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628 14263"/>
                                <a:gd name="T21" fmla="*/ T20 w 1417"/>
                                <a:gd name="T22" fmla="+- 0 2675 2552"/>
                                <a:gd name="T23" fmla="*/ 2675 h 150"/>
                                <a:gd name="T24" fmla="+- 0 14622 14263"/>
                                <a:gd name="T25" fmla="*/ T24 w 1417"/>
                                <a:gd name="T26" fmla="+- 0 2676 2552"/>
                                <a:gd name="T27" fmla="*/ 2676 h 150"/>
                                <a:gd name="T28" fmla="+- 0 14662 14263"/>
                                <a:gd name="T29" fmla="*/ T28 w 1417"/>
                                <a:gd name="T30" fmla="+- 0 2676 2552"/>
                                <a:gd name="T31" fmla="*/ 2676 h 150"/>
                                <a:gd name="T32" fmla="+- 0 14663 14263"/>
                                <a:gd name="T33" fmla="*/ T32 w 1417"/>
                                <a:gd name="T34" fmla="+- 0 2617 2552"/>
                                <a:gd name="T35" fmla="*/ 261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400" y="65"/>
                                  </a:moveTo>
                                  <a:lnTo>
                                    <a:pt x="345" y="65"/>
                                  </a:lnTo>
                                  <a:lnTo>
                                    <a:pt x="345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68" y="122"/>
                                  </a:lnTo>
                                  <a:lnTo>
                                    <a:pt x="365" y="123"/>
                                  </a:lnTo>
                                  <a:lnTo>
                                    <a:pt x="359" y="124"/>
                                  </a:lnTo>
                                  <a:lnTo>
                                    <a:pt x="399" y="124"/>
                                  </a:lnTo>
                                  <a:lnTo>
                                    <a:pt x="40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94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47 14263"/>
                                <a:gd name="T1" fmla="*/ T0 w 1417"/>
                                <a:gd name="T2" fmla="+- 0 2581 2552"/>
                                <a:gd name="T3" fmla="*/ 2581 h 150"/>
                                <a:gd name="T4" fmla="+- 0 14630 14263"/>
                                <a:gd name="T5" fmla="*/ T4 w 1417"/>
                                <a:gd name="T6" fmla="+- 0 2581 2552"/>
                                <a:gd name="T7" fmla="*/ 2581 h 150"/>
                                <a:gd name="T8" fmla="+- 0 14646 14263"/>
                                <a:gd name="T9" fmla="*/ T8 w 1417"/>
                                <a:gd name="T10" fmla="+- 0 2584 2552"/>
                                <a:gd name="T11" fmla="*/ 2584 h 150"/>
                                <a:gd name="T12" fmla="+- 0 14647 14263"/>
                                <a:gd name="T13" fmla="*/ T12 w 1417"/>
                                <a:gd name="T14" fmla="+- 0 2581 2552"/>
                                <a:gd name="T15" fmla="*/ 258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384" y="29"/>
                                  </a:moveTo>
                                  <a:lnTo>
                                    <a:pt x="367" y="29"/>
                                  </a:lnTo>
                                  <a:lnTo>
                                    <a:pt x="383" y="32"/>
                                  </a:lnTo>
                                  <a:lnTo>
                                    <a:pt x="38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93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77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728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683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718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728 14263"/>
                                <a:gd name="T17" fmla="*/ T16 w 1417"/>
                                <a:gd name="T18" fmla="+- 0 2663 2552"/>
                                <a:gd name="T19" fmla="*/ 2663 h 150"/>
                                <a:gd name="T20" fmla="+- 0 14806 14263"/>
                                <a:gd name="T21" fmla="*/ T20 w 1417"/>
                                <a:gd name="T22" fmla="+- 0 2663 2552"/>
                                <a:gd name="T23" fmla="*/ 2663 h 150"/>
                                <a:gd name="T24" fmla="+- 0 14798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733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4744 14263"/>
                                <a:gd name="T33" fmla="*/ T32 w 1417"/>
                                <a:gd name="T34" fmla="+- 0 2598 2552"/>
                                <a:gd name="T35" fmla="*/ 2598 h 150"/>
                                <a:gd name="T36" fmla="+- 0 14746 14263"/>
                                <a:gd name="T37" fmla="*/ T36 w 1417"/>
                                <a:gd name="T38" fmla="+- 0 2588 2552"/>
                                <a:gd name="T39" fmla="*/ 2588 h 150"/>
                                <a:gd name="T40" fmla="+- 0 14748 14263"/>
                                <a:gd name="T41" fmla="*/ T40 w 1417"/>
                                <a:gd name="T42" fmla="+- 0 2579 2552"/>
                                <a:gd name="T43" fmla="*/ 2579 h 150"/>
                                <a:gd name="T44" fmla="+- 0 14780 14263"/>
                                <a:gd name="T45" fmla="*/ T44 w 1417"/>
                                <a:gd name="T46" fmla="+- 0 2579 2552"/>
                                <a:gd name="T47" fmla="*/ 2579 h 150"/>
                                <a:gd name="T48" fmla="+- 0 14772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09" y="2"/>
                                  </a:moveTo>
                                  <a:lnTo>
                                    <a:pt x="465" y="2"/>
                                  </a:lnTo>
                                  <a:lnTo>
                                    <a:pt x="420" y="149"/>
                                  </a:lnTo>
                                  <a:lnTo>
                                    <a:pt x="455" y="149"/>
                                  </a:lnTo>
                                  <a:lnTo>
                                    <a:pt x="465" y="111"/>
                                  </a:lnTo>
                                  <a:lnTo>
                                    <a:pt x="543" y="111"/>
                                  </a:lnTo>
                                  <a:lnTo>
                                    <a:pt x="535" y="87"/>
                                  </a:lnTo>
                                  <a:lnTo>
                                    <a:pt x="470" y="87"/>
                                  </a:lnTo>
                                  <a:lnTo>
                                    <a:pt x="481" y="46"/>
                                  </a:lnTo>
                                  <a:lnTo>
                                    <a:pt x="483" y="36"/>
                                  </a:lnTo>
                                  <a:lnTo>
                                    <a:pt x="485" y="27"/>
                                  </a:lnTo>
                                  <a:lnTo>
                                    <a:pt x="517" y="27"/>
                                  </a:lnTo>
                                  <a:lnTo>
                                    <a:pt x="50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92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806 14263"/>
                                <a:gd name="T1" fmla="*/ T0 w 1417"/>
                                <a:gd name="T2" fmla="+- 0 2663 2552"/>
                                <a:gd name="T3" fmla="*/ 2663 h 150"/>
                                <a:gd name="T4" fmla="+- 0 14770 14263"/>
                                <a:gd name="T5" fmla="*/ T4 w 1417"/>
                                <a:gd name="T6" fmla="+- 0 2663 2552"/>
                                <a:gd name="T7" fmla="*/ 2663 h 150"/>
                                <a:gd name="T8" fmla="+- 0 14782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818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806 14263"/>
                                <a:gd name="T17" fmla="*/ T16 w 1417"/>
                                <a:gd name="T18" fmla="+- 0 2663 2552"/>
                                <a:gd name="T19" fmla="*/ 266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43" y="111"/>
                                  </a:moveTo>
                                  <a:lnTo>
                                    <a:pt x="507" y="111"/>
                                  </a:lnTo>
                                  <a:lnTo>
                                    <a:pt x="519" y="149"/>
                                  </a:lnTo>
                                  <a:lnTo>
                                    <a:pt x="555" y="149"/>
                                  </a:lnTo>
                                  <a:lnTo>
                                    <a:pt x="543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91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780 14263"/>
                                <a:gd name="T1" fmla="*/ T0 w 1417"/>
                                <a:gd name="T2" fmla="+- 0 2579 2552"/>
                                <a:gd name="T3" fmla="*/ 2579 h 150"/>
                                <a:gd name="T4" fmla="+- 0 14749 14263"/>
                                <a:gd name="T5" fmla="*/ T4 w 1417"/>
                                <a:gd name="T6" fmla="+- 0 2579 2552"/>
                                <a:gd name="T7" fmla="*/ 2579 h 150"/>
                                <a:gd name="T8" fmla="+- 0 14751 14263"/>
                                <a:gd name="T9" fmla="*/ T8 w 1417"/>
                                <a:gd name="T10" fmla="+- 0 2588 2552"/>
                                <a:gd name="T11" fmla="*/ 2588 h 150"/>
                                <a:gd name="T12" fmla="+- 0 14754 14263"/>
                                <a:gd name="T13" fmla="*/ T12 w 1417"/>
                                <a:gd name="T14" fmla="+- 0 2599 2552"/>
                                <a:gd name="T15" fmla="*/ 2599 h 150"/>
                                <a:gd name="T16" fmla="+- 0 14756 14263"/>
                                <a:gd name="T17" fmla="*/ T16 w 1417"/>
                                <a:gd name="T18" fmla="+- 0 2607 2552"/>
                                <a:gd name="T19" fmla="*/ 2607 h 150"/>
                                <a:gd name="T20" fmla="+- 0 14765 14263"/>
                                <a:gd name="T21" fmla="*/ T20 w 1417"/>
                                <a:gd name="T22" fmla="+- 0 2639 2552"/>
                                <a:gd name="T23" fmla="*/ 2639 h 150"/>
                                <a:gd name="T24" fmla="+- 0 14798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780 14263"/>
                                <a:gd name="T29" fmla="*/ T28 w 1417"/>
                                <a:gd name="T30" fmla="+- 0 2579 2552"/>
                                <a:gd name="T31" fmla="*/ 2579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17" y="27"/>
                                  </a:moveTo>
                                  <a:lnTo>
                                    <a:pt x="486" y="27"/>
                                  </a:lnTo>
                                  <a:lnTo>
                                    <a:pt x="488" y="36"/>
                                  </a:lnTo>
                                  <a:lnTo>
                                    <a:pt x="491" y="47"/>
                                  </a:lnTo>
                                  <a:lnTo>
                                    <a:pt x="493" y="55"/>
                                  </a:lnTo>
                                  <a:lnTo>
                                    <a:pt x="502" y="87"/>
                                  </a:lnTo>
                                  <a:lnTo>
                                    <a:pt x="535" y="87"/>
                                  </a:lnTo>
                                  <a:lnTo>
                                    <a:pt x="51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90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16 14263"/>
                                <a:gd name="T1" fmla="*/ T0 w 1417"/>
                                <a:gd name="T2" fmla="+- 0 2552 2552"/>
                                <a:gd name="T3" fmla="*/ 2552 h 150"/>
                                <a:gd name="T4" fmla="+- 0 14852 14263"/>
                                <a:gd name="T5" fmla="*/ T4 w 1417"/>
                                <a:gd name="T6" fmla="+- 0 2574 2552"/>
                                <a:gd name="T7" fmla="*/ 2574 h 150"/>
                                <a:gd name="T8" fmla="+- 0 14831 14263"/>
                                <a:gd name="T9" fmla="*/ T8 w 1417"/>
                                <a:gd name="T10" fmla="+- 0 2610 2552"/>
                                <a:gd name="T11" fmla="*/ 2610 h 150"/>
                                <a:gd name="T12" fmla="+- 0 14832 14263"/>
                                <a:gd name="T13" fmla="*/ T12 w 1417"/>
                                <a:gd name="T14" fmla="+- 0 2638 2552"/>
                                <a:gd name="T15" fmla="*/ 2638 h 150"/>
                                <a:gd name="T16" fmla="+- 0 14877 14263"/>
                                <a:gd name="T17" fmla="*/ T16 w 1417"/>
                                <a:gd name="T18" fmla="+- 0 2698 2552"/>
                                <a:gd name="T19" fmla="*/ 2698 h 150"/>
                                <a:gd name="T20" fmla="+- 0 14896 14263"/>
                                <a:gd name="T21" fmla="*/ T20 w 1417"/>
                                <a:gd name="T22" fmla="+- 0 2702 2552"/>
                                <a:gd name="T23" fmla="*/ 2702 h 150"/>
                                <a:gd name="T24" fmla="+- 0 14923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4944 14263"/>
                                <a:gd name="T29" fmla="*/ T28 w 1417"/>
                                <a:gd name="T30" fmla="+- 0 2699 2552"/>
                                <a:gd name="T31" fmla="*/ 2699 h 150"/>
                                <a:gd name="T32" fmla="+- 0 14957 14263"/>
                                <a:gd name="T33" fmla="*/ T32 w 1417"/>
                                <a:gd name="T34" fmla="+- 0 2695 2552"/>
                                <a:gd name="T35" fmla="*/ 2695 h 150"/>
                                <a:gd name="T36" fmla="+- 0 14958 14263"/>
                                <a:gd name="T37" fmla="*/ T36 w 1417"/>
                                <a:gd name="T38" fmla="+- 0 2676 2552"/>
                                <a:gd name="T39" fmla="*/ 2676 h 150"/>
                                <a:gd name="T40" fmla="+- 0 14911 14263"/>
                                <a:gd name="T41" fmla="*/ T40 w 1417"/>
                                <a:gd name="T42" fmla="+- 0 2676 2552"/>
                                <a:gd name="T43" fmla="*/ 2676 h 150"/>
                                <a:gd name="T44" fmla="+- 0 14889 14263"/>
                                <a:gd name="T45" fmla="*/ T44 w 1417"/>
                                <a:gd name="T46" fmla="+- 0 2671 2552"/>
                                <a:gd name="T47" fmla="*/ 2671 h 150"/>
                                <a:gd name="T48" fmla="+- 0 14873 14263"/>
                                <a:gd name="T49" fmla="*/ T48 w 1417"/>
                                <a:gd name="T50" fmla="+- 0 2658 2552"/>
                                <a:gd name="T51" fmla="*/ 2658 h 150"/>
                                <a:gd name="T52" fmla="+- 0 14865 14263"/>
                                <a:gd name="T53" fmla="*/ T52 w 1417"/>
                                <a:gd name="T54" fmla="+- 0 2637 2552"/>
                                <a:gd name="T55" fmla="*/ 2637 h 150"/>
                                <a:gd name="T56" fmla="+- 0 14869 14263"/>
                                <a:gd name="T57" fmla="*/ T56 w 1417"/>
                                <a:gd name="T58" fmla="+- 0 2609 2552"/>
                                <a:gd name="T59" fmla="*/ 2609 h 150"/>
                                <a:gd name="T60" fmla="+- 0 14880 14263"/>
                                <a:gd name="T61" fmla="*/ T60 w 1417"/>
                                <a:gd name="T62" fmla="+- 0 2591 2552"/>
                                <a:gd name="T63" fmla="*/ 2591 h 150"/>
                                <a:gd name="T64" fmla="+- 0 14897 14263"/>
                                <a:gd name="T65" fmla="*/ T64 w 1417"/>
                                <a:gd name="T66" fmla="+- 0 2582 2552"/>
                                <a:gd name="T67" fmla="*/ 2582 h 150"/>
                                <a:gd name="T68" fmla="+- 0 14926 14263"/>
                                <a:gd name="T69" fmla="*/ T68 w 1417"/>
                                <a:gd name="T70" fmla="+- 0 2581 2552"/>
                                <a:gd name="T71" fmla="*/ 2581 h 150"/>
                                <a:gd name="T72" fmla="+- 0 14943 14263"/>
                                <a:gd name="T73" fmla="*/ T72 w 1417"/>
                                <a:gd name="T74" fmla="+- 0 2581 2552"/>
                                <a:gd name="T75" fmla="*/ 2581 h 150"/>
                                <a:gd name="T76" fmla="+- 0 14955 14263"/>
                                <a:gd name="T77" fmla="*/ T76 w 1417"/>
                                <a:gd name="T78" fmla="+- 0 2559 2552"/>
                                <a:gd name="T79" fmla="*/ 2559 h 150"/>
                                <a:gd name="T80" fmla="+- 0 14939 14263"/>
                                <a:gd name="T81" fmla="*/ T80 w 1417"/>
                                <a:gd name="T82" fmla="+- 0 2555 2552"/>
                                <a:gd name="T83" fmla="*/ 2555 h 150"/>
                                <a:gd name="T84" fmla="+- 0 14916 14263"/>
                                <a:gd name="T85" fmla="*/ T84 w 1417"/>
                                <a:gd name="T86" fmla="+- 0 2552 2552"/>
                                <a:gd name="T87" fmla="*/ 255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53" y="0"/>
                                  </a:moveTo>
                                  <a:lnTo>
                                    <a:pt x="589" y="22"/>
                                  </a:lnTo>
                                  <a:lnTo>
                                    <a:pt x="568" y="58"/>
                                  </a:lnTo>
                                  <a:lnTo>
                                    <a:pt x="569" y="86"/>
                                  </a:lnTo>
                                  <a:lnTo>
                                    <a:pt x="614" y="146"/>
                                  </a:lnTo>
                                  <a:lnTo>
                                    <a:pt x="633" y="150"/>
                                  </a:lnTo>
                                  <a:lnTo>
                                    <a:pt x="660" y="149"/>
                                  </a:lnTo>
                                  <a:lnTo>
                                    <a:pt x="681" y="147"/>
                                  </a:lnTo>
                                  <a:lnTo>
                                    <a:pt x="694" y="143"/>
                                  </a:lnTo>
                                  <a:lnTo>
                                    <a:pt x="695" y="124"/>
                                  </a:lnTo>
                                  <a:lnTo>
                                    <a:pt x="648" y="124"/>
                                  </a:lnTo>
                                  <a:lnTo>
                                    <a:pt x="626" y="119"/>
                                  </a:lnTo>
                                  <a:lnTo>
                                    <a:pt x="610" y="106"/>
                                  </a:lnTo>
                                  <a:lnTo>
                                    <a:pt x="602" y="85"/>
                                  </a:lnTo>
                                  <a:lnTo>
                                    <a:pt x="606" y="57"/>
                                  </a:lnTo>
                                  <a:lnTo>
                                    <a:pt x="617" y="39"/>
                                  </a:lnTo>
                                  <a:lnTo>
                                    <a:pt x="634" y="30"/>
                                  </a:lnTo>
                                  <a:lnTo>
                                    <a:pt x="663" y="29"/>
                                  </a:lnTo>
                                  <a:lnTo>
                                    <a:pt x="680" y="29"/>
                                  </a:lnTo>
                                  <a:lnTo>
                                    <a:pt x="692" y="7"/>
                                  </a:lnTo>
                                  <a:lnTo>
                                    <a:pt x="676" y="3"/>
                                  </a:lnTo>
                                  <a:lnTo>
                                    <a:pt x="6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89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59 14263"/>
                                <a:gd name="T1" fmla="*/ T0 w 1417"/>
                                <a:gd name="T2" fmla="+- 0 2617 2552"/>
                                <a:gd name="T3" fmla="*/ 2617 h 150"/>
                                <a:gd name="T4" fmla="+- 0 14905 14263"/>
                                <a:gd name="T5" fmla="*/ T4 w 1417"/>
                                <a:gd name="T6" fmla="+- 0 2617 2552"/>
                                <a:gd name="T7" fmla="*/ 2617 h 150"/>
                                <a:gd name="T8" fmla="+- 0 14905 14263"/>
                                <a:gd name="T9" fmla="*/ T8 w 1417"/>
                                <a:gd name="T10" fmla="+- 0 2643 2552"/>
                                <a:gd name="T11" fmla="*/ 2643 h 150"/>
                                <a:gd name="T12" fmla="+- 0 14927 14263"/>
                                <a:gd name="T13" fmla="*/ T12 w 1417"/>
                                <a:gd name="T14" fmla="+- 0 2643 2552"/>
                                <a:gd name="T15" fmla="*/ 2643 h 150"/>
                                <a:gd name="T16" fmla="+- 0 14927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925 14263"/>
                                <a:gd name="T21" fmla="*/ T20 w 1417"/>
                                <a:gd name="T22" fmla="+- 0 2675 2552"/>
                                <a:gd name="T23" fmla="*/ 2675 h 150"/>
                                <a:gd name="T24" fmla="+- 0 14919 14263"/>
                                <a:gd name="T25" fmla="*/ T24 w 1417"/>
                                <a:gd name="T26" fmla="+- 0 2676 2552"/>
                                <a:gd name="T27" fmla="*/ 2676 h 150"/>
                                <a:gd name="T28" fmla="+- 0 14958 14263"/>
                                <a:gd name="T29" fmla="*/ T28 w 1417"/>
                                <a:gd name="T30" fmla="+- 0 2676 2552"/>
                                <a:gd name="T31" fmla="*/ 2676 h 150"/>
                                <a:gd name="T32" fmla="+- 0 14959 14263"/>
                                <a:gd name="T33" fmla="*/ T32 w 1417"/>
                                <a:gd name="T34" fmla="+- 0 2617 2552"/>
                                <a:gd name="T35" fmla="*/ 261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96" y="65"/>
                                  </a:moveTo>
                                  <a:lnTo>
                                    <a:pt x="642" y="65"/>
                                  </a:lnTo>
                                  <a:lnTo>
                                    <a:pt x="642" y="91"/>
                                  </a:lnTo>
                                  <a:lnTo>
                                    <a:pt x="664" y="91"/>
                                  </a:lnTo>
                                  <a:lnTo>
                                    <a:pt x="664" y="122"/>
                                  </a:lnTo>
                                  <a:lnTo>
                                    <a:pt x="662" y="123"/>
                                  </a:lnTo>
                                  <a:lnTo>
                                    <a:pt x="656" y="124"/>
                                  </a:lnTo>
                                  <a:lnTo>
                                    <a:pt x="695" y="124"/>
                                  </a:lnTo>
                                  <a:lnTo>
                                    <a:pt x="69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88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43 14263"/>
                                <a:gd name="T1" fmla="*/ T0 w 1417"/>
                                <a:gd name="T2" fmla="+- 0 2581 2552"/>
                                <a:gd name="T3" fmla="*/ 2581 h 150"/>
                                <a:gd name="T4" fmla="+- 0 14926 14263"/>
                                <a:gd name="T5" fmla="*/ T4 w 1417"/>
                                <a:gd name="T6" fmla="+- 0 2581 2552"/>
                                <a:gd name="T7" fmla="*/ 2581 h 150"/>
                                <a:gd name="T8" fmla="+- 0 14942 14263"/>
                                <a:gd name="T9" fmla="*/ T8 w 1417"/>
                                <a:gd name="T10" fmla="+- 0 2584 2552"/>
                                <a:gd name="T11" fmla="*/ 2584 h 150"/>
                                <a:gd name="T12" fmla="+- 0 14943 14263"/>
                                <a:gd name="T13" fmla="*/ T12 w 1417"/>
                                <a:gd name="T14" fmla="+- 0 2581 2552"/>
                                <a:gd name="T15" fmla="*/ 258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80" y="29"/>
                                  </a:moveTo>
                                  <a:lnTo>
                                    <a:pt x="663" y="29"/>
                                  </a:lnTo>
                                  <a:lnTo>
                                    <a:pt x="679" y="32"/>
                                  </a:lnTo>
                                  <a:lnTo>
                                    <a:pt x="68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87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081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990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990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084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084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5023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5023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5078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5078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5023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5023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5081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5081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818" y="2"/>
                                  </a:moveTo>
                                  <a:lnTo>
                                    <a:pt x="727" y="2"/>
                                  </a:lnTo>
                                  <a:lnTo>
                                    <a:pt x="727" y="149"/>
                                  </a:lnTo>
                                  <a:lnTo>
                                    <a:pt x="821" y="149"/>
                                  </a:lnTo>
                                  <a:lnTo>
                                    <a:pt x="821" y="122"/>
                                  </a:lnTo>
                                  <a:lnTo>
                                    <a:pt x="760" y="122"/>
                                  </a:lnTo>
                                  <a:lnTo>
                                    <a:pt x="760" y="87"/>
                                  </a:lnTo>
                                  <a:lnTo>
                                    <a:pt x="815" y="87"/>
                                  </a:lnTo>
                                  <a:lnTo>
                                    <a:pt x="815" y="60"/>
                                  </a:lnTo>
                                  <a:lnTo>
                                    <a:pt x="760" y="60"/>
                                  </a:lnTo>
                                  <a:lnTo>
                                    <a:pt x="760" y="29"/>
                                  </a:lnTo>
                                  <a:lnTo>
                                    <a:pt x="818" y="29"/>
                                  </a:lnTo>
                                  <a:lnTo>
                                    <a:pt x="81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86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16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117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108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139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142 14263"/>
                                <a:gd name="T17" fmla="*/ T16 w 1417"/>
                                <a:gd name="T18" fmla="+- 0 2641 2552"/>
                                <a:gd name="T19" fmla="*/ 2641 h 150"/>
                                <a:gd name="T20" fmla="+- 0 15142 14263"/>
                                <a:gd name="T21" fmla="*/ T20 w 1417"/>
                                <a:gd name="T22" fmla="+- 0 2626 2552"/>
                                <a:gd name="T23" fmla="*/ 2626 h 150"/>
                                <a:gd name="T24" fmla="+- 0 15144 14263"/>
                                <a:gd name="T25" fmla="*/ T24 w 1417"/>
                                <a:gd name="T26" fmla="+- 0 2585 2552"/>
                                <a:gd name="T27" fmla="*/ 2585 h 150"/>
                                <a:gd name="T28" fmla="+- 0 15145 14263"/>
                                <a:gd name="T29" fmla="*/ T28 w 1417"/>
                                <a:gd name="T30" fmla="+- 0 2584 2552"/>
                                <a:gd name="T31" fmla="*/ 2584 h 150"/>
                                <a:gd name="T32" fmla="+- 0 15171 14263"/>
                                <a:gd name="T33" fmla="*/ T32 w 1417"/>
                                <a:gd name="T34" fmla="+- 0 2584 2552"/>
                                <a:gd name="T35" fmla="*/ 2584 h 150"/>
                                <a:gd name="T36" fmla="+- 0 15162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899" y="2"/>
                                  </a:moveTo>
                                  <a:lnTo>
                                    <a:pt x="854" y="2"/>
                                  </a:lnTo>
                                  <a:lnTo>
                                    <a:pt x="845" y="149"/>
                                  </a:lnTo>
                                  <a:lnTo>
                                    <a:pt x="876" y="149"/>
                                  </a:lnTo>
                                  <a:lnTo>
                                    <a:pt x="879" y="89"/>
                                  </a:lnTo>
                                  <a:lnTo>
                                    <a:pt x="879" y="74"/>
                                  </a:lnTo>
                                  <a:lnTo>
                                    <a:pt x="881" y="33"/>
                                  </a:lnTo>
                                  <a:lnTo>
                                    <a:pt x="882" y="32"/>
                                  </a:lnTo>
                                  <a:lnTo>
                                    <a:pt x="908" y="32"/>
                                  </a:lnTo>
                                  <a:lnTo>
                                    <a:pt x="89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85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264 14263"/>
                                <a:gd name="T1" fmla="*/ T0 w 1417"/>
                                <a:gd name="T2" fmla="+- 0 2584 2552"/>
                                <a:gd name="T3" fmla="*/ 2584 h 150"/>
                                <a:gd name="T4" fmla="+- 0 15235 14263"/>
                                <a:gd name="T5" fmla="*/ T4 w 1417"/>
                                <a:gd name="T6" fmla="+- 0 2584 2552"/>
                                <a:gd name="T7" fmla="*/ 2584 h 150"/>
                                <a:gd name="T8" fmla="+- 0 15235 14263"/>
                                <a:gd name="T9" fmla="*/ T8 w 1417"/>
                                <a:gd name="T10" fmla="+- 0 2605 2552"/>
                                <a:gd name="T11" fmla="*/ 2605 h 150"/>
                                <a:gd name="T12" fmla="+- 0 15235 14263"/>
                                <a:gd name="T13" fmla="*/ T12 w 1417"/>
                                <a:gd name="T14" fmla="+- 0 2626 2552"/>
                                <a:gd name="T15" fmla="*/ 2626 h 150"/>
                                <a:gd name="T16" fmla="+- 0 15236 14263"/>
                                <a:gd name="T17" fmla="*/ T16 w 1417"/>
                                <a:gd name="T18" fmla="+- 0 2645 2552"/>
                                <a:gd name="T19" fmla="*/ 2645 h 150"/>
                                <a:gd name="T20" fmla="+- 0 15238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5271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5264 14263"/>
                                <a:gd name="T29" fmla="*/ T28 w 1417"/>
                                <a:gd name="T30" fmla="+- 0 2584 2552"/>
                                <a:gd name="T31" fmla="*/ 258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001" y="32"/>
                                  </a:moveTo>
                                  <a:lnTo>
                                    <a:pt x="972" y="32"/>
                                  </a:lnTo>
                                  <a:lnTo>
                                    <a:pt x="972" y="53"/>
                                  </a:lnTo>
                                  <a:lnTo>
                                    <a:pt x="972" y="74"/>
                                  </a:lnTo>
                                  <a:lnTo>
                                    <a:pt x="973" y="93"/>
                                  </a:lnTo>
                                  <a:lnTo>
                                    <a:pt x="975" y="149"/>
                                  </a:lnTo>
                                  <a:lnTo>
                                    <a:pt x="1008" y="149"/>
                                  </a:lnTo>
                                  <a:lnTo>
                                    <a:pt x="100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84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171 14263"/>
                                <a:gd name="T1" fmla="*/ T0 w 1417"/>
                                <a:gd name="T2" fmla="+- 0 2584 2552"/>
                                <a:gd name="T3" fmla="*/ 2584 h 150"/>
                                <a:gd name="T4" fmla="+- 0 15145 14263"/>
                                <a:gd name="T5" fmla="*/ T4 w 1417"/>
                                <a:gd name="T6" fmla="+- 0 2584 2552"/>
                                <a:gd name="T7" fmla="*/ 2584 h 150"/>
                                <a:gd name="T8" fmla="+- 0 15149 14263"/>
                                <a:gd name="T9" fmla="*/ T8 w 1417"/>
                                <a:gd name="T10" fmla="+- 0 2604 2552"/>
                                <a:gd name="T11" fmla="*/ 2604 h 150"/>
                                <a:gd name="T12" fmla="+- 0 15153 14263"/>
                                <a:gd name="T13" fmla="*/ T12 w 1417"/>
                                <a:gd name="T14" fmla="+- 0 2624 2552"/>
                                <a:gd name="T15" fmla="*/ 2624 h 150"/>
                                <a:gd name="T16" fmla="+- 0 15174 14263"/>
                                <a:gd name="T17" fmla="*/ T16 w 1417"/>
                                <a:gd name="T18" fmla="+- 0 2699 2552"/>
                                <a:gd name="T19" fmla="*/ 2699 h 150"/>
                                <a:gd name="T20" fmla="+- 0 15200 14263"/>
                                <a:gd name="T21" fmla="*/ T20 w 1417"/>
                                <a:gd name="T22" fmla="+- 0 2699 2552"/>
                                <a:gd name="T23" fmla="*/ 2699 h 150"/>
                                <a:gd name="T24" fmla="+- 0 15213 14263"/>
                                <a:gd name="T25" fmla="*/ T24 w 1417"/>
                                <a:gd name="T26" fmla="+- 0 2656 2552"/>
                                <a:gd name="T27" fmla="*/ 2656 h 150"/>
                                <a:gd name="T28" fmla="+- 0 15189 14263"/>
                                <a:gd name="T29" fmla="*/ T28 w 1417"/>
                                <a:gd name="T30" fmla="+- 0 2656 2552"/>
                                <a:gd name="T31" fmla="*/ 2656 h 150"/>
                                <a:gd name="T32" fmla="+- 0 15185 14263"/>
                                <a:gd name="T33" fmla="*/ T32 w 1417"/>
                                <a:gd name="T34" fmla="+- 0 2636 2552"/>
                                <a:gd name="T35" fmla="*/ 2636 h 150"/>
                                <a:gd name="T36" fmla="+- 0 15180 14263"/>
                                <a:gd name="T37" fmla="*/ T36 w 1417"/>
                                <a:gd name="T38" fmla="+- 0 2617 2552"/>
                                <a:gd name="T39" fmla="*/ 2617 h 150"/>
                                <a:gd name="T40" fmla="+- 0 15171 14263"/>
                                <a:gd name="T41" fmla="*/ T40 w 1417"/>
                                <a:gd name="T42" fmla="+- 0 2584 2552"/>
                                <a:gd name="T43" fmla="*/ 258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908" y="32"/>
                                  </a:moveTo>
                                  <a:lnTo>
                                    <a:pt x="882" y="32"/>
                                  </a:lnTo>
                                  <a:lnTo>
                                    <a:pt x="886" y="52"/>
                                  </a:lnTo>
                                  <a:lnTo>
                                    <a:pt x="890" y="72"/>
                                  </a:lnTo>
                                  <a:lnTo>
                                    <a:pt x="911" y="147"/>
                                  </a:lnTo>
                                  <a:lnTo>
                                    <a:pt x="937" y="147"/>
                                  </a:lnTo>
                                  <a:lnTo>
                                    <a:pt x="950" y="104"/>
                                  </a:lnTo>
                                  <a:lnTo>
                                    <a:pt x="926" y="104"/>
                                  </a:lnTo>
                                  <a:lnTo>
                                    <a:pt x="922" y="84"/>
                                  </a:lnTo>
                                  <a:lnTo>
                                    <a:pt x="917" y="65"/>
                                  </a:lnTo>
                                  <a:lnTo>
                                    <a:pt x="90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83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263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219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203 14263"/>
                                <a:gd name="T9" fmla="*/ T8 w 1417"/>
                                <a:gd name="T10" fmla="+- 0 2603 2552"/>
                                <a:gd name="T11" fmla="*/ 2603 h 150"/>
                                <a:gd name="T12" fmla="+- 0 15198 14263"/>
                                <a:gd name="T13" fmla="*/ T12 w 1417"/>
                                <a:gd name="T14" fmla="+- 0 2622 2552"/>
                                <a:gd name="T15" fmla="*/ 2622 h 150"/>
                                <a:gd name="T16" fmla="+- 0 15193 14263"/>
                                <a:gd name="T17" fmla="*/ T16 w 1417"/>
                                <a:gd name="T18" fmla="+- 0 2642 2552"/>
                                <a:gd name="T19" fmla="*/ 2642 h 150"/>
                                <a:gd name="T20" fmla="+- 0 15189 14263"/>
                                <a:gd name="T21" fmla="*/ T20 w 1417"/>
                                <a:gd name="T22" fmla="+- 0 2656 2552"/>
                                <a:gd name="T23" fmla="*/ 2656 h 150"/>
                                <a:gd name="T24" fmla="+- 0 15213 14263"/>
                                <a:gd name="T25" fmla="*/ T24 w 1417"/>
                                <a:gd name="T26" fmla="+- 0 2656 2552"/>
                                <a:gd name="T27" fmla="*/ 2656 h 150"/>
                                <a:gd name="T28" fmla="+- 0 15218 14263"/>
                                <a:gd name="T29" fmla="*/ T28 w 1417"/>
                                <a:gd name="T30" fmla="+- 0 2641 2552"/>
                                <a:gd name="T31" fmla="*/ 2641 h 150"/>
                                <a:gd name="T32" fmla="+- 0 15224 14263"/>
                                <a:gd name="T33" fmla="*/ T32 w 1417"/>
                                <a:gd name="T34" fmla="+- 0 2623 2552"/>
                                <a:gd name="T35" fmla="*/ 2623 h 150"/>
                                <a:gd name="T36" fmla="+- 0 15229 14263"/>
                                <a:gd name="T37" fmla="*/ T36 w 1417"/>
                                <a:gd name="T38" fmla="+- 0 2603 2552"/>
                                <a:gd name="T39" fmla="*/ 2603 h 150"/>
                                <a:gd name="T40" fmla="+- 0 15235 14263"/>
                                <a:gd name="T41" fmla="*/ T40 w 1417"/>
                                <a:gd name="T42" fmla="+- 0 2584 2552"/>
                                <a:gd name="T43" fmla="*/ 2584 h 150"/>
                                <a:gd name="T44" fmla="+- 0 15264 14263"/>
                                <a:gd name="T45" fmla="*/ T44 w 1417"/>
                                <a:gd name="T46" fmla="+- 0 2584 2552"/>
                                <a:gd name="T47" fmla="*/ 2584 h 150"/>
                                <a:gd name="T48" fmla="+- 0 15263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000" y="2"/>
                                  </a:moveTo>
                                  <a:lnTo>
                                    <a:pt x="956" y="2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935" y="70"/>
                                  </a:lnTo>
                                  <a:lnTo>
                                    <a:pt x="930" y="90"/>
                                  </a:lnTo>
                                  <a:lnTo>
                                    <a:pt x="926" y="104"/>
                                  </a:lnTo>
                                  <a:lnTo>
                                    <a:pt x="950" y="104"/>
                                  </a:lnTo>
                                  <a:lnTo>
                                    <a:pt x="955" y="89"/>
                                  </a:lnTo>
                                  <a:lnTo>
                                    <a:pt x="961" y="71"/>
                                  </a:lnTo>
                                  <a:lnTo>
                                    <a:pt x="966" y="51"/>
                                  </a:lnTo>
                                  <a:lnTo>
                                    <a:pt x="972" y="32"/>
                                  </a:lnTo>
                                  <a:lnTo>
                                    <a:pt x="1001" y="32"/>
                                  </a:lnTo>
                                  <a:lnTo>
                                    <a:pt x="100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82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39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301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301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395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395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5334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5334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5389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5389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5334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5334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5392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5392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129" y="2"/>
                                  </a:moveTo>
                                  <a:lnTo>
                                    <a:pt x="1038" y="2"/>
                                  </a:lnTo>
                                  <a:lnTo>
                                    <a:pt x="1038" y="149"/>
                                  </a:lnTo>
                                  <a:lnTo>
                                    <a:pt x="1132" y="149"/>
                                  </a:lnTo>
                                  <a:lnTo>
                                    <a:pt x="1132" y="122"/>
                                  </a:lnTo>
                                  <a:lnTo>
                                    <a:pt x="1071" y="122"/>
                                  </a:lnTo>
                                  <a:lnTo>
                                    <a:pt x="1071" y="87"/>
                                  </a:lnTo>
                                  <a:lnTo>
                                    <a:pt x="1126" y="87"/>
                                  </a:lnTo>
                                  <a:lnTo>
                                    <a:pt x="1126" y="60"/>
                                  </a:lnTo>
                                  <a:lnTo>
                                    <a:pt x="1071" y="60"/>
                                  </a:lnTo>
                                  <a:lnTo>
                                    <a:pt x="1071" y="29"/>
                                  </a:lnTo>
                                  <a:lnTo>
                                    <a:pt x="1129" y="29"/>
                                  </a:lnTo>
                                  <a:lnTo>
                                    <a:pt x="112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81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461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422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422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453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453 14263"/>
                                <a:gd name="T17" fmla="*/ T16 w 1417"/>
                                <a:gd name="T18" fmla="+- 0 2635 2552"/>
                                <a:gd name="T19" fmla="*/ 2635 h 150"/>
                                <a:gd name="T20" fmla="+- 0 15452 14263"/>
                                <a:gd name="T21" fmla="*/ T20 w 1417"/>
                                <a:gd name="T22" fmla="+- 0 2615 2552"/>
                                <a:gd name="T23" fmla="*/ 2615 h 150"/>
                                <a:gd name="T24" fmla="+- 0 15452 14263"/>
                                <a:gd name="T25" fmla="*/ T24 w 1417"/>
                                <a:gd name="T26" fmla="+- 0 2597 2552"/>
                                <a:gd name="T27" fmla="*/ 2597 h 150"/>
                                <a:gd name="T28" fmla="+- 0 15452 14263"/>
                                <a:gd name="T29" fmla="*/ T28 w 1417"/>
                                <a:gd name="T30" fmla="+- 0 2592 2552"/>
                                <a:gd name="T31" fmla="*/ 2592 h 150"/>
                                <a:gd name="T32" fmla="+- 0 15483 14263"/>
                                <a:gd name="T33" fmla="*/ T32 w 1417"/>
                                <a:gd name="T34" fmla="+- 0 2592 2552"/>
                                <a:gd name="T35" fmla="*/ 2592 h 150"/>
                                <a:gd name="T36" fmla="+- 0 15461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198" y="2"/>
                                  </a:moveTo>
                                  <a:lnTo>
                                    <a:pt x="1159" y="2"/>
                                  </a:lnTo>
                                  <a:lnTo>
                                    <a:pt x="1159" y="149"/>
                                  </a:lnTo>
                                  <a:lnTo>
                                    <a:pt x="1190" y="149"/>
                                  </a:lnTo>
                                  <a:lnTo>
                                    <a:pt x="1190" y="83"/>
                                  </a:lnTo>
                                  <a:lnTo>
                                    <a:pt x="1189" y="63"/>
                                  </a:lnTo>
                                  <a:lnTo>
                                    <a:pt x="1189" y="45"/>
                                  </a:lnTo>
                                  <a:lnTo>
                                    <a:pt x="1189" y="40"/>
                                  </a:lnTo>
                                  <a:lnTo>
                                    <a:pt x="1220" y="40"/>
                                  </a:lnTo>
                                  <a:lnTo>
                                    <a:pt x="119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80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483 14263"/>
                                <a:gd name="T1" fmla="*/ T0 w 1417"/>
                                <a:gd name="T2" fmla="+- 0 2592 2552"/>
                                <a:gd name="T3" fmla="*/ 2592 h 150"/>
                                <a:gd name="T4" fmla="+- 0 15452 14263"/>
                                <a:gd name="T5" fmla="*/ T4 w 1417"/>
                                <a:gd name="T6" fmla="+- 0 2592 2552"/>
                                <a:gd name="T7" fmla="*/ 2592 h 150"/>
                                <a:gd name="T8" fmla="+- 0 15460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5470 14263"/>
                                <a:gd name="T13" fmla="*/ T12 w 1417"/>
                                <a:gd name="T14" fmla="+- 0 2629 2552"/>
                                <a:gd name="T15" fmla="*/ 2629 h 150"/>
                                <a:gd name="T16" fmla="+- 0 15509 14263"/>
                                <a:gd name="T17" fmla="*/ T16 w 1417"/>
                                <a:gd name="T18" fmla="+- 0 2701 2552"/>
                                <a:gd name="T19" fmla="*/ 2701 h 150"/>
                                <a:gd name="T20" fmla="+- 0 15544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5544 14263"/>
                                <a:gd name="T25" fmla="*/ T24 w 1417"/>
                                <a:gd name="T26" fmla="+- 0 2658 2552"/>
                                <a:gd name="T27" fmla="*/ 2658 h 150"/>
                                <a:gd name="T28" fmla="+- 0 15516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5508 14263"/>
                                <a:gd name="T33" fmla="*/ T32 w 1417"/>
                                <a:gd name="T34" fmla="+- 0 2640 2552"/>
                                <a:gd name="T35" fmla="*/ 2640 h 150"/>
                                <a:gd name="T36" fmla="+- 0 15499 14263"/>
                                <a:gd name="T37" fmla="*/ T36 w 1417"/>
                                <a:gd name="T38" fmla="+- 0 2622 2552"/>
                                <a:gd name="T39" fmla="*/ 2622 h 150"/>
                                <a:gd name="T40" fmla="+- 0 15483 14263"/>
                                <a:gd name="T41" fmla="*/ T40 w 1417"/>
                                <a:gd name="T42" fmla="+- 0 2592 2552"/>
                                <a:gd name="T43" fmla="*/ 259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220" y="40"/>
                                  </a:moveTo>
                                  <a:lnTo>
                                    <a:pt x="1189" y="40"/>
                                  </a:lnTo>
                                  <a:lnTo>
                                    <a:pt x="1197" y="59"/>
                                  </a:lnTo>
                                  <a:lnTo>
                                    <a:pt x="1207" y="77"/>
                                  </a:lnTo>
                                  <a:lnTo>
                                    <a:pt x="1246" y="149"/>
                                  </a:lnTo>
                                  <a:lnTo>
                                    <a:pt x="1281" y="149"/>
                                  </a:lnTo>
                                  <a:lnTo>
                                    <a:pt x="1281" y="106"/>
                                  </a:lnTo>
                                  <a:lnTo>
                                    <a:pt x="1253" y="106"/>
                                  </a:lnTo>
                                  <a:lnTo>
                                    <a:pt x="1245" y="88"/>
                                  </a:lnTo>
                                  <a:lnTo>
                                    <a:pt x="1236" y="70"/>
                                  </a:lnTo>
                                  <a:lnTo>
                                    <a:pt x="12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79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544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514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514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5514 14263"/>
                                <a:gd name="T13" fmla="*/ T12 w 1417"/>
                                <a:gd name="T14" fmla="+- 0 2615 2552"/>
                                <a:gd name="T15" fmla="*/ 2615 h 150"/>
                                <a:gd name="T16" fmla="+- 0 15514 14263"/>
                                <a:gd name="T17" fmla="*/ T16 w 1417"/>
                                <a:gd name="T18" fmla="+- 0 2622 2552"/>
                                <a:gd name="T19" fmla="*/ 2622 h 150"/>
                                <a:gd name="T20" fmla="+- 0 15515 14263"/>
                                <a:gd name="T21" fmla="*/ T20 w 1417"/>
                                <a:gd name="T22" fmla="+- 0 2638 2552"/>
                                <a:gd name="T23" fmla="*/ 2638 h 150"/>
                                <a:gd name="T24" fmla="+- 0 15516 14263"/>
                                <a:gd name="T25" fmla="*/ T24 w 1417"/>
                                <a:gd name="T26" fmla="+- 0 2657 2552"/>
                                <a:gd name="T27" fmla="*/ 2657 h 150"/>
                                <a:gd name="T28" fmla="+- 0 15516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5544 14263"/>
                                <a:gd name="T33" fmla="*/ T32 w 1417"/>
                                <a:gd name="T34" fmla="+- 0 2658 2552"/>
                                <a:gd name="T35" fmla="*/ 2658 h 150"/>
                                <a:gd name="T36" fmla="+- 0 15544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281" y="2"/>
                                  </a:moveTo>
                                  <a:lnTo>
                                    <a:pt x="1251" y="2"/>
                                  </a:lnTo>
                                  <a:lnTo>
                                    <a:pt x="1251" y="59"/>
                                  </a:lnTo>
                                  <a:lnTo>
                                    <a:pt x="1251" y="63"/>
                                  </a:lnTo>
                                  <a:lnTo>
                                    <a:pt x="1251" y="70"/>
                                  </a:lnTo>
                                  <a:lnTo>
                                    <a:pt x="1252" y="86"/>
                                  </a:lnTo>
                                  <a:lnTo>
                                    <a:pt x="1253" y="105"/>
                                  </a:lnTo>
                                  <a:lnTo>
                                    <a:pt x="1253" y="106"/>
                                  </a:lnTo>
                                  <a:lnTo>
                                    <a:pt x="1281" y="106"/>
                                  </a:lnTo>
                                  <a:lnTo>
                                    <a:pt x="128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78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640 14263"/>
                                <a:gd name="T1" fmla="*/ T0 w 1417"/>
                                <a:gd name="T2" fmla="+- 0 2582 2552"/>
                                <a:gd name="T3" fmla="*/ 2582 h 150"/>
                                <a:gd name="T4" fmla="+- 0 15606 14263"/>
                                <a:gd name="T5" fmla="*/ T4 w 1417"/>
                                <a:gd name="T6" fmla="+- 0 2582 2552"/>
                                <a:gd name="T7" fmla="*/ 2582 h 150"/>
                                <a:gd name="T8" fmla="+- 0 15606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640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640 14263"/>
                                <a:gd name="T17" fmla="*/ T16 w 1417"/>
                                <a:gd name="T18" fmla="+- 0 2582 2552"/>
                                <a:gd name="T19" fmla="*/ 258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377" y="30"/>
                                  </a:moveTo>
                                  <a:lnTo>
                                    <a:pt x="1343" y="30"/>
                                  </a:lnTo>
                                  <a:lnTo>
                                    <a:pt x="1343" y="149"/>
                                  </a:lnTo>
                                  <a:lnTo>
                                    <a:pt x="1377" y="149"/>
                                  </a:lnTo>
                                  <a:lnTo>
                                    <a:pt x="137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77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680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567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567 14263"/>
                                <a:gd name="T9" fmla="*/ T8 w 1417"/>
                                <a:gd name="T10" fmla="+- 0 2582 2552"/>
                                <a:gd name="T11" fmla="*/ 2582 h 150"/>
                                <a:gd name="T12" fmla="+- 0 15680 14263"/>
                                <a:gd name="T13" fmla="*/ T12 w 1417"/>
                                <a:gd name="T14" fmla="+- 0 2582 2552"/>
                                <a:gd name="T15" fmla="*/ 2582 h 150"/>
                                <a:gd name="T16" fmla="+- 0 15680 14263"/>
                                <a:gd name="T17" fmla="*/ T16 w 1417"/>
                                <a:gd name="T18" fmla="+- 0 2554 2552"/>
                                <a:gd name="T1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417" y="2"/>
                                  </a:moveTo>
                                  <a:lnTo>
                                    <a:pt x="1304" y="2"/>
                                  </a:lnTo>
                                  <a:lnTo>
                                    <a:pt x="1304" y="30"/>
                                  </a:lnTo>
                                  <a:lnTo>
                                    <a:pt x="1417" y="30"/>
                                  </a:lnTo>
                                  <a:lnTo>
                                    <a:pt x="14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52"/>
                        <wpg:cNvGrpSpPr>
                          <a:grpSpLocks/>
                        </wpg:cNvGrpSpPr>
                        <wpg:grpSpPr bwMode="auto">
                          <a:xfrm>
                            <a:off x="14264" y="2324"/>
                            <a:ext cx="1416" cy="190"/>
                            <a:chOff x="14264" y="2324"/>
                            <a:chExt cx="1416" cy="190"/>
                          </a:xfrm>
                        </wpg:grpSpPr>
                        <wps:wsp>
                          <wps:cNvPr id="268" name="Freeform 275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52 14264"/>
                                <a:gd name="T1" fmla="*/ T0 w 1416"/>
                                <a:gd name="T2" fmla="+- 0 2324 2324"/>
                                <a:gd name="T3" fmla="*/ 2324 h 190"/>
                                <a:gd name="T4" fmla="+- 0 14294 14264"/>
                                <a:gd name="T5" fmla="*/ T4 w 1416"/>
                                <a:gd name="T6" fmla="+- 0 2345 2324"/>
                                <a:gd name="T7" fmla="*/ 2345 h 190"/>
                                <a:gd name="T8" fmla="+- 0 14264 14264"/>
                                <a:gd name="T9" fmla="*/ T8 w 1416"/>
                                <a:gd name="T10" fmla="+- 0 2405 2324"/>
                                <a:gd name="T11" fmla="*/ 2405 h 190"/>
                                <a:gd name="T12" fmla="+- 0 14266 14264"/>
                                <a:gd name="T13" fmla="*/ T12 w 1416"/>
                                <a:gd name="T14" fmla="+- 0 2433 2324"/>
                                <a:gd name="T15" fmla="*/ 2433 h 190"/>
                                <a:gd name="T16" fmla="+- 0 14292 14264"/>
                                <a:gd name="T17" fmla="*/ T16 w 1416"/>
                                <a:gd name="T18" fmla="+- 0 2493 2324"/>
                                <a:gd name="T19" fmla="*/ 2493 h 190"/>
                                <a:gd name="T20" fmla="+- 0 14358 14264"/>
                                <a:gd name="T21" fmla="*/ T20 w 1416"/>
                                <a:gd name="T22" fmla="+- 0 2512 2324"/>
                                <a:gd name="T23" fmla="*/ 2512 h 190"/>
                                <a:gd name="T24" fmla="+- 0 14378 14264"/>
                                <a:gd name="T25" fmla="*/ T24 w 1416"/>
                                <a:gd name="T26" fmla="+- 0 2509 2324"/>
                                <a:gd name="T27" fmla="*/ 2509 h 190"/>
                                <a:gd name="T28" fmla="+- 0 14388 14264"/>
                                <a:gd name="T29" fmla="*/ T28 w 1416"/>
                                <a:gd name="T30" fmla="+- 0 2506 2324"/>
                                <a:gd name="T31" fmla="*/ 2506 h 190"/>
                                <a:gd name="T32" fmla="+- 0 14385 14264"/>
                                <a:gd name="T33" fmla="*/ T32 w 1416"/>
                                <a:gd name="T34" fmla="+- 0 2479 2324"/>
                                <a:gd name="T35" fmla="*/ 2479 h 190"/>
                                <a:gd name="T36" fmla="+- 0 14353 14264"/>
                                <a:gd name="T37" fmla="*/ T36 w 1416"/>
                                <a:gd name="T38" fmla="+- 0 2479 2324"/>
                                <a:gd name="T39" fmla="*/ 2479 h 190"/>
                                <a:gd name="T40" fmla="+- 0 14331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4315 14264"/>
                                <a:gd name="T45" fmla="*/ T44 w 1416"/>
                                <a:gd name="T46" fmla="+- 0 2462 2324"/>
                                <a:gd name="T47" fmla="*/ 2462 h 190"/>
                                <a:gd name="T48" fmla="+- 0 14305 14264"/>
                                <a:gd name="T49" fmla="*/ T48 w 1416"/>
                                <a:gd name="T50" fmla="+- 0 2443 2324"/>
                                <a:gd name="T51" fmla="*/ 2443 h 190"/>
                                <a:gd name="T52" fmla="+- 0 14306 14264"/>
                                <a:gd name="T53" fmla="*/ T52 w 1416"/>
                                <a:gd name="T54" fmla="+- 0 2410 2324"/>
                                <a:gd name="T55" fmla="*/ 2410 h 190"/>
                                <a:gd name="T56" fmla="+- 0 14352 14264"/>
                                <a:gd name="T57" fmla="*/ T56 w 1416"/>
                                <a:gd name="T58" fmla="+- 0 2358 2324"/>
                                <a:gd name="T59" fmla="*/ 2358 h 190"/>
                                <a:gd name="T60" fmla="+- 0 14385 14264"/>
                                <a:gd name="T61" fmla="*/ T60 w 1416"/>
                                <a:gd name="T62" fmla="+- 0 2358 2324"/>
                                <a:gd name="T63" fmla="*/ 2358 h 190"/>
                                <a:gd name="T64" fmla="+- 0 14391 14264"/>
                                <a:gd name="T65" fmla="*/ T64 w 1416"/>
                                <a:gd name="T66" fmla="+- 0 2332 2324"/>
                                <a:gd name="T67" fmla="*/ 2332 h 190"/>
                                <a:gd name="T68" fmla="+- 0 14376 14264"/>
                                <a:gd name="T69" fmla="*/ T68 w 1416"/>
                                <a:gd name="T70" fmla="+- 0 2326 2324"/>
                                <a:gd name="T71" fmla="*/ 2326 h 190"/>
                                <a:gd name="T72" fmla="+- 0 14352 14264"/>
                                <a:gd name="T73" fmla="*/ T72 w 1416"/>
                                <a:gd name="T74" fmla="+- 0 2324 2324"/>
                                <a:gd name="T75" fmla="*/ 23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88" y="0"/>
                                  </a:moveTo>
                                  <a:lnTo>
                                    <a:pt x="30" y="2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28" y="169"/>
                                  </a:lnTo>
                                  <a:lnTo>
                                    <a:pt x="94" y="188"/>
                                  </a:lnTo>
                                  <a:lnTo>
                                    <a:pt x="114" y="185"/>
                                  </a:lnTo>
                                  <a:lnTo>
                                    <a:pt x="124" y="182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89" y="155"/>
                                  </a:lnTo>
                                  <a:lnTo>
                                    <a:pt x="67" y="151"/>
                                  </a:lnTo>
                                  <a:lnTo>
                                    <a:pt x="51" y="138"/>
                                  </a:lnTo>
                                  <a:lnTo>
                                    <a:pt x="41" y="119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121" y="34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74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84 14264"/>
                                <a:gd name="T1" fmla="*/ T0 w 1416"/>
                                <a:gd name="T2" fmla="+- 0 2473 2324"/>
                                <a:gd name="T3" fmla="*/ 2473 h 190"/>
                                <a:gd name="T4" fmla="+- 0 14377 14264"/>
                                <a:gd name="T5" fmla="*/ T4 w 1416"/>
                                <a:gd name="T6" fmla="+- 0 2476 2324"/>
                                <a:gd name="T7" fmla="*/ 2476 h 190"/>
                                <a:gd name="T8" fmla="+- 0 14364 14264"/>
                                <a:gd name="T9" fmla="*/ T8 w 1416"/>
                                <a:gd name="T10" fmla="+- 0 2479 2324"/>
                                <a:gd name="T11" fmla="*/ 2479 h 190"/>
                                <a:gd name="T12" fmla="+- 0 14385 14264"/>
                                <a:gd name="T13" fmla="*/ T12 w 1416"/>
                                <a:gd name="T14" fmla="+- 0 2479 2324"/>
                                <a:gd name="T15" fmla="*/ 2479 h 190"/>
                                <a:gd name="T16" fmla="+- 0 14384 14264"/>
                                <a:gd name="T17" fmla="*/ T16 w 1416"/>
                                <a:gd name="T18" fmla="+- 0 2473 2324"/>
                                <a:gd name="T19" fmla="*/ 2473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0" y="149"/>
                                  </a:moveTo>
                                  <a:lnTo>
                                    <a:pt x="113" y="152"/>
                                  </a:lnTo>
                                  <a:lnTo>
                                    <a:pt x="100" y="155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12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73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85 14264"/>
                                <a:gd name="T1" fmla="*/ T0 w 1416"/>
                                <a:gd name="T2" fmla="+- 0 2358 2324"/>
                                <a:gd name="T3" fmla="*/ 2358 h 190"/>
                                <a:gd name="T4" fmla="+- 0 14366 14264"/>
                                <a:gd name="T5" fmla="*/ T4 w 1416"/>
                                <a:gd name="T6" fmla="+- 0 2358 2324"/>
                                <a:gd name="T7" fmla="*/ 2358 h 190"/>
                                <a:gd name="T8" fmla="+- 0 14376 14264"/>
                                <a:gd name="T9" fmla="*/ T8 w 1416"/>
                                <a:gd name="T10" fmla="+- 0 2361 2324"/>
                                <a:gd name="T11" fmla="*/ 2361 h 190"/>
                                <a:gd name="T12" fmla="+- 0 14384 14264"/>
                                <a:gd name="T13" fmla="*/ T12 w 1416"/>
                                <a:gd name="T14" fmla="+- 0 2365 2324"/>
                                <a:gd name="T15" fmla="*/ 2365 h 190"/>
                                <a:gd name="T16" fmla="+- 0 14385 14264"/>
                                <a:gd name="T17" fmla="*/ T16 w 1416"/>
                                <a:gd name="T18" fmla="+- 0 2358 2324"/>
                                <a:gd name="T19" fmla="*/ 2358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1" y="34"/>
                                  </a:moveTo>
                                  <a:lnTo>
                                    <a:pt x="102" y="34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120" y="41"/>
                                  </a:lnTo>
                                  <a:lnTo>
                                    <a:pt x="12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72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482 14264"/>
                                <a:gd name="T1" fmla="*/ T0 w 1416"/>
                                <a:gd name="T2" fmla="+- 0 2324 2324"/>
                                <a:gd name="T3" fmla="*/ 2324 h 190"/>
                                <a:gd name="T4" fmla="+- 0 14426 14264"/>
                                <a:gd name="T5" fmla="*/ T4 w 1416"/>
                                <a:gd name="T6" fmla="+- 0 2349 2324"/>
                                <a:gd name="T7" fmla="*/ 2349 h 190"/>
                                <a:gd name="T8" fmla="+- 0 14404 14264"/>
                                <a:gd name="T9" fmla="*/ T8 w 1416"/>
                                <a:gd name="T10" fmla="+- 0 2414 2324"/>
                                <a:gd name="T11" fmla="*/ 2414 h 190"/>
                                <a:gd name="T12" fmla="+- 0 14406 14264"/>
                                <a:gd name="T13" fmla="*/ T12 w 1416"/>
                                <a:gd name="T14" fmla="+- 0 2441 2324"/>
                                <a:gd name="T15" fmla="*/ 2441 h 190"/>
                                <a:gd name="T16" fmla="+- 0 14436 14264"/>
                                <a:gd name="T17" fmla="*/ T16 w 1416"/>
                                <a:gd name="T18" fmla="+- 0 2499 2324"/>
                                <a:gd name="T19" fmla="*/ 2499 h 190"/>
                                <a:gd name="T20" fmla="+- 0 14474 14264"/>
                                <a:gd name="T21" fmla="*/ T20 w 1416"/>
                                <a:gd name="T22" fmla="+- 0 2513 2324"/>
                                <a:gd name="T23" fmla="*/ 2513 h 190"/>
                                <a:gd name="T24" fmla="+- 0 14497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517 14264"/>
                                <a:gd name="T29" fmla="*/ T28 w 1416"/>
                                <a:gd name="T30" fmla="+- 0 2503 2324"/>
                                <a:gd name="T31" fmla="*/ 2503 h 190"/>
                                <a:gd name="T32" fmla="+- 0 14533 14264"/>
                                <a:gd name="T33" fmla="*/ T32 w 1416"/>
                                <a:gd name="T34" fmla="+- 0 2491 2324"/>
                                <a:gd name="T35" fmla="*/ 2491 h 190"/>
                                <a:gd name="T36" fmla="+- 0 14542 14264"/>
                                <a:gd name="T37" fmla="*/ T36 w 1416"/>
                                <a:gd name="T38" fmla="+- 0 2480 2324"/>
                                <a:gd name="T39" fmla="*/ 2480 h 190"/>
                                <a:gd name="T40" fmla="+- 0 14488 14264"/>
                                <a:gd name="T41" fmla="*/ T40 w 1416"/>
                                <a:gd name="T42" fmla="+- 0 2480 2324"/>
                                <a:gd name="T43" fmla="*/ 2480 h 190"/>
                                <a:gd name="T44" fmla="+- 0 14467 14264"/>
                                <a:gd name="T45" fmla="*/ T44 w 1416"/>
                                <a:gd name="T46" fmla="+- 0 2475 2324"/>
                                <a:gd name="T47" fmla="*/ 2475 h 190"/>
                                <a:gd name="T48" fmla="+- 0 14453 14264"/>
                                <a:gd name="T49" fmla="*/ T48 w 1416"/>
                                <a:gd name="T50" fmla="+- 0 2462 2324"/>
                                <a:gd name="T51" fmla="*/ 2462 h 190"/>
                                <a:gd name="T52" fmla="+- 0 14444 14264"/>
                                <a:gd name="T53" fmla="*/ T52 w 1416"/>
                                <a:gd name="T54" fmla="+- 0 2442 2324"/>
                                <a:gd name="T55" fmla="*/ 2442 h 190"/>
                                <a:gd name="T56" fmla="+- 0 14445 14264"/>
                                <a:gd name="T57" fmla="*/ T56 w 1416"/>
                                <a:gd name="T58" fmla="+- 0 2409 2324"/>
                                <a:gd name="T59" fmla="*/ 2409 h 190"/>
                                <a:gd name="T60" fmla="+- 0 14450 14264"/>
                                <a:gd name="T61" fmla="*/ T60 w 1416"/>
                                <a:gd name="T62" fmla="+- 0 2384 2324"/>
                                <a:gd name="T63" fmla="*/ 2384 h 190"/>
                                <a:gd name="T64" fmla="+- 0 14458 14264"/>
                                <a:gd name="T65" fmla="*/ T64 w 1416"/>
                                <a:gd name="T66" fmla="+- 0 2368 2324"/>
                                <a:gd name="T67" fmla="*/ 2368 h 190"/>
                                <a:gd name="T68" fmla="+- 0 14470 14264"/>
                                <a:gd name="T69" fmla="*/ T68 w 1416"/>
                                <a:gd name="T70" fmla="+- 0 2359 2324"/>
                                <a:gd name="T71" fmla="*/ 2359 h 190"/>
                                <a:gd name="T72" fmla="+- 0 14481 14264"/>
                                <a:gd name="T73" fmla="*/ T72 w 1416"/>
                                <a:gd name="T74" fmla="+- 0 2357 2324"/>
                                <a:gd name="T75" fmla="*/ 2357 h 190"/>
                                <a:gd name="T76" fmla="+- 0 14541 14264"/>
                                <a:gd name="T77" fmla="*/ T76 w 1416"/>
                                <a:gd name="T78" fmla="+- 0 2357 2324"/>
                                <a:gd name="T79" fmla="*/ 2357 h 190"/>
                                <a:gd name="T80" fmla="+- 0 14529 14264"/>
                                <a:gd name="T81" fmla="*/ T80 w 1416"/>
                                <a:gd name="T82" fmla="+- 0 2342 2324"/>
                                <a:gd name="T83" fmla="*/ 2342 h 190"/>
                                <a:gd name="T84" fmla="+- 0 14513 14264"/>
                                <a:gd name="T85" fmla="*/ T84 w 1416"/>
                                <a:gd name="T86" fmla="+- 0 2330 2324"/>
                                <a:gd name="T87" fmla="*/ 2330 h 190"/>
                                <a:gd name="T88" fmla="+- 0 14494 14264"/>
                                <a:gd name="T89" fmla="*/ T88 w 1416"/>
                                <a:gd name="T90" fmla="+- 0 2324 2324"/>
                                <a:gd name="T91" fmla="*/ 2324 h 190"/>
                                <a:gd name="T92" fmla="+- 0 14482 14264"/>
                                <a:gd name="T93" fmla="*/ T92 w 1416"/>
                                <a:gd name="T94" fmla="+- 0 2324 2324"/>
                                <a:gd name="T95" fmla="*/ 23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218" y="0"/>
                                  </a:moveTo>
                                  <a:lnTo>
                                    <a:pt x="162" y="25"/>
                                  </a:lnTo>
                                  <a:lnTo>
                                    <a:pt x="140" y="90"/>
                                  </a:lnTo>
                                  <a:lnTo>
                                    <a:pt x="142" y="117"/>
                                  </a:lnTo>
                                  <a:lnTo>
                                    <a:pt x="172" y="175"/>
                                  </a:lnTo>
                                  <a:lnTo>
                                    <a:pt x="210" y="189"/>
                                  </a:lnTo>
                                  <a:lnTo>
                                    <a:pt x="233" y="187"/>
                                  </a:lnTo>
                                  <a:lnTo>
                                    <a:pt x="253" y="179"/>
                                  </a:lnTo>
                                  <a:lnTo>
                                    <a:pt x="269" y="167"/>
                                  </a:lnTo>
                                  <a:lnTo>
                                    <a:pt x="278" y="156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03" y="151"/>
                                  </a:lnTo>
                                  <a:lnTo>
                                    <a:pt x="189" y="138"/>
                                  </a:lnTo>
                                  <a:lnTo>
                                    <a:pt x="180" y="118"/>
                                  </a:lnTo>
                                  <a:lnTo>
                                    <a:pt x="181" y="85"/>
                                  </a:lnTo>
                                  <a:lnTo>
                                    <a:pt x="186" y="60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206" y="35"/>
                                  </a:lnTo>
                                  <a:lnTo>
                                    <a:pt x="217" y="33"/>
                                  </a:lnTo>
                                  <a:lnTo>
                                    <a:pt x="277" y="33"/>
                                  </a:lnTo>
                                  <a:lnTo>
                                    <a:pt x="265" y="18"/>
                                  </a:lnTo>
                                  <a:lnTo>
                                    <a:pt x="249" y="6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71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541 14264"/>
                                <a:gd name="T1" fmla="*/ T0 w 1416"/>
                                <a:gd name="T2" fmla="+- 0 2357 2324"/>
                                <a:gd name="T3" fmla="*/ 2357 h 190"/>
                                <a:gd name="T4" fmla="+- 0 14481 14264"/>
                                <a:gd name="T5" fmla="*/ T4 w 1416"/>
                                <a:gd name="T6" fmla="+- 0 2357 2324"/>
                                <a:gd name="T7" fmla="*/ 2357 h 190"/>
                                <a:gd name="T8" fmla="+- 0 14499 14264"/>
                                <a:gd name="T9" fmla="*/ T8 w 1416"/>
                                <a:gd name="T10" fmla="+- 0 2363 2324"/>
                                <a:gd name="T11" fmla="*/ 2363 h 190"/>
                                <a:gd name="T12" fmla="+- 0 14512 14264"/>
                                <a:gd name="T13" fmla="*/ T12 w 1416"/>
                                <a:gd name="T14" fmla="+- 0 2378 2324"/>
                                <a:gd name="T15" fmla="*/ 2378 h 190"/>
                                <a:gd name="T16" fmla="+- 0 14519 14264"/>
                                <a:gd name="T17" fmla="*/ T16 w 1416"/>
                                <a:gd name="T18" fmla="+- 0 2401 2324"/>
                                <a:gd name="T19" fmla="*/ 2401 h 190"/>
                                <a:gd name="T20" fmla="+- 0 14518 14264"/>
                                <a:gd name="T21" fmla="*/ T20 w 1416"/>
                                <a:gd name="T22" fmla="+- 0 2433 2324"/>
                                <a:gd name="T23" fmla="*/ 2433 h 190"/>
                                <a:gd name="T24" fmla="+- 0 14512 14264"/>
                                <a:gd name="T25" fmla="*/ T24 w 1416"/>
                                <a:gd name="T26" fmla="+- 0 2456 2324"/>
                                <a:gd name="T27" fmla="*/ 2456 h 190"/>
                                <a:gd name="T28" fmla="+- 0 14502 14264"/>
                                <a:gd name="T29" fmla="*/ T28 w 1416"/>
                                <a:gd name="T30" fmla="+- 0 2472 2324"/>
                                <a:gd name="T31" fmla="*/ 2472 h 190"/>
                                <a:gd name="T32" fmla="+- 0 14488 14264"/>
                                <a:gd name="T33" fmla="*/ T32 w 1416"/>
                                <a:gd name="T34" fmla="+- 0 2480 2324"/>
                                <a:gd name="T35" fmla="*/ 2480 h 190"/>
                                <a:gd name="T36" fmla="+- 0 14542 14264"/>
                                <a:gd name="T37" fmla="*/ T36 w 1416"/>
                                <a:gd name="T38" fmla="+- 0 2480 2324"/>
                                <a:gd name="T39" fmla="*/ 2480 h 190"/>
                                <a:gd name="T40" fmla="+- 0 14545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4554 14264"/>
                                <a:gd name="T45" fmla="*/ T44 w 1416"/>
                                <a:gd name="T46" fmla="+- 0 2454 2324"/>
                                <a:gd name="T47" fmla="*/ 2454 h 190"/>
                                <a:gd name="T48" fmla="+- 0 14558 14264"/>
                                <a:gd name="T49" fmla="*/ T48 w 1416"/>
                                <a:gd name="T50" fmla="+- 0 2429 2324"/>
                                <a:gd name="T51" fmla="*/ 2429 h 190"/>
                                <a:gd name="T52" fmla="+- 0 14557 14264"/>
                                <a:gd name="T53" fmla="*/ T52 w 1416"/>
                                <a:gd name="T54" fmla="+- 0 2402 2324"/>
                                <a:gd name="T55" fmla="*/ 2402 h 190"/>
                                <a:gd name="T56" fmla="+- 0 14551 14264"/>
                                <a:gd name="T57" fmla="*/ T56 w 1416"/>
                                <a:gd name="T58" fmla="+- 0 2378 2324"/>
                                <a:gd name="T59" fmla="*/ 2378 h 190"/>
                                <a:gd name="T60" fmla="+- 0 14542 14264"/>
                                <a:gd name="T61" fmla="*/ T60 w 1416"/>
                                <a:gd name="T62" fmla="+- 0 2357 2324"/>
                                <a:gd name="T63" fmla="*/ 2357 h 190"/>
                                <a:gd name="T64" fmla="+- 0 14541 14264"/>
                                <a:gd name="T65" fmla="*/ T64 w 1416"/>
                                <a:gd name="T66" fmla="+- 0 2357 2324"/>
                                <a:gd name="T67" fmla="*/ 235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277" y="33"/>
                                  </a:moveTo>
                                  <a:lnTo>
                                    <a:pt x="217" y="33"/>
                                  </a:lnTo>
                                  <a:lnTo>
                                    <a:pt x="235" y="39"/>
                                  </a:lnTo>
                                  <a:lnTo>
                                    <a:pt x="248" y="54"/>
                                  </a:lnTo>
                                  <a:lnTo>
                                    <a:pt x="255" y="77"/>
                                  </a:lnTo>
                                  <a:lnTo>
                                    <a:pt x="254" y="109"/>
                                  </a:lnTo>
                                  <a:lnTo>
                                    <a:pt x="248" y="132"/>
                                  </a:lnTo>
                                  <a:lnTo>
                                    <a:pt x="238" y="148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78" y="156"/>
                                  </a:lnTo>
                                  <a:lnTo>
                                    <a:pt x="281" y="151"/>
                                  </a:lnTo>
                                  <a:lnTo>
                                    <a:pt x="290" y="130"/>
                                  </a:lnTo>
                                  <a:lnTo>
                                    <a:pt x="294" y="105"/>
                                  </a:lnTo>
                                  <a:lnTo>
                                    <a:pt x="293" y="78"/>
                                  </a:lnTo>
                                  <a:lnTo>
                                    <a:pt x="287" y="54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7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70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643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594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584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4618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4621 14264"/>
                                <a:gd name="T17" fmla="*/ T16 w 1416"/>
                                <a:gd name="T18" fmla="+- 0 2434 2324"/>
                                <a:gd name="T19" fmla="*/ 2434 h 190"/>
                                <a:gd name="T20" fmla="+- 0 14622 14264"/>
                                <a:gd name="T21" fmla="*/ T20 w 1416"/>
                                <a:gd name="T22" fmla="+- 0 2422 2324"/>
                                <a:gd name="T23" fmla="*/ 2422 h 190"/>
                                <a:gd name="T24" fmla="+- 0 14623 14264"/>
                                <a:gd name="T25" fmla="*/ T24 w 1416"/>
                                <a:gd name="T26" fmla="+- 0 2381 2324"/>
                                <a:gd name="T27" fmla="*/ 2381 h 190"/>
                                <a:gd name="T28" fmla="+- 0 14624 14264"/>
                                <a:gd name="T29" fmla="*/ T28 w 1416"/>
                                <a:gd name="T30" fmla="+- 0 2365 2324"/>
                                <a:gd name="T31" fmla="*/ 2365 h 190"/>
                                <a:gd name="T32" fmla="+- 0 14653 14264"/>
                                <a:gd name="T33" fmla="*/ T32 w 1416"/>
                                <a:gd name="T34" fmla="+- 0 2365 2324"/>
                                <a:gd name="T35" fmla="*/ 2365 h 190"/>
                                <a:gd name="T36" fmla="+- 0 14643 14264"/>
                                <a:gd name="T37" fmla="*/ T36 w 1416"/>
                                <a:gd name="T38" fmla="+- 0 2327 2324"/>
                                <a:gd name="T3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379" y="3"/>
                                  </a:moveTo>
                                  <a:lnTo>
                                    <a:pt x="330" y="3"/>
                                  </a:lnTo>
                                  <a:lnTo>
                                    <a:pt x="320" y="187"/>
                                  </a:lnTo>
                                  <a:lnTo>
                                    <a:pt x="354" y="18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8" y="98"/>
                                  </a:lnTo>
                                  <a:lnTo>
                                    <a:pt x="359" y="57"/>
                                  </a:lnTo>
                                  <a:lnTo>
                                    <a:pt x="360" y="41"/>
                                  </a:lnTo>
                                  <a:lnTo>
                                    <a:pt x="389" y="41"/>
                                  </a:lnTo>
                                  <a:lnTo>
                                    <a:pt x="3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69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755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723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723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723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724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727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4763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755 14264"/>
                                <a:gd name="T29" fmla="*/ T28 w 1416"/>
                                <a:gd name="T30" fmla="+- 0 2365 2324"/>
                                <a:gd name="T3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491" y="41"/>
                                  </a:moveTo>
                                  <a:lnTo>
                                    <a:pt x="459" y="41"/>
                                  </a:lnTo>
                                  <a:lnTo>
                                    <a:pt x="459" y="64"/>
                                  </a:lnTo>
                                  <a:lnTo>
                                    <a:pt x="459" y="83"/>
                                  </a:lnTo>
                                  <a:lnTo>
                                    <a:pt x="460" y="103"/>
                                  </a:lnTo>
                                  <a:lnTo>
                                    <a:pt x="463" y="187"/>
                                  </a:lnTo>
                                  <a:lnTo>
                                    <a:pt x="499" y="187"/>
                                  </a:lnTo>
                                  <a:lnTo>
                                    <a:pt x="49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68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653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624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628 14264"/>
                                <a:gd name="T9" fmla="*/ T8 w 1416"/>
                                <a:gd name="T10" fmla="+- 0 2385 2324"/>
                                <a:gd name="T11" fmla="*/ 2385 h 190"/>
                                <a:gd name="T12" fmla="+- 0 14632 14264"/>
                                <a:gd name="T13" fmla="*/ T12 w 1416"/>
                                <a:gd name="T14" fmla="+- 0 2405 2324"/>
                                <a:gd name="T15" fmla="*/ 2405 h 190"/>
                                <a:gd name="T16" fmla="+- 0 14636 14264"/>
                                <a:gd name="T17" fmla="*/ T16 w 1416"/>
                                <a:gd name="T18" fmla="+- 0 2424 2324"/>
                                <a:gd name="T19" fmla="*/ 2424 h 190"/>
                                <a:gd name="T20" fmla="+- 0 14656 14264"/>
                                <a:gd name="T21" fmla="*/ T20 w 1416"/>
                                <a:gd name="T22" fmla="+- 0 2508 2324"/>
                                <a:gd name="T23" fmla="*/ 2508 h 190"/>
                                <a:gd name="T24" fmla="+- 0 14685 14264"/>
                                <a:gd name="T25" fmla="*/ T24 w 1416"/>
                                <a:gd name="T26" fmla="+- 0 2508 2324"/>
                                <a:gd name="T27" fmla="*/ 2508 h 190"/>
                                <a:gd name="T28" fmla="+- 0 14699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673 14264"/>
                                <a:gd name="T33" fmla="*/ T32 w 1416"/>
                                <a:gd name="T34" fmla="+- 0 2454 2324"/>
                                <a:gd name="T35" fmla="*/ 2454 h 190"/>
                                <a:gd name="T36" fmla="+- 0 14669 14264"/>
                                <a:gd name="T37" fmla="*/ T36 w 1416"/>
                                <a:gd name="T38" fmla="+- 0 2434 2324"/>
                                <a:gd name="T39" fmla="*/ 2434 h 190"/>
                                <a:gd name="T40" fmla="+- 0 14665 14264"/>
                                <a:gd name="T41" fmla="*/ T40 w 1416"/>
                                <a:gd name="T42" fmla="+- 0 2414 2324"/>
                                <a:gd name="T43" fmla="*/ 2414 h 190"/>
                                <a:gd name="T44" fmla="+- 0 14660 14264"/>
                                <a:gd name="T45" fmla="*/ T44 w 1416"/>
                                <a:gd name="T46" fmla="+- 0 2395 2324"/>
                                <a:gd name="T47" fmla="*/ 2395 h 190"/>
                                <a:gd name="T48" fmla="+- 0 14653 14264"/>
                                <a:gd name="T49" fmla="*/ T48 w 1416"/>
                                <a:gd name="T50" fmla="+- 0 2365 2324"/>
                                <a:gd name="T5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389" y="41"/>
                                  </a:moveTo>
                                  <a:lnTo>
                                    <a:pt x="360" y="41"/>
                                  </a:lnTo>
                                  <a:lnTo>
                                    <a:pt x="364" y="61"/>
                                  </a:lnTo>
                                  <a:lnTo>
                                    <a:pt x="368" y="81"/>
                                  </a:lnTo>
                                  <a:lnTo>
                                    <a:pt x="372" y="100"/>
                                  </a:lnTo>
                                  <a:lnTo>
                                    <a:pt x="392" y="184"/>
                                  </a:lnTo>
                                  <a:lnTo>
                                    <a:pt x="421" y="184"/>
                                  </a:lnTo>
                                  <a:lnTo>
                                    <a:pt x="435" y="130"/>
                                  </a:lnTo>
                                  <a:lnTo>
                                    <a:pt x="409" y="130"/>
                                  </a:lnTo>
                                  <a:lnTo>
                                    <a:pt x="405" y="110"/>
                                  </a:lnTo>
                                  <a:lnTo>
                                    <a:pt x="401" y="90"/>
                                  </a:lnTo>
                                  <a:lnTo>
                                    <a:pt x="396" y="71"/>
                                  </a:lnTo>
                                  <a:lnTo>
                                    <a:pt x="38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67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754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706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689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684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679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675 14264"/>
                                <a:gd name="T21" fmla="*/ T20 w 1416"/>
                                <a:gd name="T22" fmla="+- 0 2446 2324"/>
                                <a:gd name="T23" fmla="*/ 2446 h 190"/>
                                <a:gd name="T24" fmla="+- 0 14673 14264"/>
                                <a:gd name="T25" fmla="*/ T24 w 1416"/>
                                <a:gd name="T26" fmla="+- 0 2454 2324"/>
                                <a:gd name="T27" fmla="*/ 2454 h 190"/>
                                <a:gd name="T28" fmla="+- 0 14699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704 14264"/>
                                <a:gd name="T33" fmla="*/ T32 w 1416"/>
                                <a:gd name="T34" fmla="+- 0 2436 2324"/>
                                <a:gd name="T35" fmla="*/ 2436 h 190"/>
                                <a:gd name="T36" fmla="+- 0 14709 14264"/>
                                <a:gd name="T37" fmla="*/ T36 w 1416"/>
                                <a:gd name="T38" fmla="+- 0 2417 2324"/>
                                <a:gd name="T39" fmla="*/ 2417 h 190"/>
                                <a:gd name="T40" fmla="+- 0 14714 14264"/>
                                <a:gd name="T41" fmla="*/ T40 w 1416"/>
                                <a:gd name="T42" fmla="+- 0 2398 2324"/>
                                <a:gd name="T43" fmla="*/ 2398 h 190"/>
                                <a:gd name="T44" fmla="+- 0 14719 14264"/>
                                <a:gd name="T45" fmla="*/ T44 w 1416"/>
                                <a:gd name="T46" fmla="+- 0 2378 2324"/>
                                <a:gd name="T47" fmla="*/ 2378 h 190"/>
                                <a:gd name="T48" fmla="+- 0 14723 14264"/>
                                <a:gd name="T49" fmla="*/ T48 w 1416"/>
                                <a:gd name="T50" fmla="+- 0 2365 2324"/>
                                <a:gd name="T51" fmla="*/ 2365 h 190"/>
                                <a:gd name="T52" fmla="+- 0 14755 14264"/>
                                <a:gd name="T53" fmla="*/ T52 w 1416"/>
                                <a:gd name="T54" fmla="+- 0 2365 2324"/>
                                <a:gd name="T55" fmla="*/ 2365 h 190"/>
                                <a:gd name="T56" fmla="+- 0 14754 14264"/>
                                <a:gd name="T57" fmla="*/ T56 w 1416"/>
                                <a:gd name="T58" fmla="+- 0 2327 2324"/>
                                <a:gd name="T5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490" y="3"/>
                                  </a:moveTo>
                                  <a:lnTo>
                                    <a:pt x="442" y="3"/>
                                  </a:lnTo>
                                  <a:lnTo>
                                    <a:pt x="425" y="64"/>
                                  </a:lnTo>
                                  <a:lnTo>
                                    <a:pt x="420" y="83"/>
                                  </a:lnTo>
                                  <a:lnTo>
                                    <a:pt x="415" y="103"/>
                                  </a:lnTo>
                                  <a:lnTo>
                                    <a:pt x="411" y="122"/>
                                  </a:lnTo>
                                  <a:lnTo>
                                    <a:pt x="409" y="130"/>
                                  </a:lnTo>
                                  <a:lnTo>
                                    <a:pt x="435" y="130"/>
                                  </a:lnTo>
                                  <a:lnTo>
                                    <a:pt x="440" y="112"/>
                                  </a:lnTo>
                                  <a:lnTo>
                                    <a:pt x="445" y="93"/>
                                  </a:lnTo>
                                  <a:lnTo>
                                    <a:pt x="450" y="74"/>
                                  </a:lnTo>
                                  <a:lnTo>
                                    <a:pt x="455" y="54"/>
                                  </a:lnTo>
                                  <a:lnTo>
                                    <a:pt x="459" y="41"/>
                                  </a:lnTo>
                                  <a:lnTo>
                                    <a:pt x="491" y="41"/>
                                  </a:lnTo>
                                  <a:lnTo>
                                    <a:pt x="49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66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85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80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792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4826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4829 14264"/>
                                <a:gd name="T17" fmla="*/ T16 w 1416"/>
                                <a:gd name="T18" fmla="+- 0 2434 2324"/>
                                <a:gd name="T19" fmla="*/ 2434 h 190"/>
                                <a:gd name="T20" fmla="+- 0 14829 14264"/>
                                <a:gd name="T21" fmla="*/ T20 w 1416"/>
                                <a:gd name="T22" fmla="+- 0 2422 2324"/>
                                <a:gd name="T23" fmla="*/ 2422 h 190"/>
                                <a:gd name="T24" fmla="+- 0 14831 14264"/>
                                <a:gd name="T25" fmla="*/ T24 w 1416"/>
                                <a:gd name="T26" fmla="+- 0 2381 2324"/>
                                <a:gd name="T27" fmla="*/ 2381 h 190"/>
                                <a:gd name="T28" fmla="+- 0 14832 14264"/>
                                <a:gd name="T29" fmla="*/ T28 w 1416"/>
                                <a:gd name="T30" fmla="+- 0 2365 2324"/>
                                <a:gd name="T31" fmla="*/ 2365 h 190"/>
                                <a:gd name="T32" fmla="+- 0 14860 14264"/>
                                <a:gd name="T33" fmla="*/ T32 w 1416"/>
                                <a:gd name="T34" fmla="+- 0 2365 2324"/>
                                <a:gd name="T35" fmla="*/ 2365 h 190"/>
                                <a:gd name="T36" fmla="+- 0 14851 14264"/>
                                <a:gd name="T37" fmla="*/ T36 w 1416"/>
                                <a:gd name="T38" fmla="+- 0 2327 2324"/>
                                <a:gd name="T3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587" y="3"/>
                                  </a:moveTo>
                                  <a:lnTo>
                                    <a:pt x="538" y="3"/>
                                  </a:lnTo>
                                  <a:lnTo>
                                    <a:pt x="528" y="187"/>
                                  </a:lnTo>
                                  <a:lnTo>
                                    <a:pt x="562" y="187"/>
                                  </a:lnTo>
                                  <a:lnTo>
                                    <a:pt x="565" y="110"/>
                                  </a:lnTo>
                                  <a:lnTo>
                                    <a:pt x="565" y="98"/>
                                  </a:lnTo>
                                  <a:lnTo>
                                    <a:pt x="567" y="57"/>
                                  </a:lnTo>
                                  <a:lnTo>
                                    <a:pt x="568" y="41"/>
                                  </a:lnTo>
                                  <a:lnTo>
                                    <a:pt x="596" y="41"/>
                                  </a:lnTo>
                                  <a:lnTo>
                                    <a:pt x="58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65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963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931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931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931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932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934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4970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963 14264"/>
                                <a:gd name="T29" fmla="*/ T28 w 1416"/>
                                <a:gd name="T30" fmla="+- 0 2365 2324"/>
                                <a:gd name="T3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699" y="41"/>
                                  </a:moveTo>
                                  <a:lnTo>
                                    <a:pt x="667" y="41"/>
                                  </a:lnTo>
                                  <a:lnTo>
                                    <a:pt x="667" y="64"/>
                                  </a:lnTo>
                                  <a:lnTo>
                                    <a:pt x="667" y="83"/>
                                  </a:lnTo>
                                  <a:lnTo>
                                    <a:pt x="668" y="103"/>
                                  </a:lnTo>
                                  <a:lnTo>
                                    <a:pt x="670" y="187"/>
                                  </a:lnTo>
                                  <a:lnTo>
                                    <a:pt x="706" y="187"/>
                                  </a:lnTo>
                                  <a:lnTo>
                                    <a:pt x="69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64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860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832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835 14264"/>
                                <a:gd name="T9" fmla="*/ T8 w 1416"/>
                                <a:gd name="T10" fmla="+- 0 2385 2324"/>
                                <a:gd name="T11" fmla="*/ 2385 h 190"/>
                                <a:gd name="T12" fmla="+- 0 14839 14264"/>
                                <a:gd name="T13" fmla="*/ T12 w 1416"/>
                                <a:gd name="T14" fmla="+- 0 2405 2324"/>
                                <a:gd name="T15" fmla="*/ 2405 h 190"/>
                                <a:gd name="T16" fmla="+- 0 14844 14264"/>
                                <a:gd name="T17" fmla="*/ T16 w 1416"/>
                                <a:gd name="T18" fmla="+- 0 2424 2324"/>
                                <a:gd name="T19" fmla="*/ 2424 h 190"/>
                                <a:gd name="T20" fmla="+- 0 14864 14264"/>
                                <a:gd name="T21" fmla="*/ T20 w 1416"/>
                                <a:gd name="T22" fmla="+- 0 2508 2324"/>
                                <a:gd name="T23" fmla="*/ 2508 h 190"/>
                                <a:gd name="T24" fmla="+- 0 14892 14264"/>
                                <a:gd name="T25" fmla="*/ T24 w 1416"/>
                                <a:gd name="T26" fmla="+- 0 2508 2324"/>
                                <a:gd name="T27" fmla="*/ 2508 h 190"/>
                                <a:gd name="T28" fmla="+- 0 14907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880 14264"/>
                                <a:gd name="T33" fmla="*/ T32 w 1416"/>
                                <a:gd name="T34" fmla="+- 0 2454 2324"/>
                                <a:gd name="T35" fmla="*/ 2454 h 190"/>
                                <a:gd name="T36" fmla="+- 0 14877 14264"/>
                                <a:gd name="T37" fmla="*/ T36 w 1416"/>
                                <a:gd name="T38" fmla="+- 0 2434 2324"/>
                                <a:gd name="T39" fmla="*/ 2434 h 190"/>
                                <a:gd name="T40" fmla="+- 0 14873 14264"/>
                                <a:gd name="T41" fmla="*/ T40 w 1416"/>
                                <a:gd name="T42" fmla="+- 0 2414 2324"/>
                                <a:gd name="T43" fmla="*/ 2414 h 190"/>
                                <a:gd name="T44" fmla="+- 0 14868 14264"/>
                                <a:gd name="T45" fmla="*/ T44 w 1416"/>
                                <a:gd name="T46" fmla="+- 0 2395 2324"/>
                                <a:gd name="T47" fmla="*/ 2395 h 190"/>
                                <a:gd name="T48" fmla="+- 0 14860 14264"/>
                                <a:gd name="T49" fmla="*/ T48 w 1416"/>
                                <a:gd name="T50" fmla="+- 0 2365 2324"/>
                                <a:gd name="T5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596" y="41"/>
                                  </a:moveTo>
                                  <a:lnTo>
                                    <a:pt x="568" y="41"/>
                                  </a:lnTo>
                                  <a:lnTo>
                                    <a:pt x="571" y="61"/>
                                  </a:lnTo>
                                  <a:lnTo>
                                    <a:pt x="575" y="81"/>
                                  </a:lnTo>
                                  <a:lnTo>
                                    <a:pt x="580" y="100"/>
                                  </a:lnTo>
                                  <a:lnTo>
                                    <a:pt x="600" y="184"/>
                                  </a:lnTo>
                                  <a:lnTo>
                                    <a:pt x="628" y="184"/>
                                  </a:lnTo>
                                  <a:lnTo>
                                    <a:pt x="643" y="130"/>
                                  </a:lnTo>
                                  <a:lnTo>
                                    <a:pt x="616" y="130"/>
                                  </a:lnTo>
                                  <a:lnTo>
                                    <a:pt x="613" y="110"/>
                                  </a:lnTo>
                                  <a:lnTo>
                                    <a:pt x="609" y="90"/>
                                  </a:lnTo>
                                  <a:lnTo>
                                    <a:pt x="604" y="71"/>
                                  </a:lnTo>
                                  <a:lnTo>
                                    <a:pt x="59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63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96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914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896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892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887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883 14264"/>
                                <a:gd name="T21" fmla="*/ T20 w 1416"/>
                                <a:gd name="T22" fmla="+- 0 2446 2324"/>
                                <a:gd name="T23" fmla="*/ 2446 h 190"/>
                                <a:gd name="T24" fmla="+- 0 14880 14264"/>
                                <a:gd name="T25" fmla="*/ T24 w 1416"/>
                                <a:gd name="T26" fmla="+- 0 2454 2324"/>
                                <a:gd name="T27" fmla="*/ 2454 h 190"/>
                                <a:gd name="T28" fmla="+- 0 14907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912 14264"/>
                                <a:gd name="T33" fmla="*/ T32 w 1416"/>
                                <a:gd name="T34" fmla="+- 0 2436 2324"/>
                                <a:gd name="T35" fmla="*/ 2436 h 190"/>
                                <a:gd name="T36" fmla="+- 0 14917 14264"/>
                                <a:gd name="T37" fmla="*/ T36 w 1416"/>
                                <a:gd name="T38" fmla="+- 0 2417 2324"/>
                                <a:gd name="T39" fmla="*/ 2417 h 190"/>
                                <a:gd name="T40" fmla="+- 0 14922 14264"/>
                                <a:gd name="T41" fmla="*/ T40 w 1416"/>
                                <a:gd name="T42" fmla="+- 0 2398 2324"/>
                                <a:gd name="T43" fmla="*/ 2398 h 190"/>
                                <a:gd name="T44" fmla="+- 0 14927 14264"/>
                                <a:gd name="T45" fmla="*/ T44 w 1416"/>
                                <a:gd name="T46" fmla="+- 0 2378 2324"/>
                                <a:gd name="T47" fmla="*/ 2378 h 190"/>
                                <a:gd name="T48" fmla="+- 0 14931 14264"/>
                                <a:gd name="T49" fmla="*/ T48 w 1416"/>
                                <a:gd name="T50" fmla="+- 0 2365 2324"/>
                                <a:gd name="T51" fmla="*/ 2365 h 190"/>
                                <a:gd name="T52" fmla="+- 0 14963 14264"/>
                                <a:gd name="T53" fmla="*/ T52 w 1416"/>
                                <a:gd name="T54" fmla="+- 0 2365 2324"/>
                                <a:gd name="T55" fmla="*/ 2365 h 190"/>
                                <a:gd name="T56" fmla="+- 0 14961 14264"/>
                                <a:gd name="T57" fmla="*/ T56 w 1416"/>
                                <a:gd name="T58" fmla="+- 0 2327 2324"/>
                                <a:gd name="T5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697" y="3"/>
                                  </a:moveTo>
                                  <a:lnTo>
                                    <a:pt x="650" y="3"/>
                                  </a:lnTo>
                                  <a:lnTo>
                                    <a:pt x="632" y="64"/>
                                  </a:lnTo>
                                  <a:lnTo>
                                    <a:pt x="628" y="83"/>
                                  </a:lnTo>
                                  <a:lnTo>
                                    <a:pt x="623" y="103"/>
                                  </a:lnTo>
                                  <a:lnTo>
                                    <a:pt x="619" y="122"/>
                                  </a:lnTo>
                                  <a:lnTo>
                                    <a:pt x="616" y="130"/>
                                  </a:lnTo>
                                  <a:lnTo>
                                    <a:pt x="643" y="130"/>
                                  </a:lnTo>
                                  <a:lnTo>
                                    <a:pt x="648" y="112"/>
                                  </a:lnTo>
                                  <a:lnTo>
                                    <a:pt x="653" y="93"/>
                                  </a:lnTo>
                                  <a:lnTo>
                                    <a:pt x="658" y="74"/>
                                  </a:lnTo>
                                  <a:lnTo>
                                    <a:pt x="663" y="54"/>
                                  </a:lnTo>
                                  <a:lnTo>
                                    <a:pt x="667" y="41"/>
                                  </a:lnTo>
                                  <a:lnTo>
                                    <a:pt x="699" y="41"/>
                                  </a:lnTo>
                                  <a:lnTo>
                                    <a:pt x="69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62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040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003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003 14264"/>
                                <a:gd name="T9" fmla="*/ T8 w 1416"/>
                                <a:gd name="T10" fmla="+- 0 2429 2324"/>
                                <a:gd name="T11" fmla="*/ 2429 h 190"/>
                                <a:gd name="T12" fmla="+- 0 15024 14264"/>
                                <a:gd name="T13" fmla="*/ T12 w 1416"/>
                                <a:gd name="T14" fmla="+- 0 2498 2324"/>
                                <a:gd name="T15" fmla="*/ 2498 h 190"/>
                                <a:gd name="T16" fmla="+- 0 15061 14264"/>
                                <a:gd name="T17" fmla="*/ T16 w 1416"/>
                                <a:gd name="T18" fmla="+- 0 2513 2324"/>
                                <a:gd name="T19" fmla="*/ 2513 h 190"/>
                                <a:gd name="T20" fmla="+- 0 15085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5104 14264"/>
                                <a:gd name="T25" fmla="*/ T24 w 1416"/>
                                <a:gd name="T26" fmla="+- 0 2503 2324"/>
                                <a:gd name="T27" fmla="*/ 2503 h 190"/>
                                <a:gd name="T28" fmla="+- 0 15119 14264"/>
                                <a:gd name="T29" fmla="*/ T28 w 1416"/>
                                <a:gd name="T30" fmla="+- 0 2490 2324"/>
                                <a:gd name="T31" fmla="*/ 2490 h 190"/>
                                <a:gd name="T32" fmla="+- 0 15126 14264"/>
                                <a:gd name="T33" fmla="*/ T32 w 1416"/>
                                <a:gd name="T34" fmla="+- 0 2476 2324"/>
                                <a:gd name="T35" fmla="*/ 2476 h 190"/>
                                <a:gd name="T36" fmla="+- 0 15083 14264"/>
                                <a:gd name="T37" fmla="*/ T36 w 1416"/>
                                <a:gd name="T38" fmla="+- 0 2476 2324"/>
                                <a:gd name="T39" fmla="*/ 2476 h 190"/>
                                <a:gd name="T40" fmla="+- 0 15059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5046 14264"/>
                                <a:gd name="T45" fmla="*/ T44 w 1416"/>
                                <a:gd name="T46" fmla="+- 0 2463 2324"/>
                                <a:gd name="T47" fmla="*/ 2463 h 190"/>
                                <a:gd name="T48" fmla="+- 0 15040 14264"/>
                                <a:gd name="T49" fmla="*/ T48 w 1416"/>
                                <a:gd name="T50" fmla="+- 0 2443 2324"/>
                                <a:gd name="T51" fmla="*/ 2443 h 190"/>
                                <a:gd name="T52" fmla="+- 0 15040 14264"/>
                                <a:gd name="T53" fmla="*/ T52 w 1416"/>
                                <a:gd name="T54" fmla="+- 0 2327 2324"/>
                                <a:gd name="T55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776" y="3"/>
                                  </a:moveTo>
                                  <a:lnTo>
                                    <a:pt x="739" y="3"/>
                                  </a:lnTo>
                                  <a:lnTo>
                                    <a:pt x="739" y="105"/>
                                  </a:lnTo>
                                  <a:lnTo>
                                    <a:pt x="760" y="174"/>
                                  </a:lnTo>
                                  <a:lnTo>
                                    <a:pt x="797" y="189"/>
                                  </a:lnTo>
                                  <a:lnTo>
                                    <a:pt x="821" y="187"/>
                                  </a:lnTo>
                                  <a:lnTo>
                                    <a:pt x="840" y="179"/>
                                  </a:lnTo>
                                  <a:lnTo>
                                    <a:pt x="855" y="166"/>
                                  </a:lnTo>
                                  <a:lnTo>
                                    <a:pt x="862" y="152"/>
                                  </a:lnTo>
                                  <a:lnTo>
                                    <a:pt x="819" y="152"/>
                                  </a:lnTo>
                                  <a:lnTo>
                                    <a:pt x="795" y="151"/>
                                  </a:lnTo>
                                  <a:lnTo>
                                    <a:pt x="782" y="139"/>
                                  </a:lnTo>
                                  <a:lnTo>
                                    <a:pt x="776" y="119"/>
                                  </a:lnTo>
                                  <a:lnTo>
                                    <a:pt x="77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61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135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09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099 14264"/>
                                <a:gd name="T9" fmla="*/ T8 w 1416"/>
                                <a:gd name="T10" fmla="+- 0 2433 2324"/>
                                <a:gd name="T11" fmla="*/ 2433 h 190"/>
                                <a:gd name="T12" fmla="+- 0 15095 14264"/>
                                <a:gd name="T13" fmla="*/ T12 w 1416"/>
                                <a:gd name="T14" fmla="+- 0 2461 2324"/>
                                <a:gd name="T15" fmla="*/ 2461 h 190"/>
                                <a:gd name="T16" fmla="+- 0 15083 14264"/>
                                <a:gd name="T17" fmla="*/ T16 w 1416"/>
                                <a:gd name="T18" fmla="+- 0 2476 2324"/>
                                <a:gd name="T19" fmla="*/ 2476 h 190"/>
                                <a:gd name="T20" fmla="+- 0 15126 14264"/>
                                <a:gd name="T21" fmla="*/ T20 w 1416"/>
                                <a:gd name="T22" fmla="+- 0 2476 2324"/>
                                <a:gd name="T23" fmla="*/ 2476 h 190"/>
                                <a:gd name="T24" fmla="+- 0 15129 14264"/>
                                <a:gd name="T25" fmla="*/ T24 w 1416"/>
                                <a:gd name="T26" fmla="+- 0 2471 2324"/>
                                <a:gd name="T27" fmla="*/ 2471 h 190"/>
                                <a:gd name="T28" fmla="+- 0 15134 14264"/>
                                <a:gd name="T29" fmla="*/ T28 w 1416"/>
                                <a:gd name="T30" fmla="+- 0 2447 2324"/>
                                <a:gd name="T31" fmla="*/ 2447 h 190"/>
                                <a:gd name="T32" fmla="+- 0 15135 14264"/>
                                <a:gd name="T33" fmla="*/ T32 w 1416"/>
                                <a:gd name="T34" fmla="+- 0 2327 2324"/>
                                <a:gd name="T35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871" y="3"/>
                                  </a:moveTo>
                                  <a:lnTo>
                                    <a:pt x="835" y="3"/>
                                  </a:lnTo>
                                  <a:lnTo>
                                    <a:pt x="835" y="109"/>
                                  </a:lnTo>
                                  <a:lnTo>
                                    <a:pt x="831" y="137"/>
                                  </a:lnTo>
                                  <a:lnTo>
                                    <a:pt x="819" y="152"/>
                                  </a:lnTo>
                                  <a:lnTo>
                                    <a:pt x="862" y="152"/>
                                  </a:lnTo>
                                  <a:lnTo>
                                    <a:pt x="865" y="147"/>
                                  </a:lnTo>
                                  <a:lnTo>
                                    <a:pt x="870" y="123"/>
                                  </a:lnTo>
                                  <a:lnTo>
                                    <a:pt x="87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60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214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171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171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205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205 14264"/>
                                <a:gd name="T17" fmla="*/ T16 w 1416"/>
                                <a:gd name="T18" fmla="+- 0 2430 2324"/>
                                <a:gd name="T19" fmla="*/ 2430 h 190"/>
                                <a:gd name="T20" fmla="+- 0 15205 14264"/>
                                <a:gd name="T21" fmla="*/ T20 w 1416"/>
                                <a:gd name="T22" fmla="+- 0 2412 2324"/>
                                <a:gd name="T23" fmla="*/ 2412 h 190"/>
                                <a:gd name="T24" fmla="+- 0 15204 14264"/>
                                <a:gd name="T25" fmla="*/ T24 w 1416"/>
                                <a:gd name="T26" fmla="+- 0 2393 2324"/>
                                <a:gd name="T27" fmla="*/ 2393 h 190"/>
                                <a:gd name="T28" fmla="+- 0 15204 14264"/>
                                <a:gd name="T29" fmla="*/ T28 w 1416"/>
                                <a:gd name="T30" fmla="+- 0 2375 2324"/>
                                <a:gd name="T31" fmla="*/ 2375 h 190"/>
                                <a:gd name="T32" fmla="+- 0 15204 14264"/>
                                <a:gd name="T33" fmla="*/ T32 w 1416"/>
                                <a:gd name="T34" fmla="+- 0 2375 2324"/>
                                <a:gd name="T35" fmla="*/ 2375 h 190"/>
                                <a:gd name="T36" fmla="+- 0 15238 14264"/>
                                <a:gd name="T37" fmla="*/ T36 w 1416"/>
                                <a:gd name="T38" fmla="+- 0 2375 2324"/>
                                <a:gd name="T39" fmla="*/ 2375 h 190"/>
                                <a:gd name="T40" fmla="+- 0 15214 14264"/>
                                <a:gd name="T41" fmla="*/ T40 w 1416"/>
                                <a:gd name="T42" fmla="+- 0 2327 2324"/>
                                <a:gd name="T43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950" y="3"/>
                                  </a:moveTo>
                                  <a:lnTo>
                                    <a:pt x="907" y="3"/>
                                  </a:lnTo>
                                  <a:lnTo>
                                    <a:pt x="907" y="187"/>
                                  </a:lnTo>
                                  <a:lnTo>
                                    <a:pt x="941" y="187"/>
                                  </a:lnTo>
                                  <a:lnTo>
                                    <a:pt x="941" y="106"/>
                                  </a:lnTo>
                                  <a:lnTo>
                                    <a:pt x="941" y="88"/>
                                  </a:lnTo>
                                  <a:lnTo>
                                    <a:pt x="940" y="69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974" y="51"/>
                                  </a:lnTo>
                                  <a:lnTo>
                                    <a:pt x="95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59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238 14264"/>
                                <a:gd name="T1" fmla="*/ T0 w 1416"/>
                                <a:gd name="T2" fmla="+- 0 2375 2324"/>
                                <a:gd name="T3" fmla="*/ 2375 h 190"/>
                                <a:gd name="T4" fmla="+- 0 15204 14264"/>
                                <a:gd name="T5" fmla="*/ T4 w 1416"/>
                                <a:gd name="T6" fmla="+- 0 2375 2324"/>
                                <a:gd name="T7" fmla="*/ 2375 h 190"/>
                                <a:gd name="T8" fmla="+- 0 15212 14264"/>
                                <a:gd name="T9" fmla="*/ T8 w 1416"/>
                                <a:gd name="T10" fmla="+- 0 2394 2324"/>
                                <a:gd name="T11" fmla="*/ 2394 h 190"/>
                                <a:gd name="T12" fmla="+- 0 15220 14264"/>
                                <a:gd name="T13" fmla="*/ T12 w 1416"/>
                                <a:gd name="T14" fmla="+- 0 2412 2324"/>
                                <a:gd name="T15" fmla="*/ 2412 h 190"/>
                                <a:gd name="T16" fmla="+- 0 15228 14264"/>
                                <a:gd name="T17" fmla="*/ T16 w 1416"/>
                                <a:gd name="T18" fmla="+- 0 2430 2324"/>
                                <a:gd name="T19" fmla="*/ 2430 h 190"/>
                                <a:gd name="T20" fmla="+- 0 15267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5305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5305 14264"/>
                                <a:gd name="T29" fmla="*/ T28 w 1416"/>
                                <a:gd name="T30" fmla="+- 0 2457 2324"/>
                                <a:gd name="T31" fmla="*/ 2457 h 190"/>
                                <a:gd name="T32" fmla="+- 0 15274 14264"/>
                                <a:gd name="T33" fmla="*/ T32 w 1416"/>
                                <a:gd name="T34" fmla="+- 0 2457 2324"/>
                                <a:gd name="T35" fmla="*/ 2457 h 190"/>
                                <a:gd name="T36" fmla="+- 0 15267 14264"/>
                                <a:gd name="T37" fmla="*/ T36 w 1416"/>
                                <a:gd name="T38" fmla="+- 0 2438 2324"/>
                                <a:gd name="T39" fmla="*/ 2438 h 190"/>
                                <a:gd name="T40" fmla="+- 0 15260 14264"/>
                                <a:gd name="T41" fmla="*/ T40 w 1416"/>
                                <a:gd name="T42" fmla="+- 0 2420 2324"/>
                                <a:gd name="T43" fmla="*/ 2420 h 190"/>
                                <a:gd name="T44" fmla="+- 0 15251 14264"/>
                                <a:gd name="T45" fmla="*/ T44 w 1416"/>
                                <a:gd name="T46" fmla="+- 0 2401 2324"/>
                                <a:gd name="T47" fmla="*/ 2401 h 190"/>
                                <a:gd name="T48" fmla="+- 0 15238 14264"/>
                                <a:gd name="T49" fmla="*/ T48 w 1416"/>
                                <a:gd name="T50" fmla="+- 0 2375 2324"/>
                                <a:gd name="T51" fmla="*/ 237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974" y="51"/>
                                  </a:moveTo>
                                  <a:lnTo>
                                    <a:pt x="940" y="51"/>
                                  </a:lnTo>
                                  <a:lnTo>
                                    <a:pt x="948" y="70"/>
                                  </a:lnTo>
                                  <a:lnTo>
                                    <a:pt x="956" y="88"/>
                                  </a:lnTo>
                                  <a:lnTo>
                                    <a:pt x="964" y="106"/>
                                  </a:lnTo>
                                  <a:lnTo>
                                    <a:pt x="1003" y="187"/>
                                  </a:lnTo>
                                  <a:lnTo>
                                    <a:pt x="1041" y="187"/>
                                  </a:lnTo>
                                  <a:lnTo>
                                    <a:pt x="1041" y="133"/>
                                  </a:lnTo>
                                  <a:lnTo>
                                    <a:pt x="1010" y="133"/>
                                  </a:lnTo>
                                  <a:lnTo>
                                    <a:pt x="1003" y="114"/>
                                  </a:lnTo>
                                  <a:lnTo>
                                    <a:pt x="996" y="96"/>
                                  </a:lnTo>
                                  <a:lnTo>
                                    <a:pt x="987" y="77"/>
                                  </a:lnTo>
                                  <a:lnTo>
                                    <a:pt x="97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58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305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27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272 14264"/>
                                <a:gd name="T9" fmla="*/ T8 w 1416"/>
                                <a:gd name="T10" fmla="+- 0 2401 2324"/>
                                <a:gd name="T11" fmla="*/ 2401 h 190"/>
                                <a:gd name="T12" fmla="+- 0 15272 14264"/>
                                <a:gd name="T13" fmla="*/ T12 w 1416"/>
                                <a:gd name="T14" fmla="+- 0 2422 2324"/>
                                <a:gd name="T15" fmla="*/ 2422 h 190"/>
                                <a:gd name="T16" fmla="+- 0 15274 14264"/>
                                <a:gd name="T17" fmla="*/ T16 w 1416"/>
                                <a:gd name="T18" fmla="+- 0 2441 2324"/>
                                <a:gd name="T19" fmla="*/ 2441 h 190"/>
                                <a:gd name="T20" fmla="+- 0 15274 14264"/>
                                <a:gd name="T21" fmla="*/ T20 w 1416"/>
                                <a:gd name="T22" fmla="+- 0 2457 2324"/>
                                <a:gd name="T23" fmla="*/ 2457 h 190"/>
                                <a:gd name="T24" fmla="+- 0 15305 14264"/>
                                <a:gd name="T25" fmla="*/ T24 w 1416"/>
                                <a:gd name="T26" fmla="+- 0 2457 2324"/>
                                <a:gd name="T27" fmla="*/ 2457 h 190"/>
                                <a:gd name="T28" fmla="+- 0 15305 14264"/>
                                <a:gd name="T29" fmla="*/ T28 w 1416"/>
                                <a:gd name="T30" fmla="+- 0 2327 2324"/>
                                <a:gd name="T31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041" y="3"/>
                                  </a:moveTo>
                                  <a:lnTo>
                                    <a:pt x="1008" y="3"/>
                                  </a:lnTo>
                                  <a:lnTo>
                                    <a:pt x="1008" y="77"/>
                                  </a:lnTo>
                                  <a:lnTo>
                                    <a:pt x="1008" y="98"/>
                                  </a:lnTo>
                                  <a:lnTo>
                                    <a:pt x="1010" y="117"/>
                                  </a:lnTo>
                                  <a:lnTo>
                                    <a:pt x="1010" y="133"/>
                                  </a:lnTo>
                                  <a:lnTo>
                                    <a:pt x="1041" y="133"/>
                                  </a:lnTo>
                                  <a:lnTo>
                                    <a:pt x="104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57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378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34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342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378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378 14264"/>
                                <a:gd name="T17" fmla="*/ T16 w 1416"/>
                                <a:gd name="T18" fmla="+- 0 2327 2324"/>
                                <a:gd name="T1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114" y="3"/>
                                  </a:moveTo>
                                  <a:lnTo>
                                    <a:pt x="1078" y="3"/>
                                  </a:lnTo>
                                  <a:lnTo>
                                    <a:pt x="1078" y="187"/>
                                  </a:lnTo>
                                  <a:lnTo>
                                    <a:pt x="1114" y="187"/>
                                  </a:lnTo>
                                  <a:lnTo>
                                    <a:pt x="11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56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483 14264"/>
                                <a:gd name="T1" fmla="*/ T0 w 1416"/>
                                <a:gd name="T2" fmla="+- 0 2362 2324"/>
                                <a:gd name="T3" fmla="*/ 2362 h 190"/>
                                <a:gd name="T4" fmla="+- 0 15446 14264"/>
                                <a:gd name="T5" fmla="*/ T4 w 1416"/>
                                <a:gd name="T6" fmla="+- 0 2362 2324"/>
                                <a:gd name="T7" fmla="*/ 2362 h 190"/>
                                <a:gd name="T8" fmla="+- 0 15446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483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483 14264"/>
                                <a:gd name="T17" fmla="*/ T16 w 1416"/>
                                <a:gd name="T18" fmla="+- 0 2362 2324"/>
                                <a:gd name="T19" fmla="*/ 2362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19" y="38"/>
                                  </a:moveTo>
                                  <a:lnTo>
                                    <a:pt x="1182" y="38"/>
                                  </a:lnTo>
                                  <a:lnTo>
                                    <a:pt x="1182" y="187"/>
                                  </a:lnTo>
                                  <a:lnTo>
                                    <a:pt x="1219" y="187"/>
                                  </a:lnTo>
                                  <a:lnTo>
                                    <a:pt x="121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55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527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403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403 14264"/>
                                <a:gd name="T9" fmla="*/ T8 w 1416"/>
                                <a:gd name="T10" fmla="+- 0 2362 2324"/>
                                <a:gd name="T11" fmla="*/ 2362 h 190"/>
                                <a:gd name="T12" fmla="+- 0 15527 14264"/>
                                <a:gd name="T13" fmla="*/ T12 w 1416"/>
                                <a:gd name="T14" fmla="+- 0 2362 2324"/>
                                <a:gd name="T15" fmla="*/ 2362 h 190"/>
                                <a:gd name="T16" fmla="+- 0 15527 14264"/>
                                <a:gd name="T17" fmla="*/ T16 w 1416"/>
                                <a:gd name="T18" fmla="+- 0 2327 2324"/>
                                <a:gd name="T1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63" y="3"/>
                                  </a:moveTo>
                                  <a:lnTo>
                                    <a:pt x="1139" y="3"/>
                                  </a:lnTo>
                                  <a:lnTo>
                                    <a:pt x="1139" y="38"/>
                                  </a:lnTo>
                                  <a:lnTo>
                                    <a:pt x="1263" y="38"/>
                                  </a:lnTo>
                                  <a:lnTo>
                                    <a:pt x="126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54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58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53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590 14264"/>
                                <a:gd name="T9" fmla="*/ T8 w 1416"/>
                                <a:gd name="T10" fmla="+- 0 2435 2324"/>
                                <a:gd name="T11" fmla="*/ 2435 h 190"/>
                                <a:gd name="T12" fmla="+- 0 15590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627 14264"/>
                                <a:gd name="T17" fmla="*/ T16 w 1416"/>
                                <a:gd name="T18" fmla="+- 0 2511 2324"/>
                                <a:gd name="T19" fmla="*/ 2511 h 190"/>
                                <a:gd name="T20" fmla="+- 0 15627 14264"/>
                                <a:gd name="T21" fmla="*/ T20 w 1416"/>
                                <a:gd name="T22" fmla="+- 0 2434 2324"/>
                                <a:gd name="T23" fmla="*/ 2434 h 190"/>
                                <a:gd name="T24" fmla="+- 0 15641 14264"/>
                                <a:gd name="T25" fmla="*/ T24 w 1416"/>
                                <a:gd name="T26" fmla="+- 0 2406 2324"/>
                                <a:gd name="T27" fmla="*/ 2406 h 190"/>
                                <a:gd name="T28" fmla="+- 0 15610 14264"/>
                                <a:gd name="T29" fmla="*/ T28 w 1416"/>
                                <a:gd name="T30" fmla="+- 0 2406 2324"/>
                                <a:gd name="T31" fmla="*/ 2406 h 190"/>
                                <a:gd name="T32" fmla="+- 0 15602 14264"/>
                                <a:gd name="T33" fmla="*/ T32 w 1416"/>
                                <a:gd name="T34" fmla="+- 0 2384 2324"/>
                                <a:gd name="T35" fmla="*/ 2384 h 190"/>
                                <a:gd name="T36" fmla="+- 0 15597 14264"/>
                                <a:gd name="T37" fmla="*/ T36 w 1416"/>
                                <a:gd name="T38" fmla="+- 0 2371 2324"/>
                                <a:gd name="T39" fmla="*/ 2371 h 190"/>
                                <a:gd name="T40" fmla="+- 0 15581 14264"/>
                                <a:gd name="T41" fmla="*/ T40 w 1416"/>
                                <a:gd name="T42" fmla="+- 0 2327 2324"/>
                                <a:gd name="T43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317" y="3"/>
                                  </a:moveTo>
                                  <a:lnTo>
                                    <a:pt x="1275" y="3"/>
                                  </a:lnTo>
                                  <a:lnTo>
                                    <a:pt x="1326" y="111"/>
                                  </a:lnTo>
                                  <a:lnTo>
                                    <a:pt x="1326" y="187"/>
                                  </a:lnTo>
                                  <a:lnTo>
                                    <a:pt x="1363" y="187"/>
                                  </a:lnTo>
                                  <a:lnTo>
                                    <a:pt x="1363" y="110"/>
                                  </a:lnTo>
                                  <a:lnTo>
                                    <a:pt x="1377" y="82"/>
                                  </a:lnTo>
                                  <a:lnTo>
                                    <a:pt x="1346" y="82"/>
                                  </a:lnTo>
                                  <a:lnTo>
                                    <a:pt x="1338" y="60"/>
                                  </a:lnTo>
                                  <a:lnTo>
                                    <a:pt x="1333" y="47"/>
                                  </a:lnTo>
                                  <a:lnTo>
                                    <a:pt x="131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53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680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63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618 14264"/>
                                <a:gd name="T9" fmla="*/ T8 w 1416"/>
                                <a:gd name="T10" fmla="+- 0 2384 2324"/>
                                <a:gd name="T11" fmla="*/ 2384 h 190"/>
                                <a:gd name="T12" fmla="+- 0 15614 14264"/>
                                <a:gd name="T13" fmla="*/ T12 w 1416"/>
                                <a:gd name="T14" fmla="+- 0 2395 2324"/>
                                <a:gd name="T15" fmla="*/ 2395 h 190"/>
                                <a:gd name="T16" fmla="+- 0 15610 14264"/>
                                <a:gd name="T17" fmla="*/ T16 w 1416"/>
                                <a:gd name="T18" fmla="+- 0 2406 2324"/>
                                <a:gd name="T19" fmla="*/ 2406 h 190"/>
                                <a:gd name="T20" fmla="+- 0 15641 14264"/>
                                <a:gd name="T21" fmla="*/ T20 w 1416"/>
                                <a:gd name="T22" fmla="+- 0 2406 2324"/>
                                <a:gd name="T23" fmla="*/ 2406 h 190"/>
                                <a:gd name="T24" fmla="+- 0 15680 14264"/>
                                <a:gd name="T25" fmla="*/ T24 w 1416"/>
                                <a:gd name="T26" fmla="+- 0 2327 2324"/>
                                <a:gd name="T27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416" y="3"/>
                                  </a:moveTo>
                                  <a:lnTo>
                                    <a:pt x="1375" y="3"/>
                                  </a:lnTo>
                                  <a:lnTo>
                                    <a:pt x="1354" y="60"/>
                                  </a:lnTo>
                                  <a:lnTo>
                                    <a:pt x="1350" y="71"/>
                                  </a:lnTo>
                                  <a:lnTo>
                                    <a:pt x="1346" y="82"/>
                                  </a:lnTo>
                                  <a:lnTo>
                                    <a:pt x="1377" y="82"/>
                                  </a:lnTo>
                                  <a:lnTo>
                                    <a:pt x="141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50"/>
                        <wpg:cNvGrpSpPr>
                          <a:grpSpLocks/>
                        </wpg:cNvGrpSpPr>
                        <wpg:grpSpPr bwMode="auto">
                          <a:xfrm>
                            <a:off x="14263" y="2234"/>
                            <a:ext cx="1417" cy="2"/>
                            <a:chOff x="14263" y="2234"/>
                            <a:chExt cx="1417" cy="2"/>
                          </a:xfrm>
                        </wpg:grpSpPr>
                        <wps:wsp>
                          <wps:cNvPr id="292" name="Freeform 251"/>
                          <wps:cNvSpPr>
                            <a:spLocks/>
                          </wps:cNvSpPr>
                          <wps:spPr bwMode="auto">
                            <a:xfrm>
                              <a:off x="14263" y="2234"/>
                              <a:ext cx="1417" cy="2"/>
                            </a:xfrm>
                            <a:custGeom>
                              <a:avLst/>
                              <a:gdLst>
                                <a:gd name="T0" fmla="+- 0 14263 14263"/>
                                <a:gd name="T1" fmla="*/ T0 w 1417"/>
                                <a:gd name="T2" fmla="+- 0 15680 14263"/>
                                <a:gd name="T3" fmla="*/ T2 w 14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7">
                                  <a:moveTo>
                                    <a:pt x="0" y="0"/>
                                  </a:moveTo>
                                  <a:lnTo>
                                    <a:pt x="1417" y="0"/>
                                  </a:lnTo>
                                </a:path>
                              </a:pathLst>
                            </a:custGeom>
                            <a:noFill/>
                            <a:ln w="25667">
                              <a:solidFill>
                                <a:srgbClr val="ABAD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48"/>
                        <wpg:cNvGrpSpPr>
                          <a:grpSpLocks/>
                        </wpg:cNvGrpSpPr>
                        <wpg:grpSpPr bwMode="auto">
                          <a:xfrm>
                            <a:off x="1291" y="9458"/>
                            <a:ext cx="3889" cy="2"/>
                            <a:chOff x="1291" y="9458"/>
                            <a:chExt cx="3889" cy="2"/>
                          </a:xfrm>
                        </wpg:grpSpPr>
                        <wps:wsp>
                          <wps:cNvPr id="294" name="Freeform 249"/>
                          <wps:cNvSpPr>
                            <a:spLocks/>
                          </wps:cNvSpPr>
                          <wps:spPr bwMode="auto">
                            <a:xfrm>
                              <a:off x="1291" y="9458"/>
                              <a:ext cx="3889" cy="2"/>
                            </a:xfrm>
                            <a:custGeom>
                              <a:avLst/>
                              <a:gdLst>
                                <a:gd name="T0" fmla="+- 0 1291 1291"/>
                                <a:gd name="T1" fmla="*/ T0 w 3889"/>
                                <a:gd name="T2" fmla="+- 0 5180 1291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9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46"/>
                        <wpg:cNvGrpSpPr>
                          <a:grpSpLocks/>
                        </wpg:cNvGrpSpPr>
                        <wpg:grpSpPr bwMode="auto">
                          <a:xfrm>
                            <a:off x="1251" y="9458"/>
                            <a:ext cx="2" cy="2"/>
                            <a:chOff x="1251" y="9458"/>
                            <a:chExt cx="2" cy="2"/>
                          </a:xfrm>
                        </wpg:grpSpPr>
                        <wps:wsp>
                          <wps:cNvPr id="296" name="Freeform 247"/>
                          <wps:cNvSpPr>
                            <a:spLocks/>
                          </wps:cNvSpPr>
                          <wps:spPr bwMode="auto">
                            <a:xfrm>
                              <a:off x="1251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44"/>
                        <wpg:cNvGrpSpPr>
                          <a:grpSpLocks/>
                        </wpg:cNvGrpSpPr>
                        <wpg:grpSpPr bwMode="auto">
                          <a:xfrm>
                            <a:off x="5200" y="9458"/>
                            <a:ext cx="2" cy="2"/>
                            <a:chOff x="5200" y="9458"/>
                            <a:chExt cx="2" cy="2"/>
                          </a:xfrm>
                        </wpg:grpSpPr>
                        <wps:wsp>
                          <wps:cNvPr id="298" name="Freeform 245"/>
                          <wps:cNvSpPr>
                            <a:spLocks/>
                          </wps:cNvSpPr>
                          <wps:spPr bwMode="auto">
                            <a:xfrm>
                              <a:off x="5200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42"/>
                        <wpg:cNvGrpSpPr>
                          <a:grpSpLocks/>
                        </wpg:cNvGrpSpPr>
                        <wpg:grpSpPr bwMode="auto">
                          <a:xfrm>
                            <a:off x="11644" y="9458"/>
                            <a:ext cx="3889" cy="2"/>
                            <a:chOff x="11644" y="9458"/>
                            <a:chExt cx="3889" cy="2"/>
                          </a:xfrm>
                        </wpg:grpSpPr>
                        <wps:wsp>
                          <wps:cNvPr id="300" name="Freeform 243"/>
                          <wps:cNvSpPr>
                            <a:spLocks/>
                          </wps:cNvSpPr>
                          <wps:spPr bwMode="auto">
                            <a:xfrm>
                              <a:off x="11644" y="9458"/>
                              <a:ext cx="3889" cy="2"/>
                            </a:xfrm>
                            <a:custGeom>
                              <a:avLst/>
                              <a:gdLst>
                                <a:gd name="T0" fmla="+- 0 11644 11644"/>
                                <a:gd name="T1" fmla="*/ T0 w 3889"/>
                                <a:gd name="T2" fmla="+- 0 15532 11644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8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40"/>
                        <wpg:cNvGrpSpPr>
                          <a:grpSpLocks/>
                        </wpg:cNvGrpSpPr>
                        <wpg:grpSpPr bwMode="auto">
                          <a:xfrm>
                            <a:off x="11604" y="9458"/>
                            <a:ext cx="2" cy="2"/>
                            <a:chOff x="11604" y="9458"/>
                            <a:chExt cx="2" cy="2"/>
                          </a:xfrm>
                        </wpg:grpSpPr>
                        <wps:wsp>
                          <wps:cNvPr id="302" name="Freeform 241"/>
                          <wps:cNvSpPr>
                            <a:spLocks/>
                          </wps:cNvSpPr>
                          <wps:spPr bwMode="auto">
                            <a:xfrm>
                              <a:off x="11604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38"/>
                        <wpg:cNvGrpSpPr>
                          <a:grpSpLocks/>
                        </wpg:cNvGrpSpPr>
                        <wpg:grpSpPr bwMode="auto">
                          <a:xfrm>
                            <a:off x="15552" y="9458"/>
                            <a:ext cx="2" cy="2"/>
                            <a:chOff x="15552" y="9458"/>
                            <a:chExt cx="2" cy="2"/>
                          </a:xfrm>
                        </wpg:grpSpPr>
                        <wps:wsp>
                          <wps:cNvPr id="304" name="Freeform 239"/>
                          <wps:cNvSpPr>
                            <a:spLocks/>
                          </wps:cNvSpPr>
                          <wps:spPr bwMode="auto">
                            <a:xfrm>
                              <a:off x="15552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34"/>
                        <wpg:cNvGrpSpPr>
                          <a:grpSpLocks/>
                        </wpg:cNvGrpSpPr>
                        <wpg:grpSpPr bwMode="auto">
                          <a:xfrm>
                            <a:off x="737" y="573"/>
                            <a:ext cx="15369" cy="10829"/>
                            <a:chOff x="737" y="573"/>
                            <a:chExt cx="15369" cy="10829"/>
                          </a:xfrm>
                        </wpg:grpSpPr>
                        <wps:wsp>
                          <wps:cNvPr id="306" name="Freeform 237"/>
                          <wps:cNvSpPr>
                            <a:spLocks/>
                          </wps:cNvSpPr>
                          <wps:spPr bwMode="auto">
                            <a:xfrm>
                              <a:off x="737" y="573"/>
                              <a:ext cx="15369" cy="10829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5369"/>
                                <a:gd name="T2" fmla="+- 0 11401 573"/>
                                <a:gd name="T3" fmla="*/ 11401 h 10829"/>
                                <a:gd name="T4" fmla="+- 0 16105 737"/>
                                <a:gd name="T5" fmla="*/ T4 w 15369"/>
                                <a:gd name="T6" fmla="+- 0 11401 573"/>
                                <a:gd name="T7" fmla="*/ 11401 h 10829"/>
                                <a:gd name="T8" fmla="+- 0 16105 737"/>
                                <a:gd name="T9" fmla="*/ T8 w 15369"/>
                                <a:gd name="T10" fmla="+- 0 573 573"/>
                                <a:gd name="T11" fmla="*/ 573 h 10829"/>
                                <a:gd name="T12" fmla="+- 0 737 737"/>
                                <a:gd name="T13" fmla="*/ T12 w 15369"/>
                                <a:gd name="T14" fmla="+- 0 573 573"/>
                                <a:gd name="T15" fmla="*/ 573 h 10829"/>
                                <a:gd name="T16" fmla="+- 0 737 737"/>
                                <a:gd name="T17" fmla="*/ T16 w 15369"/>
                                <a:gd name="T18" fmla="+- 0 11401 573"/>
                                <a:gd name="T19" fmla="*/ 11401 h 108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69" h="10829">
                                  <a:moveTo>
                                    <a:pt x="0" y="10828"/>
                                  </a:moveTo>
                                  <a:lnTo>
                                    <a:pt x="15368" y="10828"/>
                                  </a:lnTo>
                                  <a:lnTo>
                                    <a:pt x="15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005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7" name="Picture 236"/>
                            <pic:cNvPicPr>
                              <a:picLocks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3" y="8787"/>
                              <a:ext cx="1404" cy="6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8" name="Picture 235"/>
                            <pic:cNvPicPr>
                              <a:picLocks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36" y="8708"/>
                              <a:ext cx="1642" cy="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960B0" id="Group 233" o:spid="_x0000_s1026" style="position:absolute;margin-left:35.45pt;margin-top:27.2pt;width:771.25pt;height:544.3pt;z-index:-19912;mso-position-horizontal-relative:page;mso-position-vertical-relative:page" coordorigin="709,544" coordsize="15425,108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">
                <v:shape id="Picture 309" o:spid="_x0000_s1027" type="#_x0000_t75" style="position:absolute;left:964;top:896;width:1714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">
                  <v:imagedata r:id="rId9" o:title=""/>
                  <v:path arrowok="t"/>
                  <o:lock v:ext="edit" aspectratio="f"/>
                </v:shape>
                <v:shape id="Picture 308" o:spid="_x0000_s1028" type="#_x0000_t75" style="position:absolute;left:709;top:10716;width:15406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">
                  <v:imagedata r:id="rId10" o:title=""/>
                  <v:path arrowok="t"/>
                  <o:lock v:ext="edit" aspectratio="f"/>
                </v:shape>
                <v:group id="Group 306" o:spid="_x0000_s1029" style="position:absolute;left:4663;top:5794;width:7524;height:2" coordorigin="4663,5794" coordsize="7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307" o:spid="_x0000_s1030" style="position:absolute;left:4663;top:5794;width:7524;height:2;visibility:visible;mso-wrap-style:square;v-text-anchor:top" coordsize="7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" path="m,l7523,e" filled="f" strokecolor="#231f20" strokeweight=".34994mm">
                    <v:stroke dashstyle="dash"/>
                    <v:path arrowok="t" o:connecttype="custom" o:connectlocs="0,0;7523,0" o:connectangles="0,0"/>
                  </v:shape>
                </v:group>
                <v:group id="Group 304" o:spid="_x0000_s1031" style="position:absolute;left:4623;top:5794;width:2;height:2" coordorigin="4623,579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305" o:spid="_x0000_s1032" style="position:absolute;left:4623;top:579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301" o:spid="_x0000_s1033" style="position:absolute;left:12206;top:5794;width:2;height:2" coordorigin="12206,579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303" o:spid="_x0000_s1034" style="position:absolute;left:12206;top:579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" path="m,l,e" filled="f" strokecolor="#231f20" strokeweight=".34994mm">
                    <v:path arrowok="t" o:connecttype="custom" o:connectlocs="0,0;0,0" o:connectangles="0,0"/>
                  </v:shape>
                  <v:shape id="Picture 302" o:spid="_x0000_s1035" type="#_x0000_t75" style="position:absolute;left:14363;top:925;width:1172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">
                    <v:imagedata r:id="rId11" o:title=""/>
                    <v:path arrowok="t"/>
                    <o:lock v:ext="edit" aspectratio="f"/>
                  </v:shape>
                </v:group>
                <v:group id="Group 276" o:spid="_x0000_s1036" style="position:absolute;left:14263;top:2552;width:1417;height:150" coordorigin="14263,2552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300" o:spid="_x0000_s103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" path="m91,2l,2,,149r94,l94,122r-60,l34,87r54,l88,60r-54,l34,29r57,l91,2xe" fillcolor="#0061af" stroked="f">
                    <v:path arrowok="t" o:connecttype="custom" o:connectlocs="91,2554;0,2554;0,2701;94,2701;94,2674;34,2674;34,2639;88,2639;88,2612;34,2612;34,2581;91,2581;91,2554" o:connectangles="0,0,0,0,0,0,0,0,0,0,0,0,0"/>
                  </v:shape>
                  <v:shape id="Freeform 299" o:spid="_x0000_s103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" path="m160,2r-39,l121,149r31,l152,83r,-20l151,45r,-5l182,40,160,2xe" fillcolor="#0061af" stroked="f">
                    <v:path arrowok="t" o:connecttype="custom" o:connectlocs="160,2554;121,2554;121,2701;152,2701;152,2635;152,2615;151,2597;151,2592;182,2592;160,2554" o:connectangles="0,0,0,0,0,0,0,0,0,0"/>
                  </v:shape>
                  <v:shape id="Freeform 298" o:spid="_x0000_s103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" path="m182,40r-31,l160,59r9,18l209,149r35,l244,106r-29,l207,88,199,70,182,40xe" fillcolor="#0061af" stroked="f">
                    <v:path arrowok="t" o:connecttype="custom" o:connectlocs="182,2592;151,2592;160,2611;169,2629;209,2701;244,2701;244,2658;215,2658;207,2640;199,2622;182,2592" o:connectangles="0,0,0,0,0,0,0,0,0,0,0"/>
                  </v:shape>
                  <v:shape id="Freeform 297" o:spid="_x0000_s104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" path="m244,2r-31,l213,59r,4l213,70r1,16l216,105r-1,1l244,106,244,2xe" fillcolor="#0061af" stroked="f">
                    <v:path arrowok="t" o:connecttype="custom" o:connectlocs="244,2554;213,2554;213,2611;213,2615;213,2622;214,2638;216,2657;215,2658;244,2658;244,2554" o:connectangles="0,0,0,0,0,0,0,0,0,0"/>
                  </v:shape>
                  <v:shape id="Freeform 296" o:spid="_x0000_s1041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" path="m357,l293,22,272,58r,28l318,146r19,4l364,149r20,-2l398,143r1,-19l352,124r-22,-5l314,106,306,85r4,-28l321,39r17,-9l367,29r17,l395,7,380,3,357,xe" fillcolor="#0061af" stroked="f">
                    <v:path arrowok="t" o:connecttype="custom" o:connectlocs="357,2552;293,2574;272,2610;272,2638;318,2698;337,2702;364,2701;384,2699;398,2695;399,2676;352,2676;330,2671;314,2658;306,2637;310,2609;321,2591;338,2582;367,2581;384,2581;395,2559;380,2555;357,2552" o:connectangles="0,0,0,0,0,0,0,0,0,0,0,0,0,0,0,0,0,0,0,0,0,0"/>
                  </v:shape>
                  <v:shape id="Freeform 295" o:spid="_x0000_s1042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" path="m400,65r-55,l345,91r23,l368,122r-3,1l359,124r40,l400,65xe" fillcolor="#0061af" stroked="f">
                    <v:path arrowok="t" o:connecttype="custom" o:connectlocs="400,2617;345,2617;345,2643;368,2643;368,2674;365,2675;359,2676;399,2676;400,2617" o:connectangles="0,0,0,0,0,0,0,0,0"/>
                  </v:shape>
                  <v:shape id="Freeform 294" o:spid="_x0000_s1043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" path="m384,29r-17,l383,32r1,-3xe" fillcolor="#0061af" stroked="f">
                    <v:path arrowok="t" o:connecttype="custom" o:connectlocs="384,2581;367,2581;383,2584;384,2581" o:connectangles="0,0,0,0"/>
                  </v:shape>
                  <v:shape id="Freeform 293" o:spid="_x0000_s1044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" path="m509,2r-44,l420,149r35,l465,111r78,l535,87r-65,l481,46r2,-10l485,27r32,l509,2xe" fillcolor="#0061af" stroked="f">
                    <v:path arrowok="t" o:connecttype="custom" o:connectlocs="509,2554;465,2554;420,2701;455,2701;465,2663;543,2663;535,2639;470,2639;481,2598;483,2588;485,2579;517,2579;509,2554" o:connectangles="0,0,0,0,0,0,0,0,0,0,0,0,0"/>
                  </v:shape>
                  <v:shape id="Freeform 292" o:spid="_x0000_s1045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" path="m543,111r-36,l519,149r36,l543,111xe" fillcolor="#0061af" stroked="f">
                    <v:path arrowok="t" o:connecttype="custom" o:connectlocs="543,2663;507,2663;519,2701;555,2701;543,2663" o:connectangles="0,0,0,0,0"/>
                  </v:shape>
                  <v:shape id="Freeform 291" o:spid="_x0000_s1046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" path="m517,27r-31,l488,36r3,11l493,55r9,32l535,87,517,27xe" fillcolor="#0061af" stroked="f">
                    <v:path arrowok="t" o:connecttype="custom" o:connectlocs="517,2579;486,2579;488,2588;491,2599;493,2607;502,2639;535,2639;517,2579" o:connectangles="0,0,0,0,0,0,0,0"/>
                  </v:shape>
                  <v:shape id="Freeform 290" o:spid="_x0000_s104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" path="m653,l589,22,568,58r1,28l614,146r19,4l660,149r21,-2l694,143r1,-19l648,124r-22,-5l610,106,602,85r4,-28l617,39r17,-9l663,29r17,l692,7,676,3,653,xe" fillcolor="#0061af" stroked="f">
                    <v:path arrowok="t" o:connecttype="custom" o:connectlocs="653,2552;589,2574;568,2610;569,2638;614,2698;633,2702;660,2701;681,2699;694,2695;695,2676;648,2676;626,2671;610,2658;602,2637;606,2609;617,2591;634,2582;663,2581;680,2581;692,2559;676,2555;653,2552" o:connectangles="0,0,0,0,0,0,0,0,0,0,0,0,0,0,0,0,0,0,0,0,0,0"/>
                  </v:shape>
                  <v:shape id="Freeform 289" o:spid="_x0000_s104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" path="m696,65r-54,l642,91r22,l664,122r-2,1l656,124r39,l696,65xe" fillcolor="#0061af" stroked="f">
                    <v:path arrowok="t" o:connecttype="custom" o:connectlocs="696,2617;642,2617;642,2643;664,2643;664,2674;662,2675;656,2676;695,2676;696,2617" o:connectangles="0,0,0,0,0,0,0,0,0"/>
                  </v:shape>
                  <v:shape id="Freeform 288" o:spid="_x0000_s104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" path="m680,29r-17,l679,32r1,-3xe" fillcolor="#0061af" stroked="f">
                    <v:path arrowok="t" o:connecttype="custom" o:connectlocs="680,2581;663,2581;679,2584;680,2581" o:connectangles="0,0,0,0"/>
                  </v:shape>
                  <v:shape id="Freeform 287" o:spid="_x0000_s105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" path="m818,2r-91,l727,149r94,l821,122r-61,l760,87r55,l815,60r-55,l760,29r58,l818,2xe" fillcolor="#0061af" stroked="f">
                    <v:path arrowok="t" o:connecttype="custom" o:connectlocs="818,2554;727,2554;727,2701;821,2701;821,2674;760,2674;760,2639;815,2639;815,2612;760,2612;760,2581;818,2581;818,2554" o:connectangles="0,0,0,0,0,0,0,0,0,0,0,0,0"/>
                  </v:shape>
                  <v:shape id="Freeform 286" o:spid="_x0000_s1051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" path="m899,2r-45,l845,149r31,l879,89r,-15l881,33r1,-1l908,32,899,2xe" fillcolor="#0061af" stroked="f">
                    <v:path arrowok="t" o:connecttype="custom" o:connectlocs="899,2554;854,2554;845,2701;876,2701;879,2641;879,2626;881,2585;882,2584;908,2584;899,2554" o:connectangles="0,0,0,0,0,0,0,0,0,0"/>
                  </v:shape>
                  <v:shape id="Freeform 285" o:spid="_x0000_s1052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" path="m1001,32r-29,l972,53r,21l973,93r2,56l1008,149,1001,32xe" fillcolor="#0061af" stroked="f">
                    <v:path arrowok="t" o:connecttype="custom" o:connectlocs="1001,2584;972,2584;972,2605;972,2626;973,2645;975,2701;1008,2701;1001,2584" o:connectangles="0,0,0,0,0,0,0,0"/>
                  </v:shape>
                  <v:shape id="Freeform 284" o:spid="_x0000_s1053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" path="m908,32r-26,l886,52r4,20l911,147r26,l950,104r-24,l922,84,917,65,908,32xe" fillcolor="#0061af" stroked="f">
                    <v:path arrowok="t" o:connecttype="custom" o:connectlocs="908,2584;882,2584;886,2604;890,2624;911,2699;937,2699;950,2656;926,2656;922,2636;917,2617;908,2584" o:connectangles="0,0,0,0,0,0,0,0,0,0,0"/>
                  </v:shape>
                  <v:shape id="Freeform 283" o:spid="_x0000_s1054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" path="m1000,2r-44,l940,51r-5,19l930,90r-4,14l950,104r5,-15l961,71r5,-20l972,32r29,l1000,2xe" fillcolor="#0061af" stroked="f">
                    <v:path arrowok="t" o:connecttype="custom" o:connectlocs="1000,2554;956,2554;940,2603;935,2622;930,2642;926,2656;950,2656;955,2641;961,2623;966,2603;972,2584;1001,2584;1000,2554" o:connectangles="0,0,0,0,0,0,0,0,0,0,0,0,0"/>
                  </v:shape>
                  <v:shape id="Freeform 282" o:spid="_x0000_s1055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" path="m1129,2r-91,l1038,149r94,l1132,122r-61,l1071,87r55,l1126,60r-55,l1071,29r58,l1129,2xe" fillcolor="#0061af" stroked="f">
                    <v:path arrowok="t" o:connecttype="custom" o:connectlocs="1129,2554;1038,2554;1038,2701;1132,2701;1132,2674;1071,2674;1071,2639;1126,2639;1126,2612;1071,2612;1071,2581;1129,2581;1129,2554" o:connectangles="0,0,0,0,0,0,0,0,0,0,0,0,0"/>
                  </v:shape>
                  <v:shape id="Freeform 281" o:spid="_x0000_s1056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" path="m1198,2r-39,l1159,149r31,l1190,83r-1,-20l1189,45r,-5l1220,40,1198,2xe" fillcolor="#0061af" stroked="f">
                    <v:path arrowok="t" o:connecttype="custom" o:connectlocs="1198,2554;1159,2554;1159,2701;1190,2701;1190,2635;1189,2615;1189,2597;1189,2592;1220,2592;1198,2554" o:connectangles="0,0,0,0,0,0,0,0,0,0"/>
                  </v:shape>
                  <v:shape id="Freeform 280" o:spid="_x0000_s105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" path="m1220,40r-31,l1197,59r10,18l1246,149r35,l1281,106r-28,l1245,88r-9,-18l1220,40xe" fillcolor="#0061af" stroked="f">
                    <v:path arrowok="t" o:connecttype="custom" o:connectlocs="1220,2592;1189,2592;1197,2611;1207,2629;1246,2701;1281,2701;1281,2658;1253,2658;1245,2640;1236,2622;1220,2592" o:connectangles="0,0,0,0,0,0,0,0,0,0,0"/>
                  </v:shape>
                  <v:shape id="Freeform 279" o:spid="_x0000_s105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" path="m1281,2r-30,l1251,59r,4l1251,70r1,16l1253,105r,1l1281,106r,-104xe" fillcolor="#0061af" stroked="f">
                    <v:path arrowok="t" o:connecttype="custom" o:connectlocs="1281,2554;1251,2554;1251,2611;1251,2615;1251,2622;1252,2638;1253,2657;1253,2658;1281,2658;1281,2554" o:connectangles="0,0,0,0,0,0,0,0,0,0"/>
                  </v:shape>
                  <v:shape id="Freeform 278" o:spid="_x0000_s105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" path="m1377,30r-34,l1343,149r34,l1377,30xe" fillcolor="#0061af" stroked="f">
                    <v:path arrowok="t" o:connecttype="custom" o:connectlocs="1377,2582;1343,2582;1343,2701;1377,2701;1377,2582" o:connectangles="0,0,0,0,0"/>
                  </v:shape>
                  <v:shape id="Freeform 277" o:spid="_x0000_s106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" path="m1417,2r-113,l1304,30r113,l1417,2xe" fillcolor="#0061af" stroked="f">
                    <v:path arrowok="t" o:connecttype="custom" o:connectlocs="1417,2554;1304,2554;1304,2582;1417,2582;1417,2554" o:connectangles="0,0,0,0,0"/>
                  </v:shape>
                </v:group>
                <v:group id="Group 252" o:spid="_x0000_s1061" style="position:absolute;left:14264;top:2324;width:1416;height:190" coordorigin="14264,2324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275" o:spid="_x0000_s106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" path="m88,l30,21,,81r2,28l28,169r66,19l114,185r10,-3l121,155r-32,l67,151,51,138,41,119,42,86,88,34r33,l127,8,112,2,88,xe" fillcolor="#0061af" stroked="f">
                    <v:path arrowok="t" o:connecttype="custom" o:connectlocs="88,2324;30,2345;0,2405;2,2433;28,2493;94,2512;114,2509;124,2506;121,2479;89,2479;67,2475;51,2462;41,2443;42,2410;88,2358;121,2358;127,2332;112,2326;88,2324" o:connectangles="0,0,0,0,0,0,0,0,0,0,0,0,0,0,0,0,0,0,0"/>
                  </v:shape>
                  <v:shape id="Freeform 274" o:spid="_x0000_s106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" path="m120,149r-7,3l100,155r21,l120,149xe" fillcolor="#0061af" stroked="f">
                    <v:path arrowok="t" o:connecttype="custom" o:connectlocs="120,2473;113,2476;100,2479;121,2479;120,2473" o:connectangles="0,0,0,0,0"/>
                  </v:shape>
                  <v:shape id="Freeform 273" o:spid="_x0000_s106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" path="m121,34r-19,l112,37r8,4l121,34xe" fillcolor="#0061af" stroked="f">
                    <v:path arrowok="t" o:connecttype="custom" o:connectlocs="121,2358;102,2358;112,2361;120,2365;121,2358" o:connectangles="0,0,0,0,0"/>
                  </v:shape>
                  <v:shape id="Freeform 272" o:spid="_x0000_s1065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" path="m218,l162,25,140,90r2,27l172,175r38,14l233,187r20,-8l269,167r9,-11l224,156r-21,-5l189,138r-9,-20l181,85r5,-25l194,44r12,-9l217,33r60,l265,18,249,6,230,,218,xe" fillcolor="#0061af" stroked="f">
                    <v:path arrowok="t" o:connecttype="custom" o:connectlocs="218,2324;162,2349;140,2414;142,2441;172,2499;210,2513;233,2511;253,2503;269,2491;278,2480;224,2480;203,2475;189,2462;180,2442;181,2409;186,2384;194,2368;206,2359;217,2357;277,2357;265,2342;249,2330;230,2324;218,2324" o:connectangles="0,0,0,0,0,0,0,0,0,0,0,0,0,0,0,0,0,0,0,0,0,0,0,0"/>
                  </v:shape>
                  <v:shape id="Freeform 271" o:spid="_x0000_s1066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" path="m277,33r-60,l235,39r13,15l255,77r-1,32l248,132r-10,16l224,156r54,l281,151r9,-21l294,105,293,78,287,54,278,33r-1,xe" fillcolor="#0061af" stroked="f">
                    <v:path arrowok="t" o:connecttype="custom" o:connectlocs="277,2357;217,2357;235,2363;248,2378;255,2401;254,2433;248,2456;238,2472;224,2480;278,2480;281,2475;290,2454;294,2429;293,2402;287,2378;278,2357;277,2357" o:connectangles="0,0,0,0,0,0,0,0,0,0,0,0,0,0,0,0,0"/>
                  </v:shape>
                  <v:shape id="Freeform 270" o:spid="_x0000_s1067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" path="m379,3r-49,l320,187r34,l357,110r1,-12l359,57r1,-16l389,41,379,3xe" fillcolor="#0061af" stroked="f">
                    <v:path arrowok="t" o:connecttype="custom" o:connectlocs="379,2327;330,2327;320,2511;354,2511;357,2434;358,2422;359,2381;360,2365;389,2365;379,2327" o:connectangles="0,0,0,0,0,0,0,0,0,0"/>
                  </v:shape>
                  <v:shape id="Freeform 269" o:spid="_x0000_s1068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" path="m491,41r-32,l459,64r,19l460,103r3,84l499,187,491,41xe" fillcolor="#0061af" stroked="f">
                    <v:path arrowok="t" o:connecttype="custom" o:connectlocs="491,2365;459,2365;459,2388;459,2407;460,2427;463,2511;499,2511;491,2365" o:connectangles="0,0,0,0,0,0,0,0"/>
                  </v:shape>
                  <v:shape id="Freeform 268" o:spid="_x0000_s1069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" path="m389,41r-29,l364,61r4,20l372,100r20,84l421,184r14,-54l409,130r-4,-20l401,90,396,71,389,41xe" fillcolor="#0061af" stroked="f">
                    <v:path arrowok="t" o:connecttype="custom" o:connectlocs="389,2365;360,2365;364,2385;368,2405;372,2424;392,2508;421,2508;435,2454;409,2454;405,2434;401,2414;396,2395;389,2365" o:connectangles="0,0,0,0,0,0,0,0,0,0,0,0,0"/>
                  </v:shape>
                  <v:shape id="Freeform 267" o:spid="_x0000_s1070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" path="m490,3r-48,l425,64r-5,19l415,103r-4,19l409,130r26,l440,112r5,-19l450,74r5,-20l459,41r32,l490,3xe" fillcolor="#0061af" stroked="f">
                    <v:path arrowok="t" o:connecttype="custom" o:connectlocs="490,2327;442,2327;425,2388;420,2407;415,2427;411,2446;409,2454;435,2454;440,2436;445,2417;450,2398;455,2378;459,2365;491,2365;490,2327" o:connectangles="0,0,0,0,0,0,0,0,0,0,0,0,0,0,0"/>
                  </v:shape>
                  <v:shape id="Freeform 266" o:spid="_x0000_s1071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" path="m587,3r-49,l528,187r34,l565,110r,-12l567,57r1,-16l596,41,587,3xe" fillcolor="#0061af" stroked="f">
                    <v:path arrowok="t" o:connecttype="custom" o:connectlocs="587,2327;538,2327;528,2511;562,2511;565,2434;565,2422;567,2381;568,2365;596,2365;587,2327" o:connectangles="0,0,0,0,0,0,0,0,0,0"/>
                  </v:shape>
                  <v:shape id="Freeform 265" o:spid="_x0000_s107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" path="m699,41r-32,l667,64r,19l668,103r2,84l706,187,699,41xe" fillcolor="#0061af" stroked="f">
                    <v:path arrowok="t" o:connecttype="custom" o:connectlocs="699,2365;667,2365;667,2388;667,2407;668,2427;670,2511;706,2511;699,2365" o:connectangles="0,0,0,0,0,0,0,0"/>
                  </v:shape>
                  <v:shape id="Freeform 264" o:spid="_x0000_s107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" path="m596,41r-28,l571,61r4,20l580,100r20,84l628,184r15,-54l616,130r-3,-20l609,90,604,71,596,41xe" fillcolor="#0061af" stroked="f">
                    <v:path arrowok="t" o:connecttype="custom" o:connectlocs="596,2365;568,2365;571,2385;575,2405;580,2424;600,2508;628,2508;643,2454;616,2454;613,2434;609,2414;604,2395;596,2365" o:connectangles="0,0,0,0,0,0,0,0,0,0,0,0,0"/>
                  </v:shape>
                  <v:shape id="Freeform 263" o:spid="_x0000_s107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" path="m697,3r-47,l632,64r-4,19l623,103r-4,19l616,130r27,l648,112r5,-19l658,74r5,-20l667,41r32,l697,3xe" fillcolor="#0061af" stroked="f">
                    <v:path arrowok="t" o:connecttype="custom" o:connectlocs="697,2327;650,2327;632,2388;628,2407;623,2427;619,2446;616,2454;643,2454;648,2436;653,2417;658,2398;663,2378;667,2365;699,2365;697,2327" o:connectangles="0,0,0,0,0,0,0,0,0,0,0,0,0,0,0"/>
                  </v:shape>
                  <v:shape id="Freeform 262" o:spid="_x0000_s1075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" path="m776,3r-37,l739,105r21,69l797,189r24,-2l840,179r15,-13l862,152r-43,l795,151,782,139r-6,-20l776,3xe" fillcolor="#0061af" stroked="f">
                    <v:path arrowok="t" o:connecttype="custom" o:connectlocs="776,2327;739,2327;739,2429;760,2498;797,2513;821,2511;840,2503;855,2490;862,2476;819,2476;795,2475;782,2463;776,2443;776,2327" o:connectangles="0,0,0,0,0,0,0,0,0,0,0,0,0,0"/>
                  </v:shape>
                  <v:shape id="Freeform 261" o:spid="_x0000_s1076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" path="m871,3r-36,l835,109r-4,28l819,152r43,l865,147r5,-24l871,3xe" fillcolor="#0061af" stroked="f">
                    <v:path arrowok="t" o:connecttype="custom" o:connectlocs="871,2327;835,2327;835,2433;831,2461;819,2476;862,2476;865,2471;870,2447;871,2327" o:connectangles="0,0,0,0,0,0,0,0,0"/>
                  </v:shape>
                  <v:shape id="Freeform 260" o:spid="_x0000_s1077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" path="m950,3r-43,l907,187r34,l941,106r,-18l940,69r,-18l974,51,950,3xe" fillcolor="#0061af" stroked="f">
                    <v:path arrowok="t" o:connecttype="custom" o:connectlocs="950,2327;907,2327;907,2511;941,2511;941,2430;941,2412;940,2393;940,2375;940,2375;974,2375;950,2327" o:connectangles="0,0,0,0,0,0,0,0,0,0,0"/>
                  </v:shape>
                  <v:shape id="Freeform 259" o:spid="_x0000_s1078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" path="m974,51r-34,l948,70r8,18l964,106r39,81l1041,187r,-54l1010,133r-7,-19l996,96,987,77,974,51xe" fillcolor="#0061af" stroked="f">
                    <v:path arrowok="t" o:connecttype="custom" o:connectlocs="974,2375;940,2375;948,2394;956,2412;964,2430;1003,2511;1041,2511;1041,2457;1010,2457;1003,2438;996,2420;987,2401;974,2375" o:connectangles="0,0,0,0,0,0,0,0,0,0,0,0,0"/>
                  </v:shape>
                  <v:shape id="Freeform 258" o:spid="_x0000_s1079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" path="m1041,3r-33,l1008,77r,21l1010,117r,16l1041,133r,-130xe" fillcolor="#0061af" stroked="f">
                    <v:path arrowok="t" o:connecttype="custom" o:connectlocs="1041,2327;1008,2327;1008,2401;1008,2422;1010,2441;1010,2457;1041,2457;1041,2327" o:connectangles="0,0,0,0,0,0,0,0"/>
                  </v:shape>
                  <v:shape id="Freeform 257" o:spid="_x0000_s1080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" path="m1114,3r-36,l1078,187r36,l1114,3xe" fillcolor="#0061af" stroked="f">
                    <v:path arrowok="t" o:connecttype="custom" o:connectlocs="1114,2327;1078,2327;1078,2511;1114,2511;1114,2327" o:connectangles="0,0,0,0,0"/>
                  </v:shape>
                  <v:shape id="Freeform 256" o:spid="_x0000_s1081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" path="m1219,38r-37,l1182,187r37,l1219,38xe" fillcolor="#0061af" stroked="f">
                    <v:path arrowok="t" o:connecttype="custom" o:connectlocs="1219,2362;1182,2362;1182,2511;1219,2511;1219,2362" o:connectangles="0,0,0,0,0"/>
                  </v:shape>
                  <v:shape id="Freeform 255" o:spid="_x0000_s108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" path="m1263,3r-124,l1139,38r124,l1263,3xe" fillcolor="#0061af" stroked="f">
                    <v:path arrowok="t" o:connecttype="custom" o:connectlocs="1263,2327;1139,2327;1139,2362;1263,2362;1263,2327" o:connectangles="0,0,0,0,0"/>
                  </v:shape>
                  <v:shape id="Freeform 254" o:spid="_x0000_s108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" path="m1317,3r-42,l1326,111r,76l1363,187r,-77l1377,82r-31,l1338,60r-5,-13l1317,3xe" fillcolor="#0061af" stroked="f">
                    <v:path arrowok="t" o:connecttype="custom" o:connectlocs="1317,2327;1275,2327;1326,2435;1326,2511;1363,2511;1363,2434;1377,2406;1346,2406;1338,2384;1333,2371;1317,2327" o:connectangles="0,0,0,0,0,0,0,0,0,0,0"/>
                  </v:shape>
                  <v:shape id="Freeform 253" o:spid="_x0000_s108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" path="m1416,3r-41,l1354,60r-4,11l1346,82r31,l1416,3xe" fillcolor="#0061af" stroked="f">
                    <v:path arrowok="t" o:connecttype="custom" o:connectlocs="1416,2327;1375,2327;1354,2384;1350,2395;1346,2406;1377,2406;1416,2327" o:connectangles="0,0,0,0,0,0,0"/>
                  </v:shape>
                </v:group>
                <v:group id="Group 250" o:spid="_x0000_s1085" style="position:absolute;left:14263;top:2234;width:1417;height:2" coordorigin="14263,2234" coordsize="1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51" o:spid="_x0000_s1086" style="position:absolute;left:14263;top:2234;width:1417;height:2;visibility:visible;mso-wrap-style:square;v-text-anchor:top" coordsize="1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" path="m,l1417,e" filled="f" strokecolor="#abadb0" strokeweight=".71297mm">
                    <v:path arrowok="t" o:connecttype="custom" o:connectlocs="0,0;1417,0" o:connectangles="0,0"/>
                  </v:shape>
                </v:group>
                <v:group id="Group 248" o:spid="_x0000_s1087" style="position:absolute;left:1291;top:9458;width:3889;height:2" coordorigin="1291,9458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249" o:spid="_x0000_s1088" style="position:absolute;left:1291;top:9458;width:3889;height:2;visibility:visible;mso-wrap-style:square;v-text-anchor:top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" path="m,l3889,e" filled="f" strokecolor="#231f20" strokeweight=".34994mm">
                    <v:stroke dashstyle="dash"/>
                    <v:path arrowok="t" o:connecttype="custom" o:connectlocs="0,0;3889,0" o:connectangles="0,0"/>
                  </v:shape>
                </v:group>
                <v:group id="Group 246" o:spid="_x0000_s1089" style="position:absolute;left:1251;top:9458;width:2;height:2" coordorigin="1251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47" o:spid="_x0000_s1090" style="position:absolute;left:1251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244" o:spid="_x0000_s1091" style="position:absolute;left:5200;top:9458;width:2;height:2" coordorigin="5200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45" o:spid="_x0000_s1092" style="position:absolute;left:5200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242" o:spid="_x0000_s1093" style="position:absolute;left:11644;top:9458;width:3889;height:2" coordorigin="11644,9458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43" o:spid="_x0000_s1094" style="position:absolute;left:11644;top:9458;width:3889;height:2;visibility:visible;mso-wrap-style:square;v-text-anchor:top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" path="m,l3888,e" filled="f" strokecolor="#231f20" strokeweight=".34994mm">
                    <v:stroke dashstyle="dash"/>
                    <v:path arrowok="t" o:connecttype="custom" o:connectlocs="0,0;3888,0" o:connectangles="0,0"/>
                  </v:shape>
                </v:group>
                <v:group id="Group 240" o:spid="_x0000_s1095" style="position:absolute;left:11604;top:9458;width:2;height:2" coordorigin="11604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241" o:spid="_x0000_s1096" style="position:absolute;left:11604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238" o:spid="_x0000_s1097" style="position:absolute;left:15552;top:9458;width:2;height:2" coordorigin="15552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239" o:spid="_x0000_s1098" style="position:absolute;left:15552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234" o:spid="_x0000_s1099" style="position:absolute;left:737;top:573;width:15369;height:10829" coordorigin="737,573" coordsize="15369,1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237" o:spid="_x0000_s1100" style="position:absolute;left:737;top:573;width:15369;height:10829;visibility:visible;mso-wrap-style:square;v-text-anchor:top" coordsize="15369,1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" path="m,10828r15368,l15368,,,,,10828xe" filled="f" strokecolor="#005aaa" strokeweight="1.0001mm">
                    <v:path arrowok="t" o:connecttype="custom" o:connectlocs="0,11401;15368,11401;15368,573;0,573;0,11401" o:connectangles="0,0,0,0,0"/>
                  </v:shape>
                  <v:shape id="Picture 236" o:spid="_x0000_s1101" type="#_x0000_t75" style="position:absolute;left:1843;top:8787;width:1404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">
                    <v:imagedata r:id="rId12" o:title=""/>
                    <v:path arrowok="t"/>
                    <o:lock v:ext="edit" aspectratio="f"/>
                  </v:shape>
                  <v:shape id="Picture 235" o:spid="_x0000_s1102" type="#_x0000_t75" style="position:absolute;left:12036;top:8708;width:164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">
                    <v:imagedata r:id="rId13" o:title=""/>
                    <v:path arrowok="t"/>
                    <o:lock v:ext="edit" aspectratio="f"/>
                  </v:shape>
                </v:group>
                <w10:wrap anchorx="page" anchory="page"/>
              </v:group>
            </w:pict>
          </mc:Fallback>
        </mc:AlternateContent>
      </w:r>
    </w:p>
    <w:p w:rsidR="00A66D94" w:rsidRDefault="00A66D94">
      <w:pPr>
        <w:spacing w:before="6"/>
        <w:rPr>
          <w:rFonts w:ascii="Calibri" w:eastAsia="Calibri" w:hAnsi="Calibri" w:cs="Calibri"/>
          <w:sz w:val="17"/>
          <w:szCs w:val="17"/>
        </w:rPr>
      </w:pPr>
    </w:p>
    <w:p w:rsidR="00A66D94" w:rsidRDefault="003B177E">
      <w:pPr>
        <w:spacing w:before="60"/>
        <w:ind w:left="4771"/>
        <w:rPr>
          <w:rFonts w:ascii="Helvetica Neue" w:eastAsia="Helvetica Neue" w:hAnsi="Helvetica Neue" w:cs="Helvetica Neue"/>
          <w:sz w:val="21"/>
          <w:szCs w:val="21"/>
        </w:rPr>
      </w:pPr>
      <w:r>
        <w:rPr>
          <w:rFonts w:ascii="Helvetica Neue"/>
          <w:b/>
          <w:i/>
          <w:color w:val="FFFFFF"/>
          <w:sz w:val="21"/>
        </w:rPr>
        <w:t>R E S T R U C T U R E D   F O R   R E L E V A N C</w:t>
      </w:r>
      <w:r>
        <w:rPr>
          <w:rFonts w:ascii="Helvetica Neue"/>
          <w:b/>
          <w:i/>
          <w:color w:val="FFFFFF"/>
          <w:spacing w:val="-40"/>
          <w:sz w:val="21"/>
        </w:rPr>
        <w:t xml:space="preserve"> </w:t>
      </w:r>
      <w:r>
        <w:rPr>
          <w:rFonts w:ascii="Helvetica Neue"/>
          <w:b/>
          <w:i/>
          <w:color w:val="FFFFFF"/>
          <w:sz w:val="21"/>
        </w:rPr>
        <w:t>E</w:t>
      </w:r>
    </w:p>
    <w:p w:rsidR="00A66D94" w:rsidRDefault="00A66D94">
      <w:pPr>
        <w:rPr>
          <w:rFonts w:ascii="Helvetica Neue" w:eastAsia="Helvetica Neue" w:hAnsi="Helvetica Neue" w:cs="Helvetica Neue"/>
          <w:sz w:val="21"/>
          <w:szCs w:val="21"/>
        </w:rPr>
        <w:sectPr w:rsidR="00A66D94">
          <w:type w:val="continuous"/>
          <w:pgSz w:w="16840" w:h="11910" w:orient="landscape"/>
          <w:pgMar w:top="1100" w:right="1740" w:bottom="280" w:left="1140" w:header="720" w:footer="720" w:gutter="0"/>
          <w:cols w:space="720"/>
        </w:sect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3B177E">
      <w:pPr>
        <w:pStyle w:val="Heading1"/>
        <w:ind w:right="1520"/>
        <w:jc w:val="center"/>
        <w:rPr>
          <w:b w:val="0"/>
          <w:bCs w:val="0"/>
        </w:rPr>
      </w:pPr>
      <w:r>
        <w:rPr>
          <w:color w:val="231F20"/>
          <w:spacing w:val="6"/>
        </w:rPr>
        <w:t>ATTENDANCE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5"/>
        </w:rPr>
        <w:t>CERTIFICATE</w:t>
      </w:r>
    </w:p>
    <w:p w:rsidR="00A66D94" w:rsidRDefault="003B177E">
      <w:pPr>
        <w:pStyle w:val="BodyText"/>
        <w:spacing w:before="441"/>
        <w:ind w:right="1520"/>
        <w:jc w:val="center"/>
        <w:rPr>
          <w:i w:val="0"/>
        </w:rPr>
      </w:pPr>
      <w:r>
        <w:rPr>
          <w:color w:val="231F20"/>
          <w:spacing w:val="7"/>
        </w:rPr>
        <w:t>awarded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7"/>
        </w:rPr>
        <w:t>to:</w:t>
      </w:r>
    </w:p>
    <w:p w:rsidR="00A66D94" w:rsidRDefault="00A66D94">
      <w:pPr>
        <w:spacing w:before="10"/>
        <w:rPr>
          <w:rFonts w:ascii="Calibri" w:eastAsia="Calibri" w:hAnsi="Calibri" w:cs="Calibri"/>
          <w:i/>
          <w:sz w:val="31"/>
          <w:szCs w:val="31"/>
        </w:rPr>
      </w:pPr>
    </w:p>
    <w:p w:rsidR="00A66D94" w:rsidRDefault="003B177E">
      <w:pPr>
        <w:pStyle w:val="Heading2"/>
        <w:ind w:left="2130" w:right="1520"/>
        <w:jc w:val="center"/>
        <w:rPr>
          <w:b w:val="0"/>
          <w:bCs w:val="0"/>
        </w:rPr>
      </w:pPr>
      <w:r>
        <w:rPr>
          <w:color w:val="005AAA"/>
        </w:rPr>
        <w:t xml:space="preserve">Puleng </w:t>
      </w:r>
      <w:r>
        <w:rPr>
          <w:color w:val="005AAA"/>
          <w:spacing w:val="-4"/>
        </w:rPr>
        <w:t>Nontobeko</w:t>
      </w:r>
      <w:r>
        <w:rPr>
          <w:color w:val="005AAA"/>
          <w:spacing w:val="-9"/>
        </w:rPr>
        <w:t xml:space="preserve"> </w:t>
      </w:r>
      <w:r>
        <w:rPr>
          <w:color w:val="005AAA"/>
        </w:rPr>
        <w:t>Biyela</w:t>
      </w:r>
    </w:p>
    <w:p w:rsidR="00A66D94" w:rsidRDefault="00A66D9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66D94" w:rsidRDefault="003B177E">
      <w:pPr>
        <w:pStyle w:val="BodyText"/>
        <w:spacing w:before="45" w:line="283" w:lineRule="auto"/>
        <w:ind w:right="1520"/>
        <w:jc w:val="center"/>
        <w:rPr>
          <w:i w:val="0"/>
        </w:rPr>
      </w:pPr>
      <w:r>
        <w:rPr>
          <w:color w:val="231F20"/>
          <w:spacing w:val="4"/>
        </w:rPr>
        <w:t xml:space="preserve">For </w:t>
      </w:r>
      <w:r>
        <w:rPr>
          <w:color w:val="231F20"/>
          <w:spacing w:val="6"/>
        </w:rPr>
        <w:t xml:space="preserve">attending </w:t>
      </w:r>
      <w:r>
        <w:rPr>
          <w:color w:val="231F20"/>
          <w:spacing w:val="8"/>
        </w:rPr>
        <w:t xml:space="preserve">Community </w:t>
      </w:r>
      <w:r>
        <w:rPr>
          <w:color w:val="231F20"/>
          <w:spacing w:val="7"/>
        </w:rPr>
        <w:t xml:space="preserve">Engagement </w:t>
      </w:r>
      <w:r>
        <w:rPr>
          <w:color w:val="231F20"/>
          <w:spacing w:val="5"/>
        </w:rPr>
        <w:t xml:space="preserve">Workshop </w:t>
      </w:r>
      <w:r>
        <w:rPr>
          <w:color w:val="231F20"/>
          <w:spacing w:val="4"/>
        </w:rPr>
        <w:t xml:space="preserve">in Teaching </w:t>
      </w:r>
      <w:r>
        <w:rPr>
          <w:color w:val="231F20"/>
          <w:spacing w:val="6"/>
        </w:rPr>
        <w:t>and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9"/>
        </w:rPr>
        <w:t xml:space="preserve">Learning </w:t>
      </w:r>
      <w:r>
        <w:rPr>
          <w:color w:val="231F20"/>
          <w:spacing w:val="7"/>
        </w:rPr>
        <w:t>presented</w:t>
      </w:r>
    </w:p>
    <w:p w:rsidR="00A66D94" w:rsidRDefault="003B177E">
      <w:pPr>
        <w:pStyle w:val="BodyText"/>
        <w:spacing w:line="283" w:lineRule="auto"/>
        <w:ind w:left="3495" w:right="2851"/>
        <w:jc w:val="center"/>
        <w:rPr>
          <w:i w:val="0"/>
        </w:rPr>
      </w:pPr>
      <w:r>
        <w:rPr>
          <w:color w:val="231F20"/>
          <w:spacing w:val="4"/>
        </w:rPr>
        <w:t xml:space="preserve">by </w:t>
      </w:r>
      <w:r>
        <w:rPr>
          <w:color w:val="231F20"/>
          <w:spacing w:val="8"/>
        </w:rPr>
        <w:t xml:space="preserve">Community </w:t>
      </w:r>
      <w:r>
        <w:rPr>
          <w:color w:val="231F20"/>
          <w:spacing w:val="7"/>
        </w:rPr>
        <w:t xml:space="preserve">Engagement Unit, </w:t>
      </w:r>
      <w:r>
        <w:rPr>
          <w:color w:val="231F20"/>
          <w:spacing w:val="8"/>
        </w:rPr>
        <w:t xml:space="preserve">University </w:t>
      </w:r>
      <w:r>
        <w:rPr>
          <w:color w:val="231F20"/>
          <w:spacing w:val="4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8"/>
        </w:rPr>
        <w:t>Zululand</w:t>
      </w:r>
      <w:r>
        <w:rPr>
          <w:color w:val="231F20"/>
          <w:spacing w:val="9"/>
        </w:rPr>
        <w:t xml:space="preserve"> from</w:t>
      </w:r>
    </w:p>
    <w:p w:rsidR="00A66D94" w:rsidRDefault="003B177E">
      <w:pPr>
        <w:pStyle w:val="BodyText"/>
        <w:spacing w:line="390" w:lineRule="exact"/>
        <w:ind w:right="1520"/>
        <w:jc w:val="center"/>
        <w:rPr>
          <w:i w:val="0"/>
        </w:rPr>
      </w:pPr>
      <w:r>
        <w:rPr>
          <w:color w:val="231F20"/>
          <w:spacing w:val="4"/>
        </w:rPr>
        <w:t xml:space="preserve">27 </w:t>
      </w:r>
      <w:r>
        <w:rPr>
          <w:color w:val="231F20"/>
        </w:rPr>
        <w:t xml:space="preserve">- </w:t>
      </w:r>
      <w:r>
        <w:rPr>
          <w:color w:val="231F20"/>
          <w:spacing w:val="4"/>
        </w:rPr>
        <w:t xml:space="preserve">30 </w:t>
      </w:r>
      <w:r>
        <w:rPr>
          <w:color w:val="231F20"/>
          <w:spacing w:val="6"/>
        </w:rPr>
        <w:t>May</w:t>
      </w:r>
      <w:r>
        <w:rPr>
          <w:color w:val="231F20"/>
          <w:spacing w:val="69"/>
        </w:rPr>
        <w:t xml:space="preserve"> </w:t>
      </w:r>
      <w:r>
        <w:rPr>
          <w:color w:val="231F20"/>
          <w:spacing w:val="9"/>
        </w:rPr>
        <w:t>2019</w:t>
      </w: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sz w:val="20"/>
          <w:szCs w:val="20"/>
        </w:rPr>
        <w:sectPr w:rsidR="00A66D94">
          <w:pgSz w:w="16840" w:h="11910" w:orient="landscape"/>
          <w:pgMar w:top="1100" w:right="1740" w:bottom="280" w:left="1140" w:header="720" w:footer="720" w:gutter="0"/>
          <w:cols w:space="720"/>
        </w:sectPr>
      </w:pPr>
    </w:p>
    <w:p w:rsidR="00A66D94" w:rsidRDefault="00A66D94">
      <w:pPr>
        <w:spacing w:before="12"/>
        <w:rPr>
          <w:rFonts w:ascii="Calibri" w:eastAsia="Calibri" w:hAnsi="Calibri" w:cs="Calibri"/>
          <w:i/>
          <w:sz w:val="18"/>
          <w:szCs w:val="18"/>
        </w:rPr>
      </w:pPr>
    </w:p>
    <w:p w:rsidR="00A66D94" w:rsidRDefault="003B177E">
      <w:pPr>
        <w:spacing w:line="290" w:lineRule="exact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sz w:val="24"/>
        </w:rPr>
        <w:t xml:space="preserve">Prof </w:t>
      </w:r>
      <w:r>
        <w:rPr>
          <w:rFonts w:ascii="Calibri"/>
          <w:b/>
          <w:color w:val="231F20"/>
          <w:spacing w:val="-3"/>
          <w:sz w:val="24"/>
        </w:rPr>
        <w:t>VO</w:t>
      </w:r>
      <w:r>
        <w:rPr>
          <w:rFonts w:ascii="Calibri"/>
          <w:b/>
          <w:color w:val="231F20"/>
          <w:spacing w:val="-8"/>
          <w:sz w:val="24"/>
        </w:rPr>
        <w:t xml:space="preserve"> </w:t>
      </w:r>
      <w:r>
        <w:rPr>
          <w:rFonts w:ascii="Calibri"/>
          <w:b/>
          <w:color w:val="231F20"/>
          <w:sz w:val="24"/>
        </w:rPr>
        <w:t>Netshandama</w:t>
      </w:r>
    </w:p>
    <w:p w:rsidR="00A66D94" w:rsidRDefault="003B177E">
      <w:pPr>
        <w:spacing w:before="2" w:line="235" w:lineRule="auto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z w:val="24"/>
        </w:rPr>
        <w:t>Director: Community</w:t>
      </w:r>
      <w:r>
        <w:rPr>
          <w:rFonts w:ascii="Calibri"/>
          <w:color w:val="231F20"/>
          <w:spacing w:val="-27"/>
          <w:sz w:val="24"/>
        </w:rPr>
        <w:t xml:space="preserve"> </w:t>
      </w:r>
      <w:r>
        <w:rPr>
          <w:rFonts w:ascii="Calibri"/>
          <w:color w:val="231F20"/>
          <w:sz w:val="24"/>
        </w:rPr>
        <w:t>Engagement</w:t>
      </w:r>
      <w:r>
        <w:rPr>
          <w:rFonts w:ascii="Calibri"/>
          <w:color w:val="231F20"/>
          <w:w w:val="99"/>
          <w:sz w:val="24"/>
        </w:rPr>
        <w:t xml:space="preserve"> </w:t>
      </w:r>
      <w:r>
        <w:rPr>
          <w:rFonts w:ascii="Calibri"/>
          <w:color w:val="231F20"/>
          <w:sz w:val="24"/>
        </w:rPr>
        <w:t>University of</w:t>
      </w:r>
      <w:r>
        <w:rPr>
          <w:rFonts w:ascii="Calibri"/>
          <w:color w:val="231F20"/>
          <w:spacing w:val="-9"/>
          <w:sz w:val="24"/>
        </w:rPr>
        <w:t xml:space="preserve"> </w:t>
      </w:r>
      <w:r>
        <w:rPr>
          <w:rFonts w:ascii="Calibri"/>
          <w:color w:val="231F20"/>
          <w:spacing w:val="-3"/>
          <w:sz w:val="24"/>
        </w:rPr>
        <w:t>Venda</w:t>
      </w:r>
    </w:p>
    <w:p w:rsidR="00A66D94" w:rsidRDefault="003B177E">
      <w:pPr>
        <w:spacing w:before="12"/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A66D94" w:rsidRDefault="003B177E">
      <w:pPr>
        <w:spacing w:line="290" w:lineRule="exact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sz w:val="24"/>
        </w:rPr>
        <w:t>Mrs Mammusa</w:t>
      </w:r>
      <w:r>
        <w:rPr>
          <w:rFonts w:ascii="Calibri"/>
          <w:b/>
          <w:color w:val="231F20"/>
          <w:spacing w:val="-10"/>
          <w:sz w:val="24"/>
        </w:rPr>
        <w:t xml:space="preserve"> </w:t>
      </w:r>
      <w:r>
        <w:rPr>
          <w:rFonts w:ascii="Calibri"/>
          <w:b/>
          <w:color w:val="231F20"/>
          <w:sz w:val="24"/>
        </w:rPr>
        <w:t>Lekoa</w:t>
      </w:r>
    </w:p>
    <w:p w:rsidR="00A66D94" w:rsidRDefault="003B177E">
      <w:pPr>
        <w:spacing w:before="2" w:line="235" w:lineRule="auto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z w:val="24"/>
        </w:rPr>
        <w:t>Manager: Community</w:t>
      </w:r>
      <w:r>
        <w:rPr>
          <w:rFonts w:ascii="Calibri"/>
          <w:color w:val="231F20"/>
          <w:spacing w:val="-20"/>
          <w:sz w:val="24"/>
        </w:rPr>
        <w:t xml:space="preserve"> </w:t>
      </w:r>
      <w:r>
        <w:rPr>
          <w:rFonts w:ascii="Calibri"/>
          <w:color w:val="231F20"/>
          <w:sz w:val="24"/>
        </w:rPr>
        <w:t>Engagement</w:t>
      </w:r>
      <w:r>
        <w:rPr>
          <w:rFonts w:ascii="Calibri"/>
          <w:color w:val="231F20"/>
          <w:w w:val="99"/>
          <w:sz w:val="24"/>
        </w:rPr>
        <w:t xml:space="preserve"> </w:t>
      </w:r>
      <w:r>
        <w:rPr>
          <w:rFonts w:ascii="Calibri"/>
          <w:color w:val="231F20"/>
          <w:sz w:val="24"/>
        </w:rPr>
        <w:t>University of</w:t>
      </w:r>
      <w:r>
        <w:rPr>
          <w:rFonts w:ascii="Calibri"/>
          <w:color w:val="231F20"/>
          <w:spacing w:val="-20"/>
          <w:sz w:val="24"/>
        </w:rPr>
        <w:t xml:space="preserve"> </w:t>
      </w:r>
      <w:r>
        <w:rPr>
          <w:rFonts w:ascii="Calibri"/>
          <w:color w:val="231F20"/>
          <w:sz w:val="24"/>
        </w:rPr>
        <w:t>Zululand</w:t>
      </w:r>
    </w:p>
    <w:p w:rsidR="00A66D94" w:rsidRDefault="00A66D94">
      <w:pPr>
        <w:spacing w:line="235" w:lineRule="auto"/>
        <w:rPr>
          <w:rFonts w:ascii="Calibri" w:eastAsia="Calibri" w:hAnsi="Calibri" w:cs="Calibri"/>
          <w:sz w:val="24"/>
          <w:szCs w:val="24"/>
        </w:rPr>
        <w:sectPr w:rsidR="00A66D94">
          <w:type w:val="continuous"/>
          <w:pgSz w:w="16840" w:h="11910" w:orient="landscape"/>
          <w:pgMar w:top="1100" w:right="1740" w:bottom="280" w:left="1140" w:header="720" w:footer="720" w:gutter="0"/>
          <w:cols w:num="2" w:space="720" w:equalWidth="0">
            <w:col w:w="3420" w:space="6932"/>
            <w:col w:w="3608"/>
          </w:cols>
        </w:sectPr>
      </w:pPr>
    </w:p>
    <w:p w:rsidR="00A66D94" w:rsidRDefault="003B177E">
      <w:pPr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6592" behindDoc="1" locked="0" layoutInCell="1" allowOverlap="1" wp14:anchorId="2E456CD3" wp14:editId="386C9AF1">
                <wp:simplePos x="0" y="0"/>
                <wp:positionH relativeFrom="page">
                  <wp:posOffset>450215</wp:posOffset>
                </wp:positionH>
                <wp:positionV relativeFrom="page">
                  <wp:posOffset>345440</wp:posOffset>
                </wp:positionV>
                <wp:extent cx="9794875" cy="6912610"/>
                <wp:effectExtent l="0" t="0" r="0" b="0"/>
                <wp:wrapNone/>
                <wp:docPr id="15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4875" cy="6912610"/>
                          <a:chOff x="709" y="544"/>
                          <a:chExt cx="15425" cy="10886"/>
                        </a:xfrm>
                      </wpg:grpSpPr>
                      <pic:pic xmlns:pic="http://schemas.openxmlformats.org/drawingml/2006/picture">
                        <pic:nvPicPr>
                          <pic:cNvPr id="156" name="Picture 232"/>
                          <pic:cNvPicPr>
                            <a:picLocks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896"/>
                            <a:ext cx="1714" cy="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231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716"/>
                            <a:ext cx="15406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8" name="Group 229"/>
                        <wpg:cNvGrpSpPr>
                          <a:grpSpLocks/>
                        </wpg:cNvGrpSpPr>
                        <wpg:grpSpPr bwMode="auto">
                          <a:xfrm>
                            <a:off x="4663" y="5794"/>
                            <a:ext cx="7524" cy="2"/>
                            <a:chOff x="4663" y="5794"/>
                            <a:chExt cx="7524" cy="2"/>
                          </a:xfrm>
                        </wpg:grpSpPr>
                        <wps:wsp>
                          <wps:cNvPr id="159" name="Freeform 230"/>
                          <wps:cNvSpPr>
                            <a:spLocks/>
                          </wps:cNvSpPr>
                          <wps:spPr bwMode="auto">
                            <a:xfrm>
                              <a:off x="4663" y="5794"/>
                              <a:ext cx="7524" cy="2"/>
                            </a:xfrm>
                            <a:custGeom>
                              <a:avLst/>
                              <a:gdLst>
                                <a:gd name="T0" fmla="+- 0 4663 4663"/>
                                <a:gd name="T1" fmla="*/ T0 w 7524"/>
                                <a:gd name="T2" fmla="+- 0 12186 4663"/>
                                <a:gd name="T3" fmla="*/ T2 w 75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24">
                                  <a:moveTo>
                                    <a:pt x="0" y="0"/>
                                  </a:moveTo>
                                  <a:lnTo>
                                    <a:pt x="7523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227"/>
                        <wpg:cNvGrpSpPr>
                          <a:grpSpLocks/>
                        </wpg:cNvGrpSpPr>
                        <wpg:grpSpPr bwMode="auto">
                          <a:xfrm>
                            <a:off x="4623" y="5794"/>
                            <a:ext cx="2" cy="2"/>
                            <a:chOff x="4623" y="5794"/>
                            <a:chExt cx="2" cy="2"/>
                          </a:xfrm>
                        </wpg:grpSpPr>
                        <wps:wsp>
                          <wps:cNvPr id="161" name="Freeform 228"/>
                          <wps:cNvSpPr>
                            <a:spLocks/>
                          </wps:cNvSpPr>
                          <wps:spPr bwMode="auto">
                            <a:xfrm>
                              <a:off x="4623" y="57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224"/>
                        <wpg:cNvGrpSpPr>
                          <a:grpSpLocks/>
                        </wpg:cNvGrpSpPr>
                        <wpg:grpSpPr bwMode="auto">
                          <a:xfrm>
                            <a:off x="12206" y="5794"/>
                            <a:ext cx="2" cy="2"/>
                            <a:chOff x="12206" y="5794"/>
                            <a:chExt cx="2" cy="2"/>
                          </a:xfrm>
                        </wpg:grpSpPr>
                        <wps:wsp>
                          <wps:cNvPr id="163" name="Freeform 226"/>
                          <wps:cNvSpPr>
                            <a:spLocks/>
                          </wps:cNvSpPr>
                          <wps:spPr bwMode="auto">
                            <a:xfrm>
                              <a:off x="12206" y="57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" name="Picture 225"/>
                            <pic:cNvPicPr>
                              <a:picLocks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63" y="925"/>
                              <a:ext cx="1172" cy="11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5" name="Group 199"/>
                        <wpg:cNvGrpSpPr>
                          <a:grpSpLocks/>
                        </wpg:cNvGrpSpPr>
                        <wpg:grpSpPr bwMode="auto">
                          <a:xfrm>
                            <a:off x="14263" y="2552"/>
                            <a:ext cx="1417" cy="150"/>
                            <a:chOff x="14263" y="2552"/>
                            <a:chExt cx="1417" cy="150"/>
                          </a:xfrm>
                        </wpg:grpSpPr>
                        <wps:wsp>
                          <wps:cNvPr id="166" name="Freeform 223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354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263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263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357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357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297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4297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351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4351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4297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4297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4354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4354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91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94" y="149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34" y="122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222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423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384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384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415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415 14263"/>
                                <a:gd name="T17" fmla="*/ T16 w 1417"/>
                                <a:gd name="T18" fmla="+- 0 2635 2552"/>
                                <a:gd name="T19" fmla="*/ 2635 h 150"/>
                                <a:gd name="T20" fmla="+- 0 14415 14263"/>
                                <a:gd name="T21" fmla="*/ T20 w 1417"/>
                                <a:gd name="T22" fmla="+- 0 2615 2552"/>
                                <a:gd name="T23" fmla="*/ 2615 h 150"/>
                                <a:gd name="T24" fmla="+- 0 14414 14263"/>
                                <a:gd name="T25" fmla="*/ T24 w 1417"/>
                                <a:gd name="T26" fmla="+- 0 2597 2552"/>
                                <a:gd name="T27" fmla="*/ 2597 h 150"/>
                                <a:gd name="T28" fmla="+- 0 14414 14263"/>
                                <a:gd name="T29" fmla="*/ T28 w 1417"/>
                                <a:gd name="T30" fmla="+- 0 2592 2552"/>
                                <a:gd name="T31" fmla="*/ 2592 h 150"/>
                                <a:gd name="T32" fmla="+- 0 14445 14263"/>
                                <a:gd name="T33" fmla="*/ T32 w 1417"/>
                                <a:gd name="T34" fmla="+- 0 2592 2552"/>
                                <a:gd name="T35" fmla="*/ 2592 h 150"/>
                                <a:gd name="T36" fmla="+- 0 14423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60" y="2"/>
                                  </a:moveTo>
                                  <a:lnTo>
                                    <a:pt x="121" y="2"/>
                                  </a:lnTo>
                                  <a:lnTo>
                                    <a:pt x="121" y="149"/>
                                  </a:lnTo>
                                  <a:lnTo>
                                    <a:pt x="152" y="149"/>
                                  </a:lnTo>
                                  <a:lnTo>
                                    <a:pt x="152" y="83"/>
                                  </a:lnTo>
                                  <a:lnTo>
                                    <a:pt x="152" y="63"/>
                                  </a:lnTo>
                                  <a:lnTo>
                                    <a:pt x="151" y="45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82" y="40"/>
                                  </a:lnTo>
                                  <a:lnTo>
                                    <a:pt x="16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221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445 14263"/>
                                <a:gd name="T1" fmla="*/ T0 w 1417"/>
                                <a:gd name="T2" fmla="+- 0 2592 2552"/>
                                <a:gd name="T3" fmla="*/ 2592 h 150"/>
                                <a:gd name="T4" fmla="+- 0 14414 14263"/>
                                <a:gd name="T5" fmla="*/ T4 w 1417"/>
                                <a:gd name="T6" fmla="+- 0 2592 2552"/>
                                <a:gd name="T7" fmla="*/ 2592 h 150"/>
                                <a:gd name="T8" fmla="+- 0 14423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4432 14263"/>
                                <a:gd name="T13" fmla="*/ T12 w 1417"/>
                                <a:gd name="T14" fmla="+- 0 2629 2552"/>
                                <a:gd name="T15" fmla="*/ 2629 h 150"/>
                                <a:gd name="T16" fmla="+- 0 14472 14263"/>
                                <a:gd name="T17" fmla="*/ T16 w 1417"/>
                                <a:gd name="T18" fmla="+- 0 2701 2552"/>
                                <a:gd name="T19" fmla="*/ 2701 h 150"/>
                                <a:gd name="T20" fmla="+- 0 14507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4507 14263"/>
                                <a:gd name="T25" fmla="*/ T24 w 1417"/>
                                <a:gd name="T26" fmla="+- 0 2658 2552"/>
                                <a:gd name="T27" fmla="*/ 2658 h 150"/>
                                <a:gd name="T28" fmla="+- 0 14478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4470 14263"/>
                                <a:gd name="T33" fmla="*/ T32 w 1417"/>
                                <a:gd name="T34" fmla="+- 0 2640 2552"/>
                                <a:gd name="T35" fmla="*/ 2640 h 150"/>
                                <a:gd name="T36" fmla="+- 0 14462 14263"/>
                                <a:gd name="T37" fmla="*/ T36 w 1417"/>
                                <a:gd name="T38" fmla="+- 0 2622 2552"/>
                                <a:gd name="T39" fmla="*/ 2622 h 150"/>
                                <a:gd name="T40" fmla="+- 0 14445 14263"/>
                                <a:gd name="T41" fmla="*/ T40 w 1417"/>
                                <a:gd name="T42" fmla="+- 0 2592 2552"/>
                                <a:gd name="T43" fmla="*/ 259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82" y="40"/>
                                  </a:moveTo>
                                  <a:lnTo>
                                    <a:pt x="151" y="40"/>
                                  </a:lnTo>
                                  <a:lnTo>
                                    <a:pt x="160" y="59"/>
                                  </a:lnTo>
                                  <a:lnTo>
                                    <a:pt x="169" y="77"/>
                                  </a:lnTo>
                                  <a:lnTo>
                                    <a:pt x="209" y="149"/>
                                  </a:lnTo>
                                  <a:lnTo>
                                    <a:pt x="244" y="149"/>
                                  </a:lnTo>
                                  <a:lnTo>
                                    <a:pt x="244" y="106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07" y="88"/>
                                  </a:lnTo>
                                  <a:lnTo>
                                    <a:pt x="199" y="70"/>
                                  </a:lnTo>
                                  <a:lnTo>
                                    <a:pt x="18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220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507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476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476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4476 14263"/>
                                <a:gd name="T13" fmla="*/ T12 w 1417"/>
                                <a:gd name="T14" fmla="+- 0 2615 2552"/>
                                <a:gd name="T15" fmla="*/ 2615 h 150"/>
                                <a:gd name="T16" fmla="+- 0 14476 14263"/>
                                <a:gd name="T17" fmla="*/ T16 w 1417"/>
                                <a:gd name="T18" fmla="+- 0 2622 2552"/>
                                <a:gd name="T19" fmla="*/ 2622 h 150"/>
                                <a:gd name="T20" fmla="+- 0 14477 14263"/>
                                <a:gd name="T21" fmla="*/ T20 w 1417"/>
                                <a:gd name="T22" fmla="+- 0 2638 2552"/>
                                <a:gd name="T23" fmla="*/ 2638 h 150"/>
                                <a:gd name="T24" fmla="+- 0 14479 14263"/>
                                <a:gd name="T25" fmla="*/ T24 w 1417"/>
                                <a:gd name="T26" fmla="+- 0 2657 2552"/>
                                <a:gd name="T27" fmla="*/ 2657 h 150"/>
                                <a:gd name="T28" fmla="+- 0 14478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4507 14263"/>
                                <a:gd name="T33" fmla="*/ T32 w 1417"/>
                                <a:gd name="T34" fmla="+- 0 2658 2552"/>
                                <a:gd name="T35" fmla="*/ 2658 h 150"/>
                                <a:gd name="T36" fmla="+- 0 14507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244" y="2"/>
                                  </a:moveTo>
                                  <a:lnTo>
                                    <a:pt x="213" y="2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13" y="63"/>
                                  </a:lnTo>
                                  <a:lnTo>
                                    <a:pt x="213" y="70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16" y="105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44" y="106"/>
                                  </a:lnTo>
                                  <a:lnTo>
                                    <a:pt x="24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219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20 14263"/>
                                <a:gd name="T1" fmla="*/ T0 w 1417"/>
                                <a:gd name="T2" fmla="+- 0 2552 2552"/>
                                <a:gd name="T3" fmla="*/ 2552 h 150"/>
                                <a:gd name="T4" fmla="+- 0 14556 14263"/>
                                <a:gd name="T5" fmla="*/ T4 w 1417"/>
                                <a:gd name="T6" fmla="+- 0 2574 2552"/>
                                <a:gd name="T7" fmla="*/ 2574 h 150"/>
                                <a:gd name="T8" fmla="+- 0 14535 14263"/>
                                <a:gd name="T9" fmla="*/ T8 w 1417"/>
                                <a:gd name="T10" fmla="+- 0 2610 2552"/>
                                <a:gd name="T11" fmla="*/ 2610 h 150"/>
                                <a:gd name="T12" fmla="+- 0 14535 14263"/>
                                <a:gd name="T13" fmla="*/ T12 w 1417"/>
                                <a:gd name="T14" fmla="+- 0 2638 2552"/>
                                <a:gd name="T15" fmla="*/ 2638 h 150"/>
                                <a:gd name="T16" fmla="+- 0 14581 14263"/>
                                <a:gd name="T17" fmla="*/ T16 w 1417"/>
                                <a:gd name="T18" fmla="+- 0 2698 2552"/>
                                <a:gd name="T19" fmla="*/ 2698 h 150"/>
                                <a:gd name="T20" fmla="+- 0 14600 14263"/>
                                <a:gd name="T21" fmla="*/ T20 w 1417"/>
                                <a:gd name="T22" fmla="+- 0 2702 2552"/>
                                <a:gd name="T23" fmla="*/ 2702 h 150"/>
                                <a:gd name="T24" fmla="+- 0 14627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4647 14263"/>
                                <a:gd name="T29" fmla="*/ T28 w 1417"/>
                                <a:gd name="T30" fmla="+- 0 2699 2552"/>
                                <a:gd name="T31" fmla="*/ 2699 h 150"/>
                                <a:gd name="T32" fmla="+- 0 14661 14263"/>
                                <a:gd name="T33" fmla="*/ T32 w 1417"/>
                                <a:gd name="T34" fmla="+- 0 2695 2552"/>
                                <a:gd name="T35" fmla="*/ 2695 h 150"/>
                                <a:gd name="T36" fmla="+- 0 14662 14263"/>
                                <a:gd name="T37" fmla="*/ T36 w 1417"/>
                                <a:gd name="T38" fmla="+- 0 2676 2552"/>
                                <a:gd name="T39" fmla="*/ 2676 h 150"/>
                                <a:gd name="T40" fmla="+- 0 14615 14263"/>
                                <a:gd name="T41" fmla="*/ T40 w 1417"/>
                                <a:gd name="T42" fmla="+- 0 2676 2552"/>
                                <a:gd name="T43" fmla="*/ 2676 h 150"/>
                                <a:gd name="T44" fmla="+- 0 14593 14263"/>
                                <a:gd name="T45" fmla="*/ T44 w 1417"/>
                                <a:gd name="T46" fmla="+- 0 2671 2552"/>
                                <a:gd name="T47" fmla="*/ 2671 h 150"/>
                                <a:gd name="T48" fmla="+- 0 14577 14263"/>
                                <a:gd name="T49" fmla="*/ T48 w 1417"/>
                                <a:gd name="T50" fmla="+- 0 2658 2552"/>
                                <a:gd name="T51" fmla="*/ 2658 h 150"/>
                                <a:gd name="T52" fmla="+- 0 14569 14263"/>
                                <a:gd name="T53" fmla="*/ T52 w 1417"/>
                                <a:gd name="T54" fmla="+- 0 2637 2552"/>
                                <a:gd name="T55" fmla="*/ 2637 h 150"/>
                                <a:gd name="T56" fmla="+- 0 14573 14263"/>
                                <a:gd name="T57" fmla="*/ T56 w 1417"/>
                                <a:gd name="T58" fmla="+- 0 2609 2552"/>
                                <a:gd name="T59" fmla="*/ 2609 h 150"/>
                                <a:gd name="T60" fmla="+- 0 14584 14263"/>
                                <a:gd name="T61" fmla="*/ T60 w 1417"/>
                                <a:gd name="T62" fmla="+- 0 2591 2552"/>
                                <a:gd name="T63" fmla="*/ 2591 h 150"/>
                                <a:gd name="T64" fmla="+- 0 14601 14263"/>
                                <a:gd name="T65" fmla="*/ T64 w 1417"/>
                                <a:gd name="T66" fmla="+- 0 2582 2552"/>
                                <a:gd name="T67" fmla="*/ 2582 h 150"/>
                                <a:gd name="T68" fmla="+- 0 14630 14263"/>
                                <a:gd name="T69" fmla="*/ T68 w 1417"/>
                                <a:gd name="T70" fmla="+- 0 2581 2552"/>
                                <a:gd name="T71" fmla="*/ 2581 h 150"/>
                                <a:gd name="T72" fmla="+- 0 14647 14263"/>
                                <a:gd name="T73" fmla="*/ T72 w 1417"/>
                                <a:gd name="T74" fmla="+- 0 2581 2552"/>
                                <a:gd name="T75" fmla="*/ 2581 h 150"/>
                                <a:gd name="T76" fmla="+- 0 14658 14263"/>
                                <a:gd name="T77" fmla="*/ T76 w 1417"/>
                                <a:gd name="T78" fmla="+- 0 2559 2552"/>
                                <a:gd name="T79" fmla="*/ 2559 h 150"/>
                                <a:gd name="T80" fmla="+- 0 14643 14263"/>
                                <a:gd name="T81" fmla="*/ T80 w 1417"/>
                                <a:gd name="T82" fmla="+- 0 2555 2552"/>
                                <a:gd name="T83" fmla="*/ 2555 h 150"/>
                                <a:gd name="T84" fmla="+- 0 14620 14263"/>
                                <a:gd name="T85" fmla="*/ T84 w 1417"/>
                                <a:gd name="T86" fmla="+- 0 2552 2552"/>
                                <a:gd name="T87" fmla="*/ 255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357" y="0"/>
                                  </a:moveTo>
                                  <a:lnTo>
                                    <a:pt x="293" y="22"/>
                                  </a:lnTo>
                                  <a:lnTo>
                                    <a:pt x="272" y="58"/>
                                  </a:lnTo>
                                  <a:lnTo>
                                    <a:pt x="272" y="86"/>
                                  </a:lnTo>
                                  <a:lnTo>
                                    <a:pt x="318" y="146"/>
                                  </a:lnTo>
                                  <a:lnTo>
                                    <a:pt x="337" y="150"/>
                                  </a:lnTo>
                                  <a:lnTo>
                                    <a:pt x="364" y="149"/>
                                  </a:lnTo>
                                  <a:lnTo>
                                    <a:pt x="384" y="147"/>
                                  </a:lnTo>
                                  <a:lnTo>
                                    <a:pt x="398" y="143"/>
                                  </a:lnTo>
                                  <a:lnTo>
                                    <a:pt x="399" y="124"/>
                                  </a:lnTo>
                                  <a:lnTo>
                                    <a:pt x="352" y="124"/>
                                  </a:lnTo>
                                  <a:lnTo>
                                    <a:pt x="330" y="119"/>
                                  </a:lnTo>
                                  <a:lnTo>
                                    <a:pt x="314" y="106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310" y="57"/>
                                  </a:lnTo>
                                  <a:lnTo>
                                    <a:pt x="321" y="39"/>
                                  </a:lnTo>
                                  <a:lnTo>
                                    <a:pt x="338" y="30"/>
                                  </a:lnTo>
                                  <a:lnTo>
                                    <a:pt x="367" y="29"/>
                                  </a:lnTo>
                                  <a:lnTo>
                                    <a:pt x="384" y="29"/>
                                  </a:lnTo>
                                  <a:lnTo>
                                    <a:pt x="395" y="7"/>
                                  </a:lnTo>
                                  <a:lnTo>
                                    <a:pt x="380" y="3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218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63 14263"/>
                                <a:gd name="T1" fmla="*/ T0 w 1417"/>
                                <a:gd name="T2" fmla="+- 0 2617 2552"/>
                                <a:gd name="T3" fmla="*/ 2617 h 150"/>
                                <a:gd name="T4" fmla="+- 0 14608 14263"/>
                                <a:gd name="T5" fmla="*/ T4 w 1417"/>
                                <a:gd name="T6" fmla="+- 0 2617 2552"/>
                                <a:gd name="T7" fmla="*/ 2617 h 150"/>
                                <a:gd name="T8" fmla="+- 0 14608 14263"/>
                                <a:gd name="T9" fmla="*/ T8 w 1417"/>
                                <a:gd name="T10" fmla="+- 0 2643 2552"/>
                                <a:gd name="T11" fmla="*/ 2643 h 150"/>
                                <a:gd name="T12" fmla="+- 0 14631 14263"/>
                                <a:gd name="T13" fmla="*/ T12 w 1417"/>
                                <a:gd name="T14" fmla="+- 0 2643 2552"/>
                                <a:gd name="T15" fmla="*/ 2643 h 150"/>
                                <a:gd name="T16" fmla="+- 0 14631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628 14263"/>
                                <a:gd name="T21" fmla="*/ T20 w 1417"/>
                                <a:gd name="T22" fmla="+- 0 2675 2552"/>
                                <a:gd name="T23" fmla="*/ 2675 h 150"/>
                                <a:gd name="T24" fmla="+- 0 14622 14263"/>
                                <a:gd name="T25" fmla="*/ T24 w 1417"/>
                                <a:gd name="T26" fmla="+- 0 2676 2552"/>
                                <a:gd name="T27" fmla="*/ 2676 h 150"/>
                                <a:gd name="T28" fmla="+- 0 14662 14263"/>
                                <a:gd name="T29" fmla="*/ T28 w 1417"/>
                                <a:gd name="T30" fmla="+- 0 2676 2552"/>
                                <a:gd name="T31" fmla="*/ 2676 h 150"/>
                                <a:gd name="T32" fmla="+- 0 14663 14263"/>
                                <a:gd name="T33" fmla="*/ T32 w 1417"/>
                                <a:gd name="T34" fmla="+- 0 2617 2552"/>
                                <a:gd name="T35" fmla="*/ 261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400" y="65"/>
                                  </a:moveTo>
                                  <a:lnTo>
                                    <a:pt x="345" y="65"/>
                                  </a:lnTo>
                                  <a:lnTo>
                                    <a:pt x="345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68" y="122"/>
                                  </a:lnTo>
                                  <a:lnTo>
                                    <a:pt x="365" y="123"/>
                                  </a:lnTo>
                                  <a:lnTo>
                                    <a:pt x="359" y="124"/>
                                  </a:lnTo>
                                  <a:lnTo>
                                    <a:pt x="399" y="124"/>
                                  </a:lnTo>
                                  <a:lnTo>
                                    <a:pt x="40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217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47 14263"/>
                                <a:gd name="T1" fmla="*/ T0 w 1417"/>
                                <a:gd name="T2" fmla="+- 0 2581 2552"/>
                                <a:gd name="T3" fmla="*/ 2581 h 150"/>
                                <a:gd name="T4" fmla="+- 0 14630 14263"/>
                                <a:gd name="T5" fmla="*/ T4 w 1417"/>
                                <a:gd name="T6" fmla="+- 0 2581 2552"/>
                                <a:gd name="T7" fmla="*/ 2581 h 150"/>
                                <a:gd name="T8" fmla="+- 0 14646 14263"/>
                                <a:gd name="T9" fmla="*/ T8 w 1417"/>
                                <a:gd name="T10" fmla="+- 0 2584 2552"/>
                                <a:gd name="T11" fmla="*/ 2584 h 150"/>
                                <a:gd name="T12" fmla="+- 0 14647 14263"/>
                                <a:gd name="T13" fmla="*/ T12 w 1417"/>
                                <a:gd name="T14" fmla="+- 0 2581 2552"/>
                                <a:gd name="T15" fmla="*/ 258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384" y="29"/>
                                  </a:moveTo>
                                  <a:lnTo>
                                    <a:pt x="367" y="29"/>
                                  </a:lnTo>
                                  <a:lnTo>
                                    <a:pt x="383" y="32"/>
                                  </a:lnTo>
                                  <a:lnTo>
                                    <a:pt x="38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216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77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728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683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718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728 14263"/>
                                <a:gd name="T17" fmla="*/ T16 w 1417"/>
                                <a:gd name="T18" fmla="+- 0 2663 2552"/>
                                <a:gd name="T19" fmla="*/ 2663 h 150"/>
                                <a:gd name="T20" fmla="+- 0 14806 14263"/>
                                <a:gd name="T21" fmla="*/ T20 w 1417"/>
                                <a:gd name="T22" fmla="+- 0 2663 2552"/>
                                <a:gd name="T23" fmla="*/ 2663 h 150"/>
                                <a:gd name="T24" fmla="+- 0 14798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733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4744 14263"/>
                                <a:gd name="T33" fmla="*/ T32 w 1417"/>
                                <a:gd name="T34" fmla="+- 0 2598 2552"/>
                                <a:gd name="T35" fmla="*/ 2598 h 150"/>
                                <a:gd name="T36" fmla="+- 0 14746 14263"/>
                                <a:gd name="T37" fmla="*/ T36 w 1417"/>
                                <a:gd name="T38" fmla="+- 0 2588 2552"/>
                                <a:gd name="T39" fmla="*/ 2588 h 150"/>
                                <a:gd name="T40" fmla="+- 0 14748 14263"/>
                                <a:gd name="T41" fmla="*/ T40 w 1417"/>
                                <a:gd name="T42" fmla="+- 0 2579 2552"/>
                                <a:gd name="T43" fmla="*/ 2579 h 150"/>
                                <a:gd name="T44" fmla="+- 0 14780 14263"/>
                                <a:gd name="T45" fmla="*/ T44 w 1417"/>
                                <a:gd name="T46" fmla="+- 0 2579 2552"/>
                                <a:gd name="T47" fmla="*/ 2579 h 150"/>
                                <a:gd name="T48" fmla="+- 0 14772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09" y="2"/>
                                  </a:moveTo>
                                  <a:lnTo>
                                    <a:pt x="465" y="2"/>
                                  </a:lnTo>
                                  <a:lnTo>
                                    <a:pt x="420" y="149"/>
                                  </a:lnTo>
                                  <a:lnTo>
                                    <a:pt x="455" y="149"/>
                                  </a:lnTo>
                                  <a:lnTo>
                                    <a:pt x="465" y="111"/>
                                  </a:lnTo>
                                  <a:lnTo>
                                    <a:pt x="543" y="111"/>
                                  </a:lnTo>
                                  <a:lnTo>
                                    <a:pt x="535" y="87"/>
                                  </a:lnTo>
                                  <a:lnTo>
                                    <a:pt x="470" y="87"/>
                                  </a:lnTo>
                                  <a:lnTo>
                                    <a:pt x="481" y="46"/>
                                  </a:lnTo>
                                  <a:lnTo>
                                    <a:pt x="483" y="36"/>
                                  </a:lnTo>
                                  <a:lnTo>
                                    <a:pt x="485" y="27"/>
                                  </a:lnTo>
                                  <a:lnTo>
                                    <a:pt x="517" y="27"/>
                                  </a:lnTo>
                                  <a:lnTo>
                                    <a:pt x="50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215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806 14263"/>
                                <a:gd name="T1" fmla="*/ T0 w 1417"/>
                                <a:gd name="T2" fmla="+- 0 2663 2552"/>
                                <a:gd name="T3" fmla="*/ 2663 h 150"/>
                                <a:gd name="T4" fmla="+- 0 14770 14263"/>
                                <a:gd name="T5" fmla="*/ T4 w 1417"/>
                                <a:gd name="T6" fmla="+- 0 2663 2552"/>
                                <a:gd name="T7" fmla="*/ 2663 h 150"/>
                                <a:gd name="T8" fmla="+- 0 14782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818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806 14263"/>
                                <a:gd name="T17" fmla="*/ T16 w 1417"/>
                                <a:gd name="T18" fmla="+- 0 2663 2552"/>
                                <a:gd name="T19" fmla="*/ 266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43" y="111"/>
                                  </a:moveTo>
                                  <a:lnTo>
                                    <a:pt x="507" y="111"/>
                                  </a:lnTo>
                                  <a:lnTo>
                                    <a:pt x="519" y="149"/>
                                  </a:lnTo>
                                  <a:lnTo>
                                    <a:pt x="555" y="149"/>
                                  </a:lnTo>
                                  <a:lnTo>
                                    <a:pt x="543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214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780 14263"/>
                                <a:gd name="T1" fmla="*/ T0 w 1417"/>
                                <a:gd name="T2" fmla="+- 0 2579 2552"/>
                                <a:gd name="T3" fmla="*/ 2579 h 150"/>
                                <a:gd name="T4" fmla="+- 0 14749 14263"/>
                                <a:gd name="T5" fmla="*/ T4 w 1417"/>
                                <a:gd name="T6" fmla="+- 0 2579 2552"/>
                                <a:gd name="T7" fmla="*/ 2579 h 150"/>
                                <a:gd name="T8" fmla="+- 0 14751 14263"/>
                                <a:gd name="T9" fmla="*/ T8 w 1417"/>
                                <a:gd name="T10" fmla="+- 0 2588 2552"/>
                                <a:gd name="T11" fmla="*/ 2588 h 150"/>
                                <a:gd name="T12" fmla="+- 0 14754 14263"/>
                                <a:gd name="T13" fmla="*/ T12 w 1417"/>
                                <a:gd name="T14" fmla="+- 0 2599 2552"/>
                                <a:gd name="T15" fmla="*/ 2599 h 150"/>
                                <a:gd name="T16" fmla="+- 0 14756 14263"/>
                                <a:gd name="T17" fmla="*/ T16 w 1417"/>
                                <a:gd name="T18" fmla="+- 0 2607 2552"/>
                                <a:gd name="T19" fmla="*/ 2607 h 150"/>
                                <a:gd name="T20" fmla="+- 0 14765 14263"/>
                                <a:gd name="T21" fmla="*/ T20 w 1417"/>
                                <a:gd name="T22" fmla="+- 0 2639 2552"/>
                                <a:gd name="T23" fmla="*/ 2639 h 150"/>
                                <a:gd name="T24" fmla="+- 0 14798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780 14263"/>
                                <a:gd name="T29" fmla="*/ T28 w 1417"/>
                                <a:gd name="T30" fmla="+- 0 2579 2552"/>
                                <a:gd name="T31" fmla="*/ 2579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17" y="27"/>
                                  </a:moveTo>
                                  <a:lnTo>
                                    <a:pt x="486" y="27"/>
                                  </a:lnTo>
                                  <a:lnTo>
                                    <a:pt x="488" y="36"/>
                                  </a:lnTo>
                                  <a:lnTo>
                                    <a:pt x="491" y="47"/>
                                  </a:lnTo>
                                  <a:lnTo>
                                    <a:pt x="493" y="55"/>
                                  </a:lnTo>
                                  <a:lnTo>
                                    <a:pt x="502" y="87"/>
                                  </a:lnTo>
                                  <a:lnTo>
                                    <a:pt x="535" y="87"/>
                                  </a:lnTo>
                                  <a:lnTo>
                                    <a:pt x="51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213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16 14263"/>
                                <a:gd name="T1" fmla="*/ T0 w 1417"/>
                                <a:gd name="T2" fmla="+- 0 2552 2552"/>
                                <a:gd name="T3" fmla="*/ 2552 h 150"/>
                                <a:gd name="T4" fmla="+- 0 14852 14263"/>
                                <a:gd name="T5" fmla="*/ T4 w 1417"/>
                                <a:gd name="T6" fmla="+- 0 2574 2552"/>
                                <a:gd name="T7" fmla="*/ 2574 h 150"/>
                                <a:gd name="T8" fmla="+- 0 14831 14263"/>
                                <a:gd name="T9" fmla="*/ T8 w 1417"/>
                                <a:gd name="T10" fmla="+- 0 2610 2552"/>
                                <a:gd name="T11" fmla="*/ 2610 h 150"/>
                                <a:gd name="T12" fmla="+- 0 14832 14263"/>
                                <a:gd name="T13" fmla="*/ T12 w 1417"/>
                                <a:gd name="T14" fmla="+- 0 2638 2552"/>
                                <a:gd name="T15" fmla="*/ 2638 h 150"/>
                                <a:gd name="T16" fmla="+- 0 14877 14263"/>
                                <a:gd name="T17" fmla="*/ T16 w 1417"/>
                                <a:gd name="T18" fmla="+- 0 2698 2552"/>
                                <a:gd name="T19" fmla="*/ 2698 h 150"/>
                                <a:gd name="T20" fmla="+- 0 14896 14263"/>
                                <a:gd name="T21" fmla="*/ T20 w 1417"/>
                                <a:gd name="T22" fmla="+- 0 2702 2552"/>
                                <a:gd name="T23" fmla="*/ 2702 h 150"/>
                                <a:gd name="T24" fmla="+- 0 14923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4944 14263"/>
                                <a:gd name="T29" fmla="*/ T28 w 1417"/>
                                <a:gd name="T30" fmla="+- 0 2699 2552"/>
                                <a:gd name="T31" fmla="*/ 2699 h 150"/>
                                <a:gd name="T32" fmla="+- 0 14957 14263"/>
                                <a:gd name="T33" fmla="*/ T32 w 1417"/>
                                <a:gd name="T34" fmla="+- 0 2695 2552"/>
                                <a:gd name="T35" fmla="*/ 2695 h 150"/>
                                <a:gd name="T36" fmla="+- 0 14958 14263"/>
                                <a:gd name="T37" fmla="*/ T36 w 1417"/>
                                <a:gd name="T38" fmla="+- 0 2676 2552"/>
                                <a:gd name="T39" fmla="*/ 2676 h 150"/>
                                <a:gd name="T40" fmla="+- 0 14911 14263"/>
                                <a:gd name="T41" fmla="*/ T40 w 1417"/>
                                <a:gd name="T42" fmla="+- 0 2676 2552"/>
                                <a:gd name="T43" fmla="*/ 2676 h 150"/>
                                <a:gd name="T44" fmla="+- 0 14889 14263"/>
                                <a:gd name="T45" fmla="*/ T44 w 1417"/>
                                <a:gd name="T46" fmla="+- 0 2671 2552"/>
                                <a:gd name="T47" fmla="*/ 2671 h 150"/>
                                <a:gd name="T48" fmla="+- 0 14873 14263"/>
                                <a:gd name="T49" fmla="*/ T48 w 1417"/>
                                <a:gd name="T50" fmla="+- 0 2658 2552"/>
                                <a:gd name="T51" fmla="*/ 2658 h 150"/>
                                <a:gd name="T52" fmla="+- 0 14865 14263"/>
                                <a:gd name="T53" fmla="*/ T52 w 1417"/>
                                <a:gd name="T54" fmla="+- 0 2637 2552"/>
                                <a:gd name="T55" fmla="*/ 2637 h 150"/>
                                <a:gd name="T56" fmla="+- 0 14869 14263"/>
                                <a:gd name="T57" fmla="*/ T56 w 1417"/>
                                <a:gd name="T58" fmla="+- 0 2609 2552"/>
                                <a:gd name="T59" fmla="*/ 2609 h 150"/>
                                <a:gd name="T60" fmla="+- 0 14880 14263"/>
                                <a:gd name="T61" fmla="*/ T60 w 1417"/>
                                <a:gd name="T62" fmla="+- 0 2591 2552"/>
                                <a:gd name="T63" fmla="*/ 2591 h 150"/>
                                <a:gd name="T64" fmla="+- 0 14897 14263"/>
                                <a:gd name="T65" fmla="*/ T64 w 1417"/>
                                <a:gd name="T66" fmla="+- 0 2582 2552"/>
                                <a:gd name="T67" fmla="*/ 2582 h 150"/>
                                <a:gd name="T68" fmla="+- 0 14926 14263"/>
                                <a:gd name="T69" fmla="*/ T68 w 1417"/>
                                <a:gd name="T70" fmla="+- 0 2581 2552"/>
                                <a:gd name="T71" fmla="*/ 2581 h 150"/>
                                <a:gd name="T72" fmla="+- 0 14943 14263"/>
                                <a:gd name="T73" fmla="*/ T72 w 1417"/>
                                <a:gd name="T74" fmla="+- 0 2581 2552"/>
                                <a:gd name="T75" fmla="*/ 2581 h 150"/>
                                <a:gd name="T76" fmla="+- 0 14955 14263"/>
                                <a:gd name="T77" fmla="*/ T76 w 1417"/>
                                <a:gd name="T78" fmla="+- 0 2559 2552"/>
                                <a:gd name="T79" fmla="*/ 2559 h 150"/>
                                <a:gd name="T80" fmla="+- 0 14939 14263"/>
                                <a:gd name="T81" fmla="*/ T80 w 1417"/>
                                <a:gd name="T82" fmla="+- 0 2555 2552"/>
                                <a:gd name="T83" fmla="*/ 2555 h 150"/>
                                <a:gd name="T84" fmla="+- 0 14916 14263"/>
                                <a:gd name="T85" fmla="*/ T84 w 1417"/>
                                <a:gd name="T86" fmla="+- 0 2552 2552"/>
                                <a:gd name="T87" fmla="*/ 255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53" y="0"/>
                                  </a:moveTo>
                                  <a:lnTo>
                                    <a:pt x="589" y="22"/>
                                  </a:lnTo>
                                  <a:lnTo>
                                    <a:pt x="568" y="58"/>
                                  </a:lnTo>
                                  <a:lnTo>
                                    <a:pt x="569" y="86"/>
                                  </a:lnTo>
                                  <a:lnTo>
                                    <a:pt x="614" y="146"/>
                                  </a:lnTo>
                                  <a:lnTo>
                                    <a:pt x="633" y="150"/>
                                  </a:lnTo>
                                  <a:lnTo>
                                    <a:pt x="660" y="149"/>
                                  </a:lnTo>
                                  <a:lnTo>
                                    <a:pt x="681" y="147"/>
                                  </a:lnTo>
                                  <a:lnTo>
                                    <a:pt x="694" y="143"/>
                                  </a:lnTo>
                                  <a:lnTo>
                                    <a:pt x="695" y="124"/>
                                  </a:lnTo>
                                  <a:lnTo>
                                    <a:pt x="648" y="124"/>
                                  </a:lnTo>
                                  <a:lnTo>
                                    <a:pt x="626" y="119"/>
                                  </a:lnTo>
                                  <a:lnTo>
                                    <a:pt x="610" y="106"/>
                                  </a:lnTo>
                                  <a:lnTo>
                                    <a:pt x="602" y="85"/>
                                  </a:lnTo>
                                  <a:lnTo>
                                    <a:pt x="606" y="57"/>
                                  </a:lnTo>
                                  <a:lnTo>
                                    <a:pt x="617" y="39"/>
                                  </a:lnTo>
                                  <a:lnTo>
                                    <a:pt x="634" y="30"/>
                                  </a:lnTo>
                                  <a:lnTo>
                                    <a:pt x="663" y="29"/>
                                  </a:lnTo>
                                  <a:lnTo>
                                    <a:pt x="680" y="29"/>
                                  </a:lnTo>
                                  <a:lnTo>
                                    <a:pt x="692" y="7"/>
                                  </a:lnTo>
                                  <a:lnTo>
                                    <a:pt x="676" y="3"/>
                                  </a:lnTo>
                                  <a:lnTo>
                                    <a:pt x="6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212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59 14263"/>
                                <a:gd name="T1" fmla="*/ T0 w 1417"/>
                                <a:gd name="T2" fmla="+- 0 2617 2552"/>
                                <a:gd name="T3" fmla="*/ 2617 h 150"/>
                                <a:gd name="T4" fmla="+- 0 14905 14263"/>
                                <a:gd name="T5" fmla="*/ T4 w 1417"/>
                                <a:gd name="T6" fmla="+- 0 2617 2552"/>
                                <a:gd name="T7" fmla="*/ 2617 h 150"/>
                                <a:gd name="T8" fmla="+- 0 14905 14263"/>
                                <a:gd name="T9" fmla="*/ T8 w 1417"/>
                                <a:gd name="T10" fmla="+- 0 2643 2552"/>
                                <a:gd name="T11" fmla="*/ 2643 h 150"/>
                                <a:gd name="T12" fmla="+- 0 14927 14263"/>
                                <a:gd name="T13" fmla="*/ T12 w 1417"/>
                                <a:gd name="T14" fmla="+- 0 2643 2552"/>
                                <a:gd name="T15" fmla="*/ 2643 h 150"/>
                                <a:gd name="T16" fmla="+- 0 14927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925 14263"/>
                                <a:gd name="T21" fmla="*/ T20 w 1417"/>
                                <a:gd name="T22" fmla="+- 0 2675 2552"/>
                                <a:gd name="T23" fmla="*/ 2675 h 150"/>
                                <a:gd name="T24" fmla="+- 0 14919 14263"/>
                                <a:gd name="T25" fmla="*/ T24 w 1417"/>
                                <a:gd name="T26" fmla="+- 0 2676 2552"/>
                                <a:gd name="T27" fmla="*/ 2676 h 150"/>
                                <a:gd name="T28" fmla="+- 0 14958 14263"/>
                                <a:gd name="T29" fmla="*/ T28 w 1417"/>
                                <a:gd name="T30" fmla="+- 0 2676 2552"/>
                                <a:gd name="T31" fmla="*/ 2676 h 150"/>
                                <a:gd name="T32" fmla="+- 0 14959 14263"/>
                                <a:gd name="T33" fmla="*/ T32 w 1417"/>
                                <a:gd name="T34" fmla="+- 0 2617 2552"/>
                                <a:gd name="T35" fmla="*/ 261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96" y="65"/>
                                  </a:moveTo>
                                  <a:lnTo>
                                    <a:pt x="642" y="65"/>
                                  </a:lnTo>
                                  <a:lnTo>
                                    <a:pt x="642" y="91"/>
                                  </a:lnTo>
                                  <a:lnTo>
                                    <a:pt x="664" y="91"/>
                                  </a:lnTo>
                                  <a:lnTo>
                                    <a:pt x="664" y="122"/>
                                  </a:lnTo>
                                  <a:lnTo>
                                    <a:pt x="662" y="123"/>
                                  </a:lnTo>
                                  <a:lnTo>
                                    <a:pt x="656" y="124"/>
                                  </a:lnTo>
                                  <a:lnTo>
                                    <a:pt x="695" y="124"/>
                                  </a:lnTo>
                                  <a:lnTo>
                                    <a:pt x="69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211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43 14263"/>
                                <a:gd name="T1" fmla="*/ T0 w 1417"/>
                                <a:gd name="T2" fmla="+- 0 2581 2552"/>
                                <a:gd name="T3" fmla="*/ 2581 h 150"/>
                                <a:gd name="T4" fmla="+- 0 14926 14263"/>
                                <a:gd name="T5" fmla="*/ T4 w 1417"/>
                                <a:gd name="T6" fmla="+- 0 2581 2552"/>
                                <a:gd name="T7" fmla="*/ 2581 h 150"/>
                                <a:gd name="T8" fmla="+- 0 14942 14263"/>
                                <a:gd name="T9" fmla="*/ T8 w 1417"/>
                                <a:gd name="T10" fmla="+- 0 2584 2552"/>
                                <a:gd name="T11" fmla="*/ 2584 h 150"/>
                                <a:gd name="T12" fmla="+- 0 14943 14263"/>
                                <a:gd name="T13" fmla="*/ T12 w 1417"/>
                                <a:gd name="T14" fmla="+- 0 2581 2552"/>
                                <a:gd name="T15" fmla="*/ 258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80" y="29"/>
                                  </a:moveTo>
                                  <a:lnTo>
                                    <a:pt x="663" y="29"/>
                                  </a:lnTo>
                                  <a:lnTo>
                                    <a:pt x="679" y="32"/>
                                  </a:lnTo>
                                  <a:lnTo>
                                    <a:pt x="68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210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081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990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990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084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084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5023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5023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5078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5078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5023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5023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5081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5081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818" y="2"/>
                                  </a:moveTo>
                                  <a:lnTo>
                                    <a:pt x="727" y="2"/>
                                  </a:lnTo>
                                  <a:lnTo>
                                    <a:pt x="727" y="149"/>
                                  </a:lnTo>
                                  <a:lnTo>
                                    <a:pt x="821" y="149"/>
                                  </a:lnTo>
                                  <a:lnTo>
                                    <a:pt x="821" y="122"/>
                                  </a:lnTo>
                                  <a:lnTo>
                                    <a:pt x="760" y="122"/>
                                  </a:lnTo>
                                  <a:lnTo>
                                    <a:pt x="760" y="87"/>
                                  </a:lnTo>
                                  <a:lnTo>
                                    <a:pt x="815" y="87"/>
                                  </a:lnTo>
                                  <a:lnTo>
                                    <a:pt x="815" y="60"/>
                                  </a:lnTo>
                                  <a:lnTo>
                                    <a:pt x="760" y="60"/>
                                  </a:lnTo>
                                  <a:lnTo>
                                    <a:pt x="760" y="29"/>
                                  </a:lnTo>
                                  <a:lnTo>
                                    <a:pt x="818" y="29"/>
                                  </a:lnTo>
                                  <a:lnTo>
                                    <a:pt x="81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209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16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117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108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139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142 14263"/>
                                <a:gd name="T17" fmla="*/ T16 w 1417"/>
                                <a:gd name="T18" fmla="+- 0 2641 2552"/>
                                <a:gd name="T19" fmla="*/ 2641 h 150"/>
                                <a:gd name="T20" fmla="+- 0 15142 14263"/>
                                <a:gd name="T21" fmla="*/ T20 w 1417"/>
                                <a:gd name="T22" fmla="+- 0 2626 2552"/>
                                <a:gd name="T23" fmla="*/ 2626 h 150"/>
                                <a:gd name="T24" fmla="+- 0 15144 14263"/>
                                <a:gd name="T25" fmla="*/ T24 w 1417"/>
                                <a:gd name="T26" fmla="+- 0 2585 2552"/>
                                <a:gd name="T27" fmla="*/ 2585 h 150"/>
                                <a:gd name="T28" fmla="+- 0 15145 14263"/>
                                <a:gd name="T29" fmla="*/ T28 w 1417"/>
                                <a:gd name="T30" fmla="+- 0 2584 2552"/>
                                <a:gd name="T31" fmla="*/ 2584 h 150"/>
                                <a:gd name="T32" fmla="+- 0 15171 14263"/>
                                <a:gd name="T33" fmla="*/ T32 w 1417"/>
                                <a:gd name="T34" fmla="+- 0 2584 2552"/>
                                <a:gd name="T35" fmla="*/ 2584 h 150"/>
                                <a:gd name="T36" fmla="+- 0 15162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899" y="2"/>
                                  </a:moveTo>
                                  <a:lnTo>
                                    <a:pt x="854" y="2"/>
                                  </a:lnTo>
                                  <a:lnTo>
                                    <a:pt x="845" y="149"/>
                                  </a:lnTo>
                                  <a:lnTo>
                                    <a:pt x="876" y="149"/>
                                  </a:lnTo>
                                  <a:lnTo>
                                    <a:pt x="879" y="89"/>
                                  </a:lnTo>
                                  <a:lnTo>
                                    <a:pt x="879" y="74"/>
                                  </a:lnTo>
                                  <a:lnTo>
                                    <a:pt x="881" y="33"/>
                                  </a:lnTo>
                                  <a:lnTo>
                                    <a:pt x="882" y="32"/>
                                  </a:lnTo>
                                  <a:lnTo>
                                    <a:pt x="908" y="32"/>
                                  </a:lnTo>
                                  <a:lnTo>
                                    <a:pt x="89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208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264 14263"/>
                                <a:gd name="T1" fmla="*/ T0 w 1417"/>
                                <a:gd name="T2" fmla="+- 0 2584 2552"/>
                                <a:gd name="T3" fmla="*/ 2584 h 150"/>
                                <a:gd name="T4" fmla="+- 0 15235 14263"/>
                                <a:gd name="T5" fmla="*/ T4 w 1417"/>
                                <a:gd name="T6" fmla="+- 0 2584 2552"/>
                                <a:gd name="T7" fmla="*/ 2584 h 150"/>
                                <a:gd name="T8" fmla="+- 0 15235 14263"/>
                                <a:gd name="T9" fmla="*/ T8 w 1417"/>
                                <a:gd name="T10" fmla="+- 0 2605 2552"/>
                                <a:gd name="T11" fmla="*/ 2605 h 150"/>
                                <a:gd name="T12" fmla="+- 0 15235 14263"/>
                                <a:gd name="T13" fmla="*/ T12 w 1417"/>
                                <a:gd name="T14" fmla="+- 0 2626 2552"/>
                                <a:gd name="T15" fmla="*/ 2626 h 150"/>
                                <a:gd name="T16" fmla="+- 0 15236 14263"/>
                                <a:gd name="T17" fmla="*/ T16 w 1417"/>
                                <a:gd name="T18" fmla="+- 0 2645 2552"/>
                                <a:gd name="T19" fmla="*/ 2645 h 150"/>
                                <a:gd name="T20" fmla="+- 0 15238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5271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5264 14263"/>
                                <a:gd name="T29" fmla="*/ T28 w 1417"/>
                                <a:gd name="T30" fmla="+- 0 2584 2552"/>
                                <a:gd name="T31" fmla="*/ 258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001" y="32"/>
                                  </a:moveTo>
                                  <a:lnTo>
                                    <a:pt x="972" y="32"/>
                                  </a:lnTo>
                                  <a:lnTo>
                                    <a:pt x="972" y="53"/>
                                  </a:lnTo>
                                  <a:lnTo>
                                    <a:pt x="972" y="74"/>
                                  </a:lnTo>
                                  <a:lnTo>
                                    <a:pt x="973" y="93"/>
                                  </a:lnTo>
                                  <a:lnTo>
                                    <a:pt x="975" y="149"/>
                                  </a:lnTo>
                                  <a:lnTo>
                                    <a:pt x="1008" y="149"/>
                                  </a:lnTo>
                                  <a:lnTo>
                                    <a:pt x="100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207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171 14263"/>
                                <a:gd name="T1" fmla="*/ T0 w 1417"/>
                                <a:gd name="T2" fmla="+- 0 2584 2552"/>
                                <a:gd name="T3" fmla="*/ 2584 h 150"/>
                                <a:gd name="T4" fmla="+- 0 15145 14263"/>
                                <a:gd name="T5" fmla="*/ T4 w 1417"/>
                                <a:gd name="T6" fmla="+- 0 2584 2552"/>
                                <a:gd name="T7" fmla="*/ 2584 h 150"/>
                                <a:gd name="T8" fmla="+- 0 15149 14263"/>
                                <a:gd name="T9" fmla="*/ T8 w 1417"/>
                                <a:gd name="T10" fmla="+- 0 2604 2552"/>
                                <a:gd name="T11" fmla="*/ 2604 h 150"/>
                                <a:gd name="T12" fmla="+- 0 15153 14263"/>
                                <a:gd name="T13" fmla="*/ T12 w 1417"/>
                                <a:gd name="T14" fmla="+- 0 2624 2552"/>
                                <a:gd name="T15" fmla="*/ 2624 h 150"/>
                                <a:gd name="T16" fmla="+- 0 15174 14263"/>
                                <a:gd name="T17" fmla="*/ T16 w 1417"/>
                                <a:gd name="T18" fmla="+- 0 2699 2552"/>
                                <a:gd name="T19" fmla="*/ 2699 h 150"/>
                                <a:gd name="T20" fmla="+- 0 15200 14263"/>
                                <a:gd name="T21" fmla="*/ T20 w 1417"/>
                                <a:gd name="T22" fmla="+- 0 2699 2552"/>
                                <a:gd name="T23" fmla="*/ 2699 h 150"/>
                                <a:gd name="T24" fmla="+- 0 15213 14263"/>
                                <a:gd name="T25" fmla="*/ T24 w 1417"/>
                                <a:gd name="T26" fmla="+- 0 2656 2552"/>
                                <a:gd name="T27" fmla="*/ 2656 h 150"/>
                                <a:gd name="T28" fmla="+- 0 15189 14263"/>
                                <a:gd name="T29" fmla="*/ T28 w 1417"/>
                                <a:gd name="T30" fmla="+- 0 2656 2552"/>
                                <a:gd name="T31" fmla="*/ 2656 h 150"/>
                                <a:gd name="T32" fmla="+- 0 15185 14263"/>
                                <a:gd name="T33" fmla="*/ T32 w 1417"/>
                                <a:gd name="T34" fmla="+- 0 2636 2552"/>
                                <a:gd name="T35" fmla="*/ 2636 h 150"/>
                                <a:gd name="T36" fmla="+- 0 15180 14263"/>
                                <a:gd name="T37" fmla="*/ T36 w 1417"/>
                                <a:gd name="T38" fmla="+- 0 2617 2552"/>
                                <a:gd name="T39" fmla="*/ 2617 h 150"/>
                                <a:gd name="T40" fmla="+- 0 15171 14263"/>
                                <a:gd name="T41" fmla="*/ T40 w 1417"/>
                                <a:gd name="T42" fmla="+- 0 2584 2552"/>
                                <a:gd name="T43" fmla="*/ 258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908" y="32"/>
                                  </a:moveTo>
                                  <a:lnTo>
                                    <a:pt x="882" y="32"/>
                                  </a:lnTo>
                                  <a:lnTo>
                                    <a:pt x="886" y="52"/>
                                  </a:lnTo>
                                  <a:lnTo>
                                    <a:pt x="890" y="72"/>
                                  </a:lnTo>
                                  <a:lnTo>
                                    <a:pt x="911" y="147"/>
                                  </a:lnTo>
                                  <a:lnTo>
                                    <a:pt x="937" y="147"/>
                                  </a:lnTo>
                                  <a:lnTo>
                                    <a:pt x="950" y="104"/>
                                  </a:lnTo>
                                  <a:lnTo>
                                    <a:pt x="926" y="104"/>
                                  </a:lnTo>
                                  <a:lnTo>
                                    <a:pt x="922" y="84"/>
                                  </a:lnTo>
                                  <a:lnTo>
                                    <a:pt x="917" y="65"/>
                                  </a:lnTo>
                                  <a:lnTo>
                                    <a:pt x="90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206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263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219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203 14263"/>
                                <a:gd name="T9" fmla="*/ T8 w 1417"/>
                                <a:gd name="T10" fmla="+- 0 2603 2552"/>
                                <a:gd name="T11" fmla="*/ 2603 h 150"/>
                                <a:gd name="T12" fmla="+- 0 15198 14263"/>
                                <a:gd name="T13" fmla="*/ T12 w 1417"/>
                                <a:gd name="T14" fmla="+- 0 2622 2552"/>
                                <a:gd name="T15" fmla="*/ 2622 h 150"/>
                                <a:gd name="T16" fmla="+- 0 15193 14263"/>
                                <a:gd name="T17" fmla="*/ T16 w 1417"/>
                                <a:gd name="T18" fmla="+- 0 2642 2552"/>
                                <a:gd name="T19" fmla="*/ 2642 h 150"/>
                                <a:gd name="T20" fmla="+- 0 15189 14263"/>
                                <a:gd name="T21" fmla="*/ T20 w 1417"/>
                                <a:gd name="T22" fmla="+- 0 2656 2552"/>
                                <a:gd name="T23" fmla="*/ 2656 h 150"/>
                                <a:gd name="T24" fmla="+- 0 15213 14263"/>
                                <a:gd name="T25" fmla="*/ T24 w 1417"/>
                                <a:gd name="T26" fmla="+- 0 2656 2552"/>
                                <a:gd name="T27" fmla="*/ 2656 h 150"/>
                                <a:gd name="T28" fmla="+- 0 15218 14263"/>
                                <a:gd name="T29" fmla="*/ T28 w 1417"/>
                                <a:gd name="T30" fmla="+- 0 2641 2552"/>
                                <a:gd name="T31" fmla="*/ 2641 h 150"/>
                                <a:gd name="T32" fmla="+- 0 15224 14263"/>
                                <a:gd name="T33" fmla="*/ T32 w 1417"/>
                                <a:gd name="T34" fmla="+- 0 2623 2552"/>
                                <a:gd name="T35" fmla="*/ 2623 h 150"/>
                                <a:gd name="T36" fmla="+- 0 15229 14263"/>
                                <a:gd name="T37" fmla="*/ T36 w 1417"/>
                                <a:gd name="T38" fmla="+- 0 2603 2552"/>
                                <a:gd name="T39" fmla="*/ 2603 h 150"/>
                                <a:gd name="T40" fmla="+- 0 15235 14263"/>
                                <a:gd name="T41" fmla="*/ T40 w 1417"/>
                                <a:gd name="T42" fmla="+- 0 2584 2552"/>
                                <a:gd name="T43" fmla="*/ 2584 h 150"/>
                                <a:gd name="T44" fmla="+- 0 15264 14263"/>
                                <a:gd name="T45" fmla="*/ T44 w 1417"/>
                                <a:gd name="T46" fmla="+- 0 2584 2552"/>
                                <a:gd name="T47" fmla="*/ 2584 h 150"/>
                                <a:gd name="T48" fmla="+- 0 15263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000" y="2"/>
                                  </a:moveTo>
                                  <a:lnTo>
                                    <a:pt x="956" y="2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935" y="70"/>
                                  </a:lnTo>
                                  <a:lnTo>
                                    <a:pt x="930" y="90"/>
                                  </a:lnTo>
                                  <a:lnTo>
                                    <a:pt x="926" y="104"/>
                                  </a:lnTo>
                                  <a:lnTo>
                                    <a:pt x="950" y="104"/>
                                  </a:lnTo>
                                  <a:lnTo>
                                    <a:pt x="955" y="89"/>
                                  </a:lnTo>
                                  <a:lnTo>
                                    <a:pt x="961" y="71"/>
                                  </a:lnTo>
                                  <a:lnTo>
                                    <a:pt x="966" y="51"/>
                                  </a:lnTo>
                                  <a:lnTo>
                                    <a:pt x="972" y="32"/>
                                  </a:lnTo>
                                  <a:lnTo>
                                    <a:pt x="1001" y="32"/>
                                  </a:lnTo>
                                  <a:lnTo>
                                    <a:pt x="100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205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39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301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301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395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395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5334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5334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5389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5389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5334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5334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5392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5392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129" y="2"/>
                                  </a:moveTo>
                                  <a:lnTo>
                                    <a:pt x="1038" y="2"/>
                                  </a:lnTo>
                                  <a:lnTo>
                                    <a:pt x="1038" y="149"/>
                                  </a:lnTo>
                                  <a:lnTo>
                                    <a:pt x="1132" y="149"/>
                                  </a:lnTo>
                                  <a:lnTo>
                                    <a:pt x="1132" y="122"/>
                                  </a:lnTo>
                                  <a:lnTo>
                                    <a:pt x="1071" y="122"/>
                                  </a:lnTo>
                                  <a:lnTo>
                                    <a:pt x="1071" y="87"/>
                                  </a:lnTo>
                                  <a:lnTo>
                                    <a:pt x="1126" y="87"/>
                                  </a:lnTo>
                                  <a:lnTo>
                                    <a:pt x="1126" y="60"/>
                                  </a:lnTo>
                                  <a:lnTo>
                                    <a:pt x="1071" y="60"/>
                                  </a:lnTo>
                                  <a:lnTo>
                                    <a:pt x="1071" y="29"/>
                                  </a:lnTo>
                                  <a:lnTo>
                                    <a:pt x="1129" y="29"/>
                                  </a:lnTo>
                                  <a:lnTo>
                                    <a:pt x="112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204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461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422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422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453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453 14263"/>
                                <a:gd name="T17" fmla="*/ T16 w 1417"/>
                                <a:gd name="T18" fmla="+- 0 2635 2552"/>
                                <a:gd name="T19" fmla="*/ 2635 h 150"/>
                                <a:gd name="T20" fmla="+- 0 15452 14263"/>
                                <a:gd name="T21" fmla="*/ T20 w 1417"/>
                                <a:gd name="T22" fmla="+- 0 2615 2552"/>
                                <a:gd name="T23" fmla="*/ 2615 h 150"/>
                                <a:gd name="T24" fmla="+- 0 15452 14263"/>
                                <a:gd name="T25" fmla="*/ T24 w 1417"/>
                                <a:gd name="T26" fmla="+- 0 2597 2552"/>
                                <a:gd name="T27" fmla="*/ 2597 h 150"/>
                                <a:gd name="T28" fmla="+- 0 15452 14263"/>
                                <a:gd name="T29" fmla="*/ T28 w 1417"/>
                                <a:gd name="T30" fmla="+- 0 2592 2552"/>
                                <a:gd name="T31" fmla="*/ 2592 h 150"/>
                                <a:gd name="T32" fmla="+- 0 15483 14263"/>
                                <a:gd name="T33" fmla="*/ T32 w 1417"/>
                                <a:gd name="T34" fmla="+- 0 2592 2552"/>
                                <a:gd name="T35" fmla="*/ 2592 h 150"/>
                                <a:gd name="T36" fmla="+- 0 15461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198" y="2"/>
                                  </a:moveTo>
                                  <a:lnTo>
                                    <a:pt x="1159" y="2"/>
                                  </a:lnTo>
                                  <a:lnTo>
                                    <a:pt x="1159" y="149"/>
                                  </a:lnTo>
                                  <a:lnTo>
                                    <a:pt x="1190" y="149"/>
                                  </a:lnTo>
                                  <a:lnTo>
                                    <a:pt x="1190" y="83"/>
                                  </a:lnTo>
                                  <a:lnTo>
                                    <a:pt x="1189" y="63"/>
                                  </a:lnTo>
                                  <a:lnTo>
                                    <a:pt x="1189" y="45"/>
                                  </a:lnTo>
                                  <a:lnTo>
                                    <a:pt x="1189" y="40"/>
                                  </a:lnTo>
                                  <a:lnTo>
                                    <a:pt x="1220" y="40"/>
                                  </a:lnTo>
                                  <a:lnTo>
                                    <a:pt x="119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203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483 14263"/>
                                <a:gd name="T1" fmla="*/ T0 w 1417"/>
                                <a:gd name="T2" fmla="+- 0 2592 2552"/>
                                <a:gd name="T3" fmla="*/ 2592 h 150"/>
                                <a:gd name="T4" fmla="+- 0 15452 14263"/>
                                <a:gd name="T5" fmla="*/ T4 w 1417"/>
                                <a:gd name="T6" fmla="+- 0 2592 2552"/>
                                <a:gd name="T7" fmla="*/ 2592 h 150"/>
                                <a:gd name="T8" fmla="+- 0 15460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5470 14263"/>
                                <a:gd name="T13" fmla="*/ T12 w 1417"/>
                                <a:gd name="T14" fmla="+- 0 2629 2552"/>
                                <a:gd name="T15" fmla="*/ 2629 h 150"/>
                                <a:gd name="T16" fmla="+- 0 15509 14263"/>
                                <a:gd name="T17" fmla="*/ T16 w 1417"/>
                                <a:gd name="T18" fmla="+- 0 2701 2552"/>
                                <a:gd name="T19" fmla="*/ 2701 h 150"/>
                                <a:gd name="T20" fmla="+- 0 15544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5544 14263"/>
                                <a:gd name="T25" fmla="*/ T24 w 1417"/>
                                <a:gd name="T26" fmla="+- 0 2658 2552"/>
                                <a:gd name="T27" fmla="*/ 2658 h 150"/>
                                <a:gd name="T28" fmla="+- 0 15516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5508 14263"/>
                                <a:gd name="T33" fmla="*/ T32 w 1417"/>
                                <a:gd name="T34" fmla="+- 0 2640 2552"/>
                                <a:gd name="T35" fmla="*/ 2640 h 150"/>
                                <a:gd name="T36" fmla="+- 0 15499 14263"/>
                                <a:gd name="T37" fmla="*/ T36 w 1417"/>
                                <a:gd name="T38" fmla="+- 0 2622 2552"/>
                                <a:gd name="T39" fmla="*/ 2622 h 150"/>
                                <a:gd name="T40" fmla="+- 0 15483 14263"/>
                                <a:gd name="T41" fmla="*/ T40 w 1417"/>
                                <a:gd name="T42" fmla="+- 0 2592 2552"/>
                                <a:gd name="T43" fmla="*/ 259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220" y="40"/>
                                  </a:moveTo>
                                  <a:lnTo>
                                    <a:pt x="1189" y="40"/>
                                  </a:lnTo>
                                  <a:lnTo>
                                    <a:pt x="1197" y="59"/>
                                  </a:lnTo>
                                  <a:lnTo>
                                    <a:pt x="1207" y="77"/>
                                  </a:lnTo>
                                  <a:lnTo>
                                    <a:pt x="1246" y="149"/>
                                  </a:lnTo>
                                  <a:lnTo>
                                    <a:pt x="1281" y="149"/>
                                  </a:lnTo>
                                  <a:lnTo>
                                    <a:pt x="1281" y="106"/>
                                  </a:lnTo>
                                  <a:lnTo>
                                    <a:pt x="1253" y="106"/>
                                  </a:lnTo>
                                  <a:lnTo>
                                    <a:pt x="1245" y="88"/>
                                  </a:lnTo>
                                  <a:lnTo>
                                    <a:pt x="1236" y="70"/>
                                  </a:lnTo>
                                  <a:lnTo>
                                    <a:pt x="12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202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544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514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514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5514 14263"/>
                                <a:gd name="T13" fmla="*/ T12 w 1417"/>
                                <a:gd name="T14" fmla="+- 0 2615 2552"/>
                                <a:gd name="T15" fmla="*/ 2615 h 150"/>
                                <a:gd name="T16" fmla="+- 0 15514 14263"/>
                                <a:gd name="T17" fmla="*/ T16 w 1417"/>
                                <a:gd name="T18" fmla="+- 0 2622 2552"/>
                                <a:gd name="T19" fmla="*/ 2622 h 150"/>
                                <a:gd name="T20" fmla="+- 0 15515 14263"/>
                                <a:gd name="T21" fmla="*/ T20 w 1417"/>
                                <a:gd name="T22" fmla="+- 0 2638 2552"/>
                                <a:gd name="T23" fmla="*/ 2638 h 150"/>
                                <a:gd name="T24" fmla="+- 0 15516 14263"/>
                                <a:gd name="T25" fmla="*/ T24 w 1417"/>
                                <a:gd name="T26" fmla="+- 0 2657 2552"/>
                                <a:gd name="T27" fmla="*/ 2657 h 150"/>
                                <a:gd name="T28" fmla="+- 0 15516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5544 14263"/>
                                <a:gd name="T33" fmla="*/ T32 w 1417"/>
                                <a:gd name="T34" fmla="+- 0 2658 2552"/>
                                <a:gd name="T35" fmla="*/ 2658 h 150"/>
                                <a:gd name="T36" fmla="+- 0 15544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281" y="2"/>
                                  </a:moveTo>
                                  <a:lnTo>
                                    <a:pt x="1251" y="2"/>
                                  </a:lnTo>
                                  <a:lnTo>
                                    <a:pt x="1251" y="59"/>
                                  </a:lnTo>
                                  <a:lnTo>
                                    <a:pt x="1251" y="63"/>
                                  </a:lnTo>
                                  <a:lnTo>
                                    <a:pt x="1251" y="70"/>
                                  </a:lnTo>
                                  <a:lnTo>
                                    <a:pt x="1252" y="86"/>
                                  </a:lnTo>
                                  <a:lnTo>
                                    <a:pt x="1253" y="105"/>
                                  </a:lnTo>
                                  <a:lnTo>
                                    <a:pt x="1253" y="106"/>
                                  </a:lnTo>
                                  <a:lnTo>
                                    <a:pt x="1281" y="106"/>
                                  </a:lnTo>
                                  <a:lnTo>
                                    <a:pt x="128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201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640 14263"/>
                                <a:gd name="T1" fmla="*/ T0 w 1417"/>
                                <a:gd name="T2" fmla="+- 0 2582 2552"/>
                                <a:gd name="T3" fmla="*/ 2582 h 150"/>
                                <a:gd name="T4" fmla="+- 0 15606 14263"/>
                                <a:gd name="T5" fmla="*/ T4 w 1417"/>
                                <a:gd name="T6" fmla="+- 0 2582 2552"/>
                                <a:gd name="T7" fmla="*/ 2582 h 150"/>
                                <a:gd name="T8" fmla="+- 0 15606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640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640 14263"/>
                                <a:gd name="T17" fmla="*/ T16 w 1417"/>
                                <a:gd name="T18" fmla="+- 0 2582 2552"/>
                                <a:gd name="T19" fmla="*/ 258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377" y="30"/>
                                  </a:moveTo>
                                  <a:lnTo>
                                    <a:pt x="1343" y="30"/>
                                  </a:lnTo>
                                  <a:lnTo>
                                    <a:pt x="1343" y="149"/>
                                  </a:lnTo>
                                  <a:lnTo>
                                    <a:pt x="1377" y="149"/>
                                  </a:lnTo>
                                  <a:lnTo>
                                    <a:pt x="137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200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680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567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567 14263"/>
                                <a:gd name="T9" fmla="*/ T8 w 1417"/>
                                <a:gd name="T10" fmla="+- 0 2582 2552"/>
                                <a:gd name="T11" fmla="*/ 2582 h 150"/>
                                <a:gd name="T12" fmla="+- 0 15680 14263"/>
                                <a:gd name="T13" fmla="*/ T12 w 1417"/>
                                <a:gd name="T14" fmla="+- 0 2582 2552"/>
                                <a:gd name="T15" fmla="*/ 2582 h 150"/>
                                <a:gd name="T16" fmla="+- 0 15680 14263"/>
                                <a:gd name="T17" fmla="*/ T16 w 1417"/>
                                <a:gd name="T18" fmla="+- 0 2554 2552"/>
                                <a:gd name="T1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417" y="2"/>
                                  </a:moveTo>
                                  <a:lnTo>
                                    <a:pt x="1304" y="2"/>
                                  </a:lnTo>
                                  <a:lnTo>
                                    <a:pt x="1304" y="30"/>
                                  </a:lnTo>
                                  <a:lnTo>
                                    <a:pt x="1417" y="30"/>
                                  </a:lnTo>
                                  <a:lnTo>
                                    <a:pt x="14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75"/>
                        <wpg:cNvGrpSpPr>
                          <a:grpSpLocks/>
                        </wpg:cNvGrpSpPr>
                        <wpg:grpSpPr bwMode="auto">
                          <a:xfrm>
                            <a:off x="14264" y="2324"/>
                            <a:ext cx="1416" cy="190"/>
                            <a:chOff x="14264" y="2324"/>
                            <a:chExt cx="1416" cy="190"/>
                          </a:xfrm>
                        </wpg:grpSpPr>
                        <wps:wsp>
                          <wps:cNvPr id="191" name="Freeform 198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52 14264"/>
                                <a:gd name="T1" fmla="*/ T0 w 1416"/>
                                <a:gd name="T2" fmla="+- 0 2324 2324"/>
                                <a:gd name="T3" fmla="*/ 2324 h 190"/>
                                <a:gd name="T4" fmla="+- 0 14294 14264"/>
                                <a:gd name="T5" fmla="*/ T4 w 1416"/>
                                <a:gd name="T6" fmla="+- 0 2345 2324"/>
                                <a:gd name="T7" fmla="*/ 2345 h 190"/>
                                <a:gd name="T8" fmla="+- 0 14264 14264"/>
                                <a:gd name="T9" fmla="*/ T8 w 1416"/>
                                <a:gd name="T10" fmla="+- 0 2405 2324"/>
                                <a:gd name="T11" fmla="*/ 2405 h 190"/>
                                <a:gd name="T12" fmla="+- 0 14266 14264"/>
                                <a:gd name="T13" fmla="*/ T12 w 1416"/>
                                <a:gd name="T14" fmla="+- 0 2433 2324"/>
                                <a:gd name="T15" fmla="*/ 2433 h 190"/>
                                <a:gd name="T16" fmla="+- 0 14292 14264"/>
                                <a:gd name="T17" fmla="*/ T16 w 1416"/>
                                <a:gd name="T18" fmla="+- 0 2493 2324"/>
                                <a:gd name="T19" fmla="*/ 2493 h 190"/>
                                <a:gd name="T20" fmla="+- 0 14358 14264"/>
                                <a:gd name="T21" fmla="*/ T20 w 1416"/>
                                <a:gd name="T22" fmla="+- 0 2512 2324"/>
                                <a:gd name="T23" fmla="*/ 2512 h 190"/>
                                <a:gd name="T24" fmla="+- 0 14378 14264"/>
                                <a:gd name="T25" fmla="*/ T24 w 1416"/>
                                <a:gd name="T26" fmla="+- 0 2509 2324"/>
                                <a:gd name="T27" fmla="*/ 2509 h 190"/>
                                <a:gd name="T28" fmla="+- 0 14388 14264"/>
                                <a:gd name="T29" fmla="*/ T28 w 1416"/>
                                <a:gd name="T30" fmla="+- 0 2506 2324"/>
                                <a:gd name="T31" fmla="*/ 2506 h 190"/>
                                <a:gd name="T32" fmla="+- 0 14385 14264"/>
                                <a:gd name="T33" fmla="*/ T32 w 1416"/>
                                <a:gd name="T34" fmla="+- 0 2479 2324"/>
                                <a:gd name="T35" fmla="*/ 2479 h 190"/>
                                <a:gd name="T36" fmla="+- 0 14353 14264"/>
                                <a:gd name="T37" fmla="*/ T36 w 1416"/>
                                <a:gd name="T38" fmla="+- 0 2479 2324"/>
                                <a:gd name="T39" fmla="*/ 2479 h 190"/>
                                <a:gd name="T40" fmla="+- 0 14331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4315 14264"/>
                                <a:gd name="T45" fmla="*/ T44 w 1416"/>
                                <a:gd name="T46" fmla="+- 0 2462 2324"/>
                                <a:gd name="T47" fmla="*/ 2462 h 190"/>
                                <a:gd name="T48" fmla="+- 0 14305 14264"/>
                                <a:gd name="T49" fmla="*/ T48 w 1416"/>
                                <a:gd name="T50" fmla="+- 0 2443 2324"/>
                                <a:gd name="T51" fmla="*/ 2443 h 190"/>
                                <a:gd name="T52" fmla="+- 0 14306 14264"/>
                                <a:gd name="T53" fmla="*/ T52 w 1416"/>
                                <a:gd name="T54" fmla="+- 0 2410 2324"/>
                                <a:gd name="T55" fmla="*/ 2410 h 190"/>
                                <a:gd name="T56" fmla="+- 0 14352 14264"/>
                                <a:gd name="T57" fmla="*/ T56 w 1416"/>
                                <a:gd name="T58" fmla="+- 0 2358 2324"/>
                                <a:gd name="T59" fmla="*/ 2358 h 190"/>
                                <a:gd name="T60" fmla="+- 0 14385 14264"/>
                                <a:gd name="T61" fmla="*/ T60 w 1416"/>
                                <a:gd name="T62" fmla="+- 0 2358 2324"/>
                                <a:gd name="T63" fmla="*/ 2358 h 190"/>
                                <a:gd name="T64" fmla="+- 0 14391 14264"/>
                                <a:gd name="T65" fmla="*/ T64 w 1416"/>
                                <a:gd name="T66" fmla="+- 0 2332 2324"/>
                                <a:gd name="T67" fmla="*/ 2332 h 190"/>
                                <a:gd name="T68" fmla="+- 0 14376 14264"/>
                                <a:gd name="T69" fmla="*/ T68 w 1416"/>
                                <a:gd name="T70" fmla="+- 0 2326 2324"/>
                                <a:gd name="T71" fmla="*/ 2326 h 190"/>
                                <a:gd name="T72" fmla="+- 0 14352 14264"/>
                                <a:gd name="T73" fmla="*/ T72 w 1416"/>
                                <a:gd name="T74" fmla="+- 0 2324 2324"/>
                                <a:gd name="T75" fmla="*/ 23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88" y="0"/>
                                  </a:moveTo>
                                  <a:lnTo>
                                    <a:pt x="30" y="2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28" y="169"/>
                                  </a:lnTo>
                                  <a:lnTo>
                                    <a:pt x="94" y="188"/>
                                  </a:lnTo>
                                  <a:lnTo>
                                    <a:pt x="114" y="185"/>
                                  </a:lnTo>
                                  <a:lnTo>
                                    <a:pt x="124" y="182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89" y="155"/>
                                  </a:lnTo>
                                  <a:lnTo>
                                    <a:pt x="67" y="151"/>
                                  </a:lnTo>
                                  <a:lnTo>
                                    <a:pt x="51" y="138"/>
                                  </a:lnTo>
                                  <a:lnTo>
                                    <a:pt x="41" y="119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121" y="34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97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84 14264"/>
                                <a:gd name="T1" fmla="*/ T0 w 1416"/>
                                <a:gd name="T2" fmla="+- 0 2473 2324"/>
                                <a:gd name="T3" fmla="*/ 2473 h 190"/>
                                <a:gd name="T4" fmla="+- 0 14377 14264"/>
                                <a:gd name="T5" fmla="*/ T4 w 1416"/>
                                <a:gd name="T6" fmla="+- 0 2476 2324"/>
                                <a:gd name="T7" fmla="*/ 2476 h 190"/>
                                <a:gd name="T8" fmla="+- 0 14364 14264"/>
                                <a:gd name="T9" fmla="*/ T8 w 1416"/>
                                <a:gd name="T10" fmla="+- 0 2479 2324"/>
                                <a:gd name="T11" fmla="*/ 2479 h 190"/>
                                <a:gd name="T12" fmla="+- 0 14385 14264"/>
                                <a:gd name="T13" fmla="*/ T12 w 1416"/>
                                <a:gd name="T14" fmla="+- 0 2479 2324"/>
                                <a:gd name="T15" fmla="*/ 2479 h 190"/>
                                <a:gd name="T16" fmla="+- 0 14384 14264"/>
                                <a:gd name="T17" fmla="*/ T16 w 1416"/>
                                <a:gd name="T18" fmla="+- 0 2473 2324"/>
                                <a:gd name="T19" fmla="*/ 2473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0" y="149"/>
                                  </a:moveTo>
                                  <a:lnTo>
                                    <a:pt x="113" y="152"/>
                                  </a:lnTo>
                                  <a:lnTo>
                                    <a:pt x="100" y="155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12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96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85 14264"/>
                                <a:gd name="T1" fmla="*/ T0 w 1416"/>
                                <a:gd name="T2" fmla="+- 0 2358 2324"/>
                                <a:gd name="T3" fmla="*/ 2358 h 190"/>
                                <a:gd name="T4" fmla="+- 0 14366 14264"/>
                                <a:gd name="T5" fmla="*/ T4 w 1416"/>
                                <a:gd name="T6" fmla="+- 0 2358 2324"/>
                                <a:gd name="T7" fmla="*/ 2358 h 190"/>
                                <a:gd name="T8" fmla="+- 0 14376 14264"/>
                                <a:gd name="T9" fmla="*/ T8 w 1416"/>
                                <a:gd name="T10" fmla="+- 0 2361 2324"/>
                                <a:gd name="T11" fmla="*/ 2361 h 190"/>
                                <a:gd name="T12" fmla="+- 0 14384 14264"/>
                                <a:gd name="T13" fmla="*/ T12 w 1416"/>
                                <a:gd name="T14" fmla="+- 0 2365 2324"/>
                                <a:gd name="T15" fmla="*/ 2365 h 190"/>
                                <a:gd name="T16" fmla="+- 0 14385 14264"/>
                                <a:gd name="T17" fmla="*/ T16 w 1416"/>
                                <a:gd name="T18" fmla="+- 0 2358 2324"/>
                                <a:gd name="T19" fmla="*/ 2358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1" y="34"/>
                                  </a:moveTo>
                                  <a:lnTo>
                                    <a:pt x="102" y="34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120" y="41"/>
                                  </a:lnTo>
                                  <a:lnTo>
                                    <a:pt x="12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95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482 14264"/>
                                <a:gd name="T1" fmla="*/ T0 w 1416"/>
                                <a:gd name="T2" fmla="+- 0 2324 2324"/>
                                <a:gd name="T3" fmla="*/ 2324 h 190"/>
                                <a:gd name="T4" fmla="+- 0 14426 14264"/>
                                <a:gd name="T5" fmla="*/ T4 w 1416"/>
                                <a:gd name="T6" fmla="+- 0 2349 2324"/>
                                <a:gd name="T7" fmla="*/ 2349 h 190"/>
                                <a:gd name="T8" fmla="+- 0 14404 14264"/>
                                <a:gd name="T9" fmla="*/ T8 w 1416"/>
                                <a:gd name="T10" fmla="+- 0 2414 2324"/>
                                <a:gd name="T11" fmla="*/ 2414 h 190"/>
                                <a:gd name="T12" fmla="+- 0 14406 14264"/>
                                <a:gd name="T13" fmla="*/ T12 w 1416"/>
                                <a:gd name="T14" fmla="+- 0 2441 2324"/>
                                <a:gd name="T15" fmla="*/ 2441 h 190"/>
                                <a:gd name="T16" fmla="+- 0 14436 14264"/>
                                <a:gd name="T17" fmla="*/ T16 w 1416"/>
                                <a:gd name="T18" fmla="+- 0 2499 2324"/>
                                <a:gd name="T19" fmla="*/ 2499 h 190"/>
                                <a:gd name="T20" fmla="+- 0 14474 14264"/>
                                <a:gd name="T21" fmla="*/ T20 w 1416"/>
                                <a:gd name="T22" fmla="+- 0 2513 2324"/>
                                <a:gd name="T23" fmla="*/ 2513 h 190"/>
                                <a:gd name="T24" fmla="+- 0 14497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517 14264"/>
                                <a:gd name="T29" fmla="*/ T28 w 1416"/>
                                <a:gd name="T30" fmla="+- 0 2503 2324"/>
                                <a:gd name="T31" fmla="*/ 2503 h 190"/>
                                <a:gd name="T32" fmla="+- 0 14533 14264"/>
                                <a:gd name="T33" fmla="*/ T32 w 1416"/>
                                <a:gd name="T34" fmla="+- 0 2491 2324"/>
                                <a:gd name="T35" fmla="*/ 2491 h 190"/>
                                <a:gd name="T36" fmla="+- 0 14542 14264"/>
                                <a:gd name="T37" fmla="*/ T36 w 1416"/>
                                <a:gd name="T38" fmla="+- 0 2480 2324"/>
                                <a:gd name="T39" fmla="*/ 2480 h 190"/>
                                <a:gd name="T40" fmla="+- 0 14488 14264"/>
                                <a:gd name="T41" fmla="*/ T40 w 1416"/>
                                <a:gd name="T42" fmla="+- 0 2480 2324"/>
                                <a:gd name="T43" fmla="*/ 2480 h 190"/>
                                <a:gd name="T44" fmla="+- 0 14467 14264"/>
                                <a:gd name="T45" fmla="*/ T44 w 1416"/>
                                <a:gd name="T46" fmla="+- 0 2475 2324"/>
                                <a:gd name="T47" fmla="*/ 2475 h 190"/>
                                <a:gd name="T48" fmla="+- 0 14453 14264"/>
                                <a:gd name="T49" fmla="*/ T48 w 1416"/>
                                <a:gd name="T50" fmla="+- 0 2462 2324"/>
                                <a:gd name="T51" fmla="*/ 2462 h 190"/>
                                <a:gd name="T52" fmla="+- 0 14444 14264"/>
                                <a:gd name="T53" fmla="*/ T52 w 1416"/>
                                <a:gd name="T54" fmla="+- 0 2442 2324"/>
                                <a:gd name="T55" fmla="*/ 2442 h 190"/>
                                <a:gd name="T56" fmla="+- 0 14445 14264"/>
                                <a:gd name="T57" fmla="*/ T56 w 1416"/>
                                <a:gd name="T58" fmla="+- 0 2409 2324"/>
                                <a:gd name="T59" fmla="*/ 2409 h 190"/>
                                <a:gd name="T60" fmla="+- 0 14450 14264"/>
                                <a:gd name="T61" fmla="*/ T60 w 1416"/>
                                <a:gd name="T62" fmla="+- 0 2384 2324"/>
                                <a:gd name="T63" fmla="*/ 2384 h 190"/>
                                <a:gd name="T64" fmla="+- 0 14458 14264"/>
                                <a:gd name="T65" fmla="*/ T64 w 1416"/>
                                <a:gd name="T66" fmla="+- 0 2368 2324"/>
                                <a:gd name="T67" fmla="*/ 2368 h 190"/>
                                <a:gd name="T68" fmla="+- 0 14470 14264"/>
                                <a:gd name="T69" fmla="*/ T68 w 1416"/>
                                <a:gd name="T70" fmla="+- 0 2359 2324"/>
                                <a:gd name="T71" fmla="*/ 2359 h 190"/>
                                <a:gd name="T72" fmla="+- 0 14481 14264"/>
                                <a:gd name="T73" fmla="*/ T72 w 1416"/>
                                <a:gd name="T74" fmla="+- 0 2357 2324"/>
                                <a:gd name="T75" fmla="*/ 2357 h 190"/>
                                <a:gd name="T76" fmla="+- 0 14541 14264"/>
                                <a:gd name="T77" fmla="*/ T76 w 1416"/>
                                <a:gd name="T78" fmla="+- 0 2357 2324"/>
                                <a:gd name="T79" fmla="*/ 2357 h 190"/>
                                <a:gd name="T80" fmla="+- 0 14529 14264"/>
                                <a:gd name="T81" fmla="*/ T80 w 1416"/>
                                <a:gd name="T82" fmla="+- 0 2342 2324"/>
                                <a:gd name="T83" fmla="*/ 2342 h 190"/>
                                <a:gd name="T84" fmla="+- 0 14513 14264"/>
                                <a:gd name="T85" fmla="*/ T84 w 1416"/>
                                <a:gd name="T86" fmla="+- 0 2330 2324"/>
                                <a:gd name="T87" fmla="*/ 2330 h 190"/>
                                <a:gd name="T88" fmla="+- 0 14494 14264"/>
                                <a:gd name="T89" fmla="*/ T88 w 1416"/>
                                <a:gd name="T90" fmla="+- 0 2324 2324"/>
                                <a:gd name="T91" fmla="*/ 2324 h 190"/>
                                <a:gd name="T92" fmla="+- 0 14482 14264"/>
                                <a:gd name="T93" fmla="*/ T92 w 1416"/>
                                <a:gd name="T94" fmla="+- 0 2324 2324"/>
                                <a:gd name="T95" fmla="*/ 23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218" y="0"/>
                                  </a:moveTo>
                                  <a:lnTo>
                                    <a:pt x="162" y="25"/>
                                  </a:lnTo>
                                  <a:lnTo>
                                    <a:pt x="140" y="90"/>
                                  </a:lnTo>
                                  <a:lnTo>
                                    <a:pt x="142" y="117"/>
                                  </a:lnTo>
                                  <a:lnTo>
                                    <a:pt x="172" y="175"/>
                                  </a:lnTo>
                                  <a:lnTo>
                                    <a:pt x="210" y="189"/>
                                  </a:lnTo>
                                  <a:lnTo>
                                    <a:pt x="233" y="187"/>
                                  </a:lnTo>
                                  <a:lnTo>
                                    <a:pt x="253" y="179"/>
                                  </a:lnTo>
                                  <a:lnTo>
                                    <a:pt x="269" y="167"/>
                                  </a:lnTo>
                                  <a:lnTo>
                                    <a:pt x="278" y="156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03" y="151"/>
                                  </a:lnTo>
                                  <a:lnTo>
                                    <a:pt x="189" y="138"/>
                                  </a:lnTo>
                                  <a:lnTo>
                                    <a:pt x="180" y="118"/>
                                  </a:lnTo>
                                  <a:lnTo>
                                    <a:pt x="181" y="85"/>
                                  </a:lnTo>
                                  <a:lnTo>
                                    <a:pt x="186" y="60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206" y="35"/>
                                  </a:lnTo>
                                  <a:lnTo>
                                    <a:pt x="217" y="33"/>
                                  </a:lnTo>
                                  <a:lnTo>
                                    <a:pt x="277" y="33"/>
                                  </a:lnTo>
                                  <a:lnTo>
                                    <a:pt x="265" y="18"/>
                                  </a:lnTo>
                                  <a:lnTo>
                                    <a:pt x="249" y="6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94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541 14264"/>
                                <a:gd name="T1" fmla="*/ T0 w 1416"/>
                                <a:gd name="T2" fmla="+- 0 2357 2324"/>
                                <a:gd name="T3" fmla="*/ 2357 h 190"/>
                                <a:gd name="T4" fmla="+- 0 14481 14264"/>
                                <a:gd name="T5" fmla="*/ T4 w 1416"/>
                                <a:gd name="T6" fmla="+- 0 2357 2324"/>
                                <a:gd name="T7" fmla="*/ 2357 h 190"/>
                                <a:gd name="T8" fmla="+- 0 14499 14264"/>
                                <a:gd name="T9" fmla="*/ T8 w 1416"/>
                                <a:gd name="T10" fmla="+- 0 2363 2324"/>
                                <a:gd name="T11" fmla="*/ 2363 h 190"/>
                                <a:gd name="T12" fmla="+- 0 14512 14264"/>
                                <a:gd name="T13" fmla="*/ T12 w 1416"/>
                                <a:gd name="T14" fmla="+- 0 2378 2324"/>
                                <a:gd name="T15" fmla="*/ 2378 h 190"/>
                                <a:gd name="T16" fmla="+- 0 14519 14264"/>
                                <a:gd name="T17" fmla="*/ T16 w 1416"/>
                                <a:gd name="T18" fmla="+- 0 2401 2324"/>
                                <a:gd name="T19" fmla="*/ 2401 h 190"/>
                                <a:gd name="T20" fmla="+- 0 14518 14264"/>
                                <a:gd name="T21" fmla="*/ T20 w 1416"/>
                                <a:gd name="T22" fmla="+- 0 2433 2324"/>
                                <a:gd name="T23" fmla="*/ 2433 h 190"/>
                                <a:gd name="T24" fmla="+- 0 14512 14264"/>
                                <a:gd name="T25" fmla="*/ T24 w 1416"/>
                                <a:gd name="T26" fmla="+- 0 2456 2324"/>
                                <a:gd name="T27" fmla="*/ 2456 h 190"/>
                                <a:gd name="T28" fmla="+- 0 14502 14264"/>
                                <a:gd name="T29" fmla="*/ T28 w 1416"/>
                                <a:gd name="T30" fmla="+- 0 2472 2324"/>
                                <a:gd name="T31" fmla="*/ 2472 h 190"/>
                                <a:gd name="T32" fmla="+- 0 14488 14264"/>
                                <a:gd name="T33" fmla="*/ T32 w 1416"/>
                                <a:gd name="T34" fmla="+- 0 2480 2324"/>
                                <a:gd name="T35" fmla="*/ 2480 h 190"/>
                                <a:gd name="T36" fmla="+- 0 14542 14264"/>
                                <a:gd name="T37" fmla="*/ T36 w 1416"/>
                                <a:gd name="T38" fmla="+- 0 2480 2324"/>
                                <a:gd name="T39" fmla="*/ 2480 h 190"/>
                                <a:gd name="T40" fmla="+- 0 14545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4554 14264"/>
                                <a:gd name="T45" fmla="*/ T44 w 1416"/>
                                <a:gd name="T46" fmla="+- 0 2454 2324"/>
                                <a:gd name="T47" fmla="*/ 2454 h 190"/>
                                <a:gd name="T48" fmla="+- 0 14558 14264"/>
                                <a:gd name="T49" fmla="*/ T48 w 1416"/>
                                <a:gd name="T50" fmla="+- 0 2429 2324"/>
                                <a:gd name="T51" fmla="*/ 2429 h 190"/>
                                <a:gd name="T52" fmla="+- 0 14557 14264"/>
                                <a:gd name="T53" fmla="*/ T52 w 1416"/>
                                <a:gd name="T54" fmla="+- 0 2402 2324"/>
                                <a:gd name="T55" fmla="*/ 2402 h 190"/>
                                <a:gd name="T56" fmla="+- 0 14551 14264"/>
                                <a:gd name="T57" fmla="*/ T56 w 1416"/>
                                <a:gd name="T58" fmla="+- 0 2378 2324"/>
                                <a:gd name="T59" fmla="*/ 2378 h 190"/>
                                <a:gd name="T60" fmla="+- 0 14542 14264"/>
                                <a:gd name="T61" fmla="*/ T60 w 1416"/>
                                <a:gd name="T62" fmla="+- 0 2357 2324"/>
                                <a:gd name="T63" fmla="*/ 2357 h 190"/>
                                <a:gd name="T64" fmla="+- 0 14541 14264"/>
                                <a:gd name="T65" fmla="*/ T64 w 1416"/>
                                <a:gd name="T66" fmla="+- 0 2357 2324"/>
                                <a:gd name="T67" fmla="*/ 235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277" y="33"/>
                                  </a:moveTo>
                                  <a:lnTo>
                                    <a:pt x="217" y="33"/>
                                  </a:lnTo>
                                  <a:lnTo>
                                    <a:pt x="235" y="39"/>
                                  </a:lnTo>
                                  <a:lnTo>
                                    <a:pt x="248" y="54"/>
                                  </a:lnTo>
                                  <a:lnTo>
                                    <a:pt x="255" y="77"/>
                                  </a:lnTo>
                                  <a:lnTo>
                                    <a:pt x="254" y="109"/>
                                  </a:lnTo>
                                  <a:lnTo>
                                    <a:pt x="248" y="132"/>
                                  </a:lnTo>
                                  <a:lnTo>
                                    <a:pt x="238" y="148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78" y="156"/>
                                  </a:lnTo>
                                  <a:lnTo>
                                    <a:pt x="281" y="151"/>
                                  </a:lnTo>
                                  <a:lnTo>
                                    <a:pt x="290" y="130"/>
                                  </a:lnTo>
                                  <a:lnTo>
                                    <a:pt x="294" y="105"/>
                                  </a:lnTo>
                                  <a:lnTo>
                                    <a:pt x="293" y="78"/>
                                  </a:lnTo>
                                  <a:lnTo>
                                    <a:pt x="287" y="54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7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93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643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594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584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4618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4621 14264"/>
                                <a:gd name="T17" fmla="*/ T16 w 1416"/>
                                <a:gd name="T18" fmla="+- 0 2434 2324"/>
                                <a:gd name="T19" fmla="*/ 2434 h 190"/>
                                <a:gd name="T20" fmla="+- 0 14622 14264"/>
                                <a:gd name="T21" fmla="*/ T20 w 1416"/>
                                <a:gd name="T22" fmla="+- 0 2422 2324"/>
                                <a:gd name="T23" fmla="*/ 2422 h 190"/>
                                <a:gd name="T24" fmla="+- 0 14623 14264"/>
                                <a:gd name="T25" fmla="*/ T24 w 1416"/>
                                <a:gd name="T26" fmla="+- 0 2381 2324"/>
                                <a:gd name="T27" fmla="*/ 2381 h 190"/>
                                <a:gd name="T28" fmla="+- 0 14624 14264"/>
                                <a:gd name="T29" fmla="*/ T28 w 1416"/>
                                <a:gd name="T30" fmla="+- 0 2365 2324"/>
                                <a:gd name="T31" fmla="*/ 2365 h 190"/>
                                <a:gd name="T32" fmla="+- 0 14653 14264"/>
                                <a:gd name="T33" fmla="*/ T32 w 1416"/>
                                <a:gd name="T34" fmla="+- 0 2365 2324"/>
                                <a:gd name="T35" fmla="*/ 2365 h 190"/>
                                <a:gd name="T36" fmla="+- 0 14643 14264"/>
                                <a:gd name="T37" fmla="*/ T36 w 1416"/>
                                <a:gd name="T38" fmla="+- 0 2327 2324"/>
                                <a:gd name="T3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379" y="3"/>
                                  </a:moveTo>
                                  <a:lnTo>
                                    <a:pt x="330" y="3"/>
                                  </a:lnTo>
                                  <a:lnTo>
                                    <a:pt x="320" y="187"/>
                                  </a:lnTo>
                                  <a:lnTo>
                                    <a:pt x="354" y="18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8" y="98"/>
                                  </a:lnTo>
                                  <a:lnTo>
                                    <a:pt x="359" y="57"/>
                                  </a:lnTo>
                                  <a:lnTo>
                                    <a:pt x="360" y="41"/>
                                  </a:lnTo>
                                  <a:lnTo>
                                    <a:pt x="389" y="41"/>
                                  </a:lnTo>
                                  <a:lnTo>
                                    <a:pt x="3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92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755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723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723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723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724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727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4763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755 14264"/>
                                <a:gd name="T29" fmla="*/ T28 w 1416"/>
                                <a:gd name="T30" fmla="+- 0 2365 2324"/>
                                <a:gd name="T3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491" y="41"/>
                                  </a:moveTo>
                                  <a:lnTo>
                                    <a:pt x="459" y="41"/>
                                  </a:lnTo>
                                  <a:lnTo>
                                    <a:pt x="459" y="64"/>
                                  </a:lnTo>
                                  <a:lnTo>
                                    <a:pt x="459" y="83"/>
                                  </a:lnTo>
                                  <a:lnTo>
                                    <a:pt x="460" y="103"/>
                                  </a:lnTo>
                                  <a:lnTo>
                                    <a:pt x="463" y="187"/>
                                  </a:lnTo>
                                  <a:lnTo>
                                    <a:pt x="499" y="187"/>
                                  </a:lnTo>
                                  <a:lnTo>
                                    <a:pt x="49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91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653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624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628 14264"/>
                                <a:gd name="T9" fmla="*/ T8 w 1416"/>
                                <a:gd name="T10" fmla="+- 0 2385 2324"/>
                                <a:gd name="T11" fmla="*/ 2385 h 190"/>
                                <a:gd name="T12" fmla="+- 0 14632 14264"/>
                                <a:gd name="T13" fmla="*/ T12 w 1416"/>
                                <a:gd name="T14" fmla="+- 0 2405 2324"/>
                                <a:gd name="T15" fmla="*/ 2405 h 190"/>
                                <a:gd name="T16" fmla="+- 0 14636 14264"/>
                                <a:gd name="T17" fmla="*/ T16 w 1416"/>
                                <a:gd name="T18" fmla="+- 0 2424 2324"/>
                                <a:gd name="T19" fmla="*/ 2424 h 190"/>
                                <a:gd name="T20" fmla="+- 0 14656 14264"/>
                                <a:gd name="T21" fmla="*/ T20 w 1416"/>
                                <a:gd name="T22" fmla="+- 0 2508 2324"/>
                                <a:gd name="T23" fmla="*/ 2508 h 190"/>
                                <a:gd name="T24" fmla="+- 0 14685 14264"/>
                                <a:gd name="T25" fmla="*/ T24 w 1416"/>
                                <a:gd name="T26" fmla="+- 0 2508 2324"/>
                                <a:gd name="T27" fmla="*/ 2508 h 190"/>
                                <a:gd name="T28" fmla="+- 0 14699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673 14264"/>
                                <a:gd name="T33" fmla="*/ T32 w 1416"/>
                                <a:gd name="T34" fmla="+- 0 2454 2324"/>
                                <a:gd name="T35" fmla="*/ 2454 h 190"/>
                                <a:gd name="T36" fmla="+- 0 14669 14264"/>
                                <a:gd name="T37" fmla="*/ T36 w 1416"/>
                                <a:gd name="T38" fmla="+- 0 2434 2324"/>
                                <a:gd name="T39" fmla="*/ 2434 h 190"/>
                                <a:gd name="T40" fmla="+- 0 14665 14264"/>
                                <a:gd name="T41" fmla="*/ T40 w 1416"/>
                                <a:gd name="T42" fmla="+- 0 2414 2324"/>
                                <a:gd name="T43" fmla="*/ 2414 h 190"/>
                                <a:gd name="T44" fmla="+- 0 14660 14264"/>
                                <a:gd name="T45" fmla="*/ T44 w 1416"/>
                                <a:gd name="T46" fmla="+- 0 2395 2324"/>
                                <a:gd name="T47" fmla="*/ 2395 h 190"/>
                                <a:gd name="T48" fmla="+- 0 14653 14264"/>
                                <a:gd name="T49" fmla="*/ T48 w 1416"/>
                                <a:gd name="T50" fmla="+- 0 2365 2324"/>
                                <a:gd name="T5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389" y="41"/>
                                  </a:moveTo>
                                  <a:lnTo>
                                    <a:pt x="360" y="41"/>
                                  </a:lnTo>
                                  <a:lnTo>
                                    <a:pt x="364" y="61"/>
                                  </a:lnTo>
                                  <a:lnTo>
                                    <a:pt x="368" y="81"/>
                                  </a:lnTo>
                                  <a:lnTo>
                                    <a:pt x="372" y="100"/>
                                  </a:lnTo>
                                  <a:lnTo>
                                    <a:pt x="392" y="184"/>
                                  </a:lnTo>
                                  <a:lnTo>
                                    <a:pt x="421" y="184"/>
                                  </a:lnTo>
                                  <a:lnTo>
                                    <a:pt x="435" y="130"/>
                                  </a:lnTo>
                                  <a:lnTo>
                                    <a:pt x="409" y="130"/>
                                  </a:lnTo>
                                  <a:lnTo>
                                    <a:pt x="405" y="110"/>
                                  </a:lnTo>
                                  <a:lnTo>
                                    <a:pt x="401" y="90"/>
                                  </a:lnTo>
                                  <a:lnTo>
                                    <a:pt x="396" y="71"/>
                                  </a:lnTo>
                                  <a:lnTo>
                                    <a:pt x="38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90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754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706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689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684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679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675 14264"/>
                                <a:gd name="T21" fmla="*/ T20 w 1416"/>
                                <a:gd name="T22" fmla="+- 0 2446 2324"/>
                                <a:gd name="T23" fmla="*/ 2446 h 190"/>
                                <a:gd name="T24" fmla="+- 0 14673 14264"/>
                                <a:gd name="T25" fmla="*/ T24 w 1416"/>
                                <a:gd name="T26" fmla="+- 0 2454 2324"/>
                                <a:gd name="T27" fmla="*/ 2454 h 190"/>
                                <a:gd name="T28" fmla="+- 0 14699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704 14264"/>
                                <a:gd name="T33" fmla="*/ T32 w 1416"/>
                                <a:gd name="T34" fmla="+- 0 2436 2324"/>
                                <a:gd name="T35" fmla="*/ 2436 h 190"/>
                                <a:gd name="T36" fmla="+- 0 14709 14264"/>
                                <a:gd name="T37" fmla="*/ T36 w 1416"/>
                                <a:gd name="T38" fmla="+- 0 2417 2324"/>
                                <a:gd name="T39" fmla="*/ 2417 h 190"/>
                                <a:gd name="T40" fmla="+- 0 14714 14264"/>
                                <a:gd name="T41" fmla="*/ T40 w 1416"/>
                                <a:gd name="T42" fmla="+- 0 2398 2324"/>
                                <a:gd name="T43" fmla="*/ 2398 h 190"/>
                                <a:gd name="T44" fmla="+- 0 14719 14264"/>
                                <a:gd name="T45" fmla="*/ T44 w 1416"/>
                                <a:gd name="T46" fmla="+- 0 2378 2324"/>
                                <a:gd name="T47" fmla="*/ 2378 h 190"/>
                                <a:gd name="T48" fmla="+- 0 14723 14264"/>
                                <a:gd name="T49" fmla="*/ T48 w 1416"/>
                                <a:gd name="T50" fmla="+- 0 2365 2324"/>
                                <a:gd name="T51" fmla="*/ 2365 h 190"/>
                                <a:gd name="T52" fmla="+- 0 14755 14264"/>
                                <a:gd name="T53" fmla="*/ T52 w 1416"/>
                                <a:gd name="T54" fmla="+- 0 2365 2324"/>
                                <a:gd name="T55" fmla="*/ 2365 h 190"/>
                                <a:gd name="T56" fmla="+- 0 14754 14264"/>
                                <a:gd name="T57" fmla="*/ T56 w 1416"/>
                                <a:gd name="T58" fmla="+- 0 2327 2324"/>
                                <a:gd name="T5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490" y="3"/>
                                  </a:moveTo>
                                  <a:lnTo>
                                    <a:pt x="442" y="3"/>
                                  </a:lnTo>
                                  <a:lnTo>
                                    <a:pt x="425" y="64"/>
                                  </a:lnTo>
                                  <a:lnTo>
                                    <a:pt x="420" y="83"/>
                                  </a:lnTo>
                                  <a:lnTo>
                                    <a:pt x="415" y="103"/>
                                  </a:lnTo>
                                  <a:lnTo>
                                    <a:pt x="411" y="122"/>
                                  </a:lnTo>
                                  <a:lnTo>
                                    <a:pt x="409" y="130"/>
                                  </a:lnTo>
                                  <a:lnTo>
                                    <a:pt x="435" y="130"/>
                                  </a:lnTo>
                                  <a:lnTo>
                                    <a:pt x="440" y="112"/>
                                  </a:lnTo>
                                  <a:lnTo>
                                    <a:pt x="445" y="93"/>
                                  </a:lnTo>
                                  <a:lnTo>
                                    <a:pt x="450" y="74"/>
                                  </a:lnTo>
                                  <a:lnTo>
                                    <a:pt x="455" y="54"/>
                                  </a:lnTo>
                                  <a:lnTo>
                                    <a:pt x="459" y="41"/>
                                  </a:lnTo>
                                  <a:lnTo>
                                    <a:pt x="491" y="41"/>
                                  </a:lnTo>
                                  <a:lnTo>
                                    <a:pt x="49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89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85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80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792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4826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4829 14264"/>
                                <a:gd name="T17" fmla="*/ T16 w 1416"/>
                                <a:gd name="T18" fmla="+- 0 2434 2324"/>
                                <a:gd name="T19" fmla="*/ 2434 h 190"/>
                                <a:gd name="T20" fmla="+- 0 14829 14264"/>
                                <a:gd name="T21" fmla="*/ T20 w 1416"/>
                                <a:gd name="T22" fmla="+- 0 2422 2324"/>
                                <a:gd name="T23" fmla="*/ 2422 h 190"/>
                                <a:gd name="T24" fmla="+- 0 14831 14264"/>
                                <a:gd name="T25" fmla="*/ T24 w 1416"/>
                                <a:gd name="T26" fmla="+- 0 2381 2324"/>
                                <a:gd name="T27" fmla="*/ 2381 h 190"/>
                                <a:gd name="T28" fmla="+- 0 14832 14264"/>
                                <a:gd name="T29" fmla="*/ T28 w 1416"/>
                                <a:gd name="T30" fmla="+- 0 2365 2324"/>
                                <a:gd name="T31" fmla="*/ 2365 h 190"/>
                                <a:gd name="T32" fmla="+- 0 14860 14264"/>
                                <a:gd name="T33" fmla="*/ T32 w 1416"/>
                                <a:gd name="T34" fmla="+- 0 2365 2324"/>
                                <a:gd name="T35" fmla="*/ 2365 h 190"/>
                                <a:gd name="T36" fmla="+- 0 14851 14264"/>
                                <a:gd name="T37" fmla="*/ T36 w 1416"/>
                                <a:gd name="T38" fmla="+- 0 2327 2324"/>
                                <a:gd name="T3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587" y="3"/>
                                  </a:moveTo>
                                  <a:lnTo>
                                    <a:pt x="538" y="3"/>
                                  </a:lnTo>
                                  <a:lnTo>
                                    <a:pt x="528" y="187"/>
                                  </a:lnTo>
                                  <a:lnTo>
                                    <a:pt x="562" y="187"/>
                                  </a:lnTo>
                                  <a:lnTo>
                                    <a:pt x="565" y="110"/>
                                  </a:lnTo>
                                  <a:lnTo>
                                    <a:pt x="565" y="98"/>
                                  </a:lnTo>
                                  <a:lnTo>
                                    <a:pt x="567" y="57"/>
                                  </a:lnTo>
                                  <a:lnTo>
                                    <a:pt x="568" y="41"/>
                                  </a:lnTo>
                                  <a:lnTo>
                                    <a:pt x="596" y="41"/>
                                  </a:lnTo>
                                  <a:lnTo>
                                    <a:pt x="58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88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963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931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931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931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932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934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4970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963 14264"/>
                                <a:gd name="T29" fmla="*/ T28 w 1416"/>
                                <a:gd name="T30" fmla="+- 0 2365 2324"/>
                                <a:gd name="T3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699" y="41"/>
                                  </a:moveTo>
                                  <a:lnTo>
                                    <a:pt x="667" y="41"/>
                                  </a:lnTo>
                                  <a:lnTo>
                                    <a:pt x="667" y="64"/>
                                  </a:lnTo>
                                  <a:lnTo>
                                    <a:pt x="667" y="83"/>
                                  </a:lnTo>
                                  <a:lnTo>
                                    <a:pt x="668" y="103"/>
                                  </a:lnTo>
                                  <a:lnTo>
                                    <a:pt x="670" y="187"/>
                                  </a:lnTo>
                                  <a:lnTo>
                                    <a:pt x="706" y="187"/>
                                  </a:lnTo>
                                  <a:lnTo>
                                    <a:pt x="69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187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860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832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835 14264"/>
                                <a:gd name="T9" fmla="*/ T8 w 1416"/>
                                <a:gd name="T10" fmla="+- 0 2385 2324"/>
                                <a:gd name="T11" fmla="*/ 2385 h 190"/>
                                <a:gd name="T12" fmla="+- 0 14839 14264"/>
                                <a:gd name="T13" fmla="*/ T12 w 1416"/>
                                <a:gd name="T14" fmla="+- 0 2405 2324"/>
                                <a:gd name="T15" fmla="*/ 2405 h 190"/>
                                <a:gd name="T16" fmla="+- 0 14844 14264"/>
                                <a:gd name="T17" fmla="*/ T16 w 1416"/>
                                <a:gd name="T18" fmla="+- 0 2424 2324"/>
                                <a:gd name="T19" fmla="*/ 2424 h 190"/>
                                <a:gd name="T20" fmla="+- 0 14864 14264"/>
                                <a:gd name="T21" fmla="*/ T20 w 1416"/>
                                <a:gd name="T22" fmla="+- 0 2508 2324"/>
                                <a:gd name="T23" fmla="*/ 2508 h 190"/>
                                <a:gd name="T24" fmla="+- 0 14892 14264"/>
                                <a:gd name="T25" fmla="*/ T24 w 1416"/>
                                <a:gd name="T26" fmla="+- 0 2508 2324"/>
                                <a:gd name="T27" fmla="*/ 2508 h 190"/>
                                <a:gd name="T28" fmla="+- 0 14907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880 14264"/>
                                <a:gd name="T33" fmla="*/ T32 w 1416"/>
                                <a:gd name="T34" fmla="+- 0 2454 2324"/>
                                <a:gd name="T35" fmla="*/ 2454 h 190"/>
                                <a:gd name="T36" fmla="+- 0 14877 14264"/>
                                <a:gd name="T37" fmla="*/ T36 w 1416"/>
                                <a:gd name="T38" fmla="+- 0 2434 2324"/>
                                <a:gd name="T39" fmla="*/ 2434 h 190"/>
                                <a:gd name="T40" fmla="+- 0 14873 14264"/>
                                <a:gd name="T41" fmla="*/ T40 w 1416"/>
                                <a:gd name="T42" fmla="+- 0 2414 2324"/>
                                <a:gd name="T43" fmla="*/ 2414 h 190"/>
                                <a:gd name="T44" fmla="+- 0 14868 14264"/>
                                <a:gd name="T45" fmla="*/ T44 w 1416"/>
                                <a:gd name="T46" fmla="+- 0 2395 2324"/>
                                <a:gd name="T47" fmla="*/ 2395 h 190"/>
                                <a:gd name="T48" fmla="+- 0 14860 14264"/>
                                <a:gd name="T49" fmla="*/ T48 w 1416"/>
                                <a:gd name="T50" fmla="+- 0 2365 2324"/>
                                <a:gd name="T5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596" y="41"/>
                                  </a:moveTo>
                                  <a:lnTo>
                                    <a:pt x="568" y="41"/>
                                  </a:lnTo>
                                  <a:lnTo>
                                    <a:pt x="571" y="61"/>
                                  </a:lnTo>
                                  <a:lnTo>
                                    <a:pt x="575" y="81"/>
                                  </a:lnTo>
                                  <a:lnTo>
                                    <a:pt x="580" y="100"/>
                                  </a:lnTo>
                                  <a:lnTo>
                                    <a:pt x="600" y="184"/>
                                  </a:lnTo>
                                  <a:lnTo>
                                    <a:pt x="628" y="184"/>
                                  </a:lnTo>
                                  <a:lnTo>
                                    <a:pt x="643" y="130"/>
                                  </a:lnTo>
                                  <a:lnTo>
                                    <a:pt x="616" y="130"/>
                                  </a:lnTo>
                                  <a:lnTo>
                                    <a:pt x="613" y="110"/>
                                  </a:lnTo>
                                  <a:lnTo>
                                    <a:pt x="609" y="90"/>
                                  </a:lnTo>
                                  <a:lnTo>
                                    <a:pt x="604" y="71"/>
                                  </a:lnTo>
                                  <a:lnTo>
                                    <a:pt x="59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86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96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914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896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892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887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883 14264"/>
                                <a:gd name="T21" fmla="*/ T20 w 1416"/>
                                <a:gd name="T22" fmla="+- 0 2446 2324"/>
                                <a:gd name="T23" fmla="*/ 2446 h 190"/>
                                <a:gd name="T24" fmla="+- 0 14880 14264"/>
                                <a:gd name="T25" fmla="*/ T24 w 1416"/>
                                <a:gd name="T26" fmla="+- 0 2454 2324"/>
                                <a:gd name="T27" fmla="*/ 2454 h 190"/>
                                <a:gd name="T28" fmla="+- 0 14907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912 14264"/>
                                <a:gd name="T33" fmla="*/ T32 w 1416"/>
                                <a:gd name="T34" fmla="+- 0 2436 2324"/>
                                <a:gd name="T35" fmla="*/ 2436 h 190"/>
                                <a:gd name="T36" fmla="+- 0 14917 14264"/>
                                <a:gd name="T37" fmla="*/ T36 w 1416"/>
                                <a:gd name="T38" fmla="+- 0 2417 2324"/>
                                <a:gd name="T39" fmla="*/ 2417 h 190"/>
                                <a:gd name="T40" fmla="+- 0 14922 14264"/>
                                <a:gd name="T41" fmla="*/ T40 w 1416"/>
                                <a:gd name="T42" fmla="+- 0 2398 2324"/>
                                <a:gd name="T43" fmla="*/ 2398 h 190"/>
                                <a:gd name="T44" fmla="+- 0 14927 14264"/>
                                <a:gd name="T45" fmla="*/ T44 w 1416"/>
                                <a:gd name="T46" fmla="+- 0 2378 2324"/>
                                <a:gd name="T47" fmla="*/ 2378 h 190"/>
                                <a:gd name="T48" fmla="+- 0 14931 14264"/>
                                <a:gd name="T49" fmla="*/ T48 w 1416"/>
                                <a:gd name="T50" fmla="+- 0 2365 2324"/>
                                <a:gd name="T51" fmla="*/ 2365 h 190"/>
                                <a:gd name="T52" fmla="+- 0 14963 14264"/>
                                <a:gd name="T53" fmla="*/ T52 w 1416"/>
                                <a:gd name="T54" fmla="+- 0 2365 2324"/>
                                <a:gd name="T55" fmla="*/ 2365 h 190"/>
                                <a:gd name="T56" fmla="+- 0 14961 14264"/>
                                <a:gd name="T57" fmla="*/ T56 w 1416"/>
                                <a:gd name="T58" fmla="+- 0 2327 2324"/>
                                <a:gd name="T5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697" y="3"/>
                                  </a:moveTo>
                                  <a:lnTo>
                                    <a:pt x="650" y="3"/>
                                  </a:lnTo>
                                  <a:lnTo>
                                    <a:pt x="632" y="64"/>
                                  </a:lnTo>
                                  <a:lnTo>
                                    <a:pt x="628" y="83"/>
                                  </a:lnTo>
                                  <a:lnTo>
                                    <a:pt x="623" y="103"/>
                                  </a:lnTo>
                                  <a:lnTo>
                                    <a:pt x="619" y="122"/>
                                  </a:lnTo>
                                  <a:lnTo>
                                    <a:pt x="616" y="130"/>
                                  </a:lnTo>
                                  <a:lnTo>
                                    <a:pt x="643" y="130"/>
                                  </a:lnTo>
                                  <a:lnTo>
                                    <a:pt x="648" y="112"/>
                                  </a:lnTo>
                                  <a:lnTo>
                                    <a:pt x="653" y="93"/>
                                  </a:lnTo>
                                  <a:lnTo>
                                    <a:pt x="658" y="74"/>
                                  </a:lnTo>
                                  <a:lnTo>
                                    <a:pt x="663" y="54"/>
                                  </a:lnTo>
                                  <a:lnTo>
                                    <a:pt x="667" y="41"/>
                                  </a:lnTo>
                                  <a:lnTo>
                                    <a:pt x="699" y="41"/>
                                  </a:lnTo>
                                  <a:lnTo>
                                    <a:pt x="69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85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040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003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003 14264"/>
                                <a:gd name="T9" fmla="*/ T8 w 1416"/>
                                <a:gd name="T10" fmla="+- 0 2429 2324"/>
                                <a:gd name="T11" fmla="*/ 2429 h 190"/>
                                <a:gd name="T12" fmla="+- 0 15024 14264"/>
                                <a:gd name="T13" fmla="*/ T12 w 1416"/>
                                <a:gd name="T14" fmla="+- 0 2498 2324"/>
                                <a:gd name="T15" fmla="*/ 2498 h 190"/>
                                <a:gd name="T16" fmla="+- 0 15061 14264"/>
                                <a:gd name="T17" fmla="*/ T16 w 1416"/>
                                <a:gd name="T18" fmla="+- 0 2513 2324"/>
                                <a:gd name="T19" fmla="*/ 2513 h 190"/>
                                <a:gd name="T20" fmla="+- 0 15085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5104 14264"/>
                                <a:gd name="T25" fmla="*/ T24 w 1416"/>
                                <a:gd name="T26" fmla="+- 0 2503 2324"/>
                                <a:gd name="T27" fmla="*/ 2503 h 190"/>
                                <a:gd name="T28" fmla="+- 0 15119 14264"/>
                                <a:gd name="T29" fmla="*/ T28 w 1416"/>
                                <a:gd name="T30" fmla="+- 0 2490 2324"/>
                                <a:gd name="T31" fmla="*/ 2490 h 190"/>
                                <a:gd name="T32" fmla="+- 0 15126 14264"/>
                                <a:gd name="T33" fmla="*/ T32 w 1416"/>
                                <a:gd name="T34" fmla="+- 0 2476 2324"/>
                                <a:gd name="T35" fmla="*/ 2476 h 190"/>
                                <a:gd name="T36" fmla="+- 0 15083 14264"/>
                                <a:gd name="T37" fmla="*/ T36 w 1416"/>
                                <a:gd name="T38" fmla="+- 0 2476 2324"/>
                                <a:gd name="T39" fmla="*/ 2476 h 190"/>
                                <a:gd name="T40" fmla="+- 0 15059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5046 14264"/>
                                <a:gd name="T45" fmla="*/ T44 w 1416"/>
                                <a:gd name="T46" fmla="+- 0 2463 2324"/>
                                <a:gd name="T47" fmla="*/ 2463 h 190"/>
                                <a:gd name="T48" fmla="+- 0 15040 14264"/>
                                <a:gd name="T49" fmla="*/ T48 w 1416"/>
                                <a:gd name="T50" fmla="+- 0 2443 2324"/>
                                <a:gd name="T51" fmla="*/ 2443 h 190"/>
                                <a:gd name="T52" fmla="+- 0 15040 14264"/>
                                <a:gd name="T53" fmla="*/ T52 w 1416"/>
                                <a:gd name="T54" fmla="+- 0 2327 2324"/>
                                <a:gd name="T55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776" y="3"/>
                                  </a:moveTo>
                                  <a:lnTo>
                                    <a:pt x="739" y="3"/>
                                  </a:lnTo>
                                  <a:lnTo>
                                    <a:pt x="739" y="105"/>
                                  </a:lnTo>
                                  <a:lnTo>
                                    <a:pt x="760" y="174"/>
                                  </a:lnTo>
                                  <a:lnTo>
                                    <a:pt x="797" y="189"/>
                                  </a:lnTo>
                                  <a:lnTo>
                                    <a:pt x="821" y="187"/>
                                  </a:lnTo>
                                  <a:lnTo>
                                    <a:pt x="840" y="179"/>
                                  </a:lnTo>
                                  <a:lnTo>
                                    <a:pt x="855" y="166"/>
                                  </a:lnTo>
                                  <a:lnTo>
                                    <a:pt x="862" y="152"/>
                                  </a:lnTo>
                                  <a:lnTo>
                                    <a:pt x="819" y="152"/>
                                  </a:lnTo>
                                  <a:lnTo>
                                    <a:pt x="795" y="151"/>
                                  </a:lnTo>
                                  <a:lnTo>
                                    <a:pt x="782" y="139"/>
                                  </a:lnTo>
                                  <a:lnTo>
                                    <a:pt x="776" y="119"/>
                                  </a:lnTo>
                                  <a:lnTo>
                                    <a:pt x="77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84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135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09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099 14264"/>
                                <a:gd name="T9" fmla="*/ T8 w 1416"/>
                                <a:gd name="T10" fmla="+- 0 2433 2324"/>
                                <a:gd name="T11" fmla="*/ 2433 h 190"/>
                                <a:gd name="T12" fmla="+- 0 15095 14264"/>
                                <a:gd name="T13" fmla="*/ T12 w 1416"/>
                                <a:gd name="T14" fmla="+- 0 2461 2324"/>
                                <a:gd name="T15" fmla="*/ 2461 h 190"/>
                                <a:gd name="T16" fmla="+- 0 15083 14264"/>
                                <a:gd name="T17" fmla="*/ T16 w 1416"/>
                                <a:gd name="T18" fmla="+- 0 2476 2324"/>
                                <a:gd name="T19" fmla="*/ 2476 h 190"/>
                                <a:gd name="T20" fmla="+- 0 15126 14264"/>
                                <a:gd name="T21" fmla="*/ T20 w 1416"/>
                                <a:gd name="T22" fmla="+- 0 2476 2324"/>
                                <a:gd name="T23" fmla="*/ 2476 h 190"/>
                                <a:gd name="T24" fmla="+- 0 15129 14264"/>
                                <a:gd name="T25" fmla="*/ T24 w 1416"/>
                                <a:gd name="T26" fmla="+- 0 2471 2324"/>
                                <a:gd name="T27" fmla="*/ 2471 h 190"/>
                                <a:gd name="T28" fmla="+- 0 15134 14264"/>
                                <a:gd name="T29" fmla="*/ T28 w 1416"/>
                                <a:gd name="T30" fmla="+- 0 2447 2324"/>
                                <a:gd name="T31" fmla="*/ 2447 h 190"/>
                                <a:gd name="T32" fmla="+- 0 15135 14264"/>
                                <a:gd name="T33" fmla="*/ T32 w 1416"/>
                                <a:gd name="T34" fmla="+- 0 2327 2324"/>
                                <a:gd name="T35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871" y="3"/>
                                  </a:moveTo>
                                  <a:lnTo>
                                    <a:pt x="835" y="3"/>
                                  </a:lnTo>
                                  <a:lnTo>
                                    <a:pt x="835" y="109"/>
                                  </a:lnTo>
                                  <a:lnTo>
                                    <a:pt x="831" y="137"/>
                                  </a:lnTo>
                                  <a:lnTo>
                                    <a:pt x="819" y="152"/>
                                  </a:lnTo>
                                  <a:lnTo>
                                    <a:pt x="862" y="152"/>
                                  </a:lnTo>
                                  <a:lnTo>
                                    <a:pt x="865" y="147"/>
                                  </a:lnTo>
                                  <a:lnTo>
                                    <a:pt x="870" y="123"/>
                                  </a:lnTo>
                                  <a:lnTo>
                                    <a:pt x="87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183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214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171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171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205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205 14264"/>
                                <a:gd name="T17" fmla="*/ T16 w 1416"/>
                                <a:gd name="T18" fmla="+- 0 2430 2324"/>
                                <a:gd name="T19" fmla="*/ 2430 h 190"/>
                                <a:gd name="T20" fmla="+- 0 15205 14264"/>
                                <a:gd name="T21" fmla="*/ T20 w 1416"/>
                                <a:gd name="T22" fmla="+- 0 2412 2324"/>
                                <a:gd name="T23" fmla="*/ 2412 h 190"/>
                                <a:gd name="T24" fmla="+- 0 15204 14264"/>
                                <a:gd name="T25" fmla="*/ T24 w 1416"/>
                                <a:gd name="T26" fmla="+- 0 2393 2324"/>
                                <a:gd name="T27" fmla="*/ 2393 h 190"/>
                                <a:gd name="T28" fmla="+- 0 15204 14264"/>
                                <a:gd name="T29" fmla="*/ T28 w 1416"/>
                                <a:gd name="T30" fmla="+- 0 2375 2324"/>
                                <a:gd name="T31" fmla="*/ 2375 h 190"/>
                                <a:gd name="T32" fmla="+- 0 15204 14264"/>
                                <a:gd name="T33" fmla="*/ T32 w 1416"/>
                                <a:gd name="T34" fmla="+- 0 2375 2324"/>
                                <a:gd name="T35" fmla="*/ 2375 h 190"/>
                                <a:gd name="T36" fmla="+- 0 15238 14264"/>
                                <a:gd name="T37" fmla="*/ T36 w 1416"/>
                                <a:gd name="T38" fmla="+- 0 2375 2324"/>
                                <a:gd name="T39" fmla="*/ 2375 h 190"/>
                                <a:gd name="T40" fmla="+- 0 15214 14264"/>
                                <a:gd name="T41" fmla="*/ T40 w 1416"/>
                                <a:gd name="T42" fmla="+- 0 2327 2324"/>
                                <a:gd name="T43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950" y="3"/>
                                  </a:moveTo>
                                  <a:lnTo>
                                    <a:pt x="907" y="3"/>
                                  </a:lnTo>
                                  <a:lnTo>
                                    <a:pt x="907" y="187"/>
                                  </a:lnTo>
                                  <a:lnTo>
                                    <a:pt x="941" y="187"/>
                                  </a:lnTo>
                                  <a:lnTo>
                                    <a:pt x="941" y="106"/>
                                  </a:lnTo>
                                  <a:lnTo>
                                    <a:pt x="941" y="88"/>
                                  </a:lnTo>
                                  <a:lnTo>
                                    <a:pt x="940" y="69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974" y="51"/>
                                  </a:lnTo>
                                  <a:lnTo>
                                    <a:pt x="95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82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238 14264"/>
                                <a:gd name="T1" fmla="*/ T0 w 1416"/>
                                <a:gd name="T2" fmla="+- 0 2375 2324"/>
                                <a:gd name="T3" fmla="*/ 2375 h 190"/>
                                <a:gd name="T4" fmla="+- 0 15204 14264"/>
                                <a:gd name="T5" fmla="*/ T4 w 1416"/>
                                <a:gd name="T6" fmla="+- 0 2375 2324"/>
                                <a:gd name="T7" fmla="*/ 2375 h 190"/>
                                <a:gd name="T8" fmla="+- 0 15212 14264"/>
                                <a:gd name="T9" fmla="*/ T8 w 1416"/>
                                <a:gd name="T10" fmla="+- 0 2394 2324"/>
                                <a:gd name="T11" fmla="*/ 2394 h 190"/>
                                <a:gd name="T12" fmla="+- 0 15220 14264"/>
                                <a:gd name="T13" fmla="*/ T12 w 1416"/>
                                <a:gd name="T14" fmla="+- 0 2412 2324"/>
                                <a:gd name="T15" fmla="*/ 2412 h 190"/>
                                <a:gd name="T16" fmla="+- 0 15228 14264"/>
                                <a:gd name="T17" fmla="*/ T16 w 1416"/>
                                <a:gd name="T18" fmla="+- 0 2430 2324"/>
                                <a:gd name="T19" fmla="*/ 2430 h 190"/>
                                <a:gd name="T20" fmla="+- 0 15267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5305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5305 14264"/>
                                <a:gd name="T29" fmla="*/ T28 w 1416"/>
                                <a:gd name="T30" fmla="+- 0 2457 2324"/>
                                <a:gd name="T31" fmla="*/ 2457 h 190"/>
                                <a:gd name="T32" fmla="+- 0 15274 14264"/>
                                <a:gd name="T33" fmla="*/ T32 w 1416"/>
                                <a:gd name="T34" fmla="+- 0 2457 2324"/>
                                <a:gd name="T35" fmla="*/ 2457 h 190"/>
                                <a:gd name="T36" fmla="+- 0 15267 14264"/>
                                <a:gd name="T37" fmla="*/ T36 w 1416"/>
                                <a:gd name="T38" fmla="+- 0 2438 2324"/>
                                <a:gd name="T39" fmla="*/ 2438 h 190"/>
                                <a:gd name="T40" fmla="+- 0 15260 14264"/>
                                <a:gd name="T41" fmla="*/ T40 w 1416"/>
                                <a:gd name="T42" fmla="+- 0 2420 2324"/>
                                <a:gd name="T43" fmla="*/ 2420 h 190"/>
                                <a:gd name="T44" fmla="+- 0 15251 14264"/>
                                <a:gd name="T45" fmla="*/ T44 w 1416"/>
                                <a:gd name="T46" fmla="+- 0 2401 2324"/>
                                <a:gd name="T47" fmla="*/ 2401 h 190"/>
                                <a:gd name="T48" fmla="+- 0 15238 14264"/>
                                <a:gd name="T49" fmla="*/ T48 w 1416"/>
                                <a:gd name="T50" fmla="+- 0 2375 2324"/>
                                <a:gd name="T51" fmla="*/ 237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974" y="51"/>
                                  </a:moveTo>
                                  <a:lnTo>
                                    <a:pt x="940" y="51"/>
                                  </a:lnTo>
                                  <a:lnTo>
                                    <a:pt x="948" y="70"/>
                                  </a:lnTo>
                                  <a:lnTo>
                                    <a:pt x="956" y="88"/>
                                  </a:lnTo>
                                  <a:lnTo>
                                    <a:pt x="964" y="106"/>
                                  </a:lnTo>
                                  <a:lnTo>
                                    <a:pt x="1003" y="187"/>
                                  </a:lnTo>
                                  <a:lnTo>
                                    <a:pt x="1041" y="187"/>
                                  </a:lnTo>
                                  <a:lnTo>
                                    <a:pt x="1041" y="133"/>
                                  </a:lnTo>
                                  <a:lnTo>
                                    <a:pt x="1010" y="133"/>
                                  </a:lnTo>
                                  <a:lnTo>
                                    <a:pt x="1003" y="114"/>
                                  </a:lnTo>
                                  <a:lnTo>
                                    <a:pt x="996" y="96"/>
                                  </a:lnTo>
                                  <a:lnTo>
                                    <a:pt x="987" y="77"/>
                                  </a:lnTo>
                                  <a:lnTo>
                                    <a:pt x="97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81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305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27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272 14264"/>
                                <a:gd name="T9" fmla="*/ T8 w 1416"/>
                                <a:gd name="T10" fmla="+- 0 2401 2324"/>
                                <a:gd name="T11" fmla="*/ 2401 h 190"/>
                                <a:gd name="T12" fmla="+- 0 15272 14264"/>
                                <a:gd name="T13" fmla="*/ T12 w 1416"/>
                                <a:gd name="T14" fmla="+- 0 2422 2324"/>
                                <a:gd name="T15" fmla="*/ 2422 h 190"/>
                                <a:gd name="T16" fmla="+- 0 15274 14264"/>
                                <a:gd name="T17" fmla="*/ T16 w 1416"/>
                                <a:gd name="T18" fmla="+- 0 2441 2324"/>
                                <a:gd name="T19" fmla="*/ 2441 h 190"/>
                                <a:gd name="T20" fmla="+- 0 15274 14264"/>
                                <a:gd name="T21" fmla="*/ T20 w 1416"/>
                                <a:gd name="T22" fmla="+- 0 2457 2324"/>
                                <a:gd name="T23" fmla="*/ 2457 h 190"/>
                                <a:gd name="T24" fmla="+- 0 15305 14264"/>
                                <a:gd name="T25" fmla="*/ T24 w 1416"/>
                                <a:gd name="T26" fmla="+- 0 2457 2324"/>
                                <a:gd name="T27" fmla="*/ 2457 h 190"/>
                                <a:gd name="T28" fmla="+- 0 15305 14264"/>
                                <a:gd name="T29" fmla="*/ T28 w 1416"/>
                                <a:gd name="T30" fmla="+- 0 2327 2324"/>
                                <a:gd name="T31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041" y="3"/>
                                  </a:moveTo>
                                  <a:lnTo>
                                    <a:pt x="1008" y="3"/>
                                  </a:lnTo>
                                  <a:lnTo>
                                    <a:pt x="1008" y="77"/>
                                  </a:lnTo>
                                  <a:lnTo>
                                    <a:pt x="1008" y="98"/>
                                  </a:lnTo>
                                  <a:lnTo>
                                    <a:pt x="1010" y="117"/>
                                  </a:lnTo>
                                  <a:lnTo>
                                    <a:pt x="1010" y="133"/>
                                  </a:lnTo>
                                  <a:lnTo>
                                    <a:pt x="1041" y="133"/>
                                  </a:lnTo>
                                  <a:lnTo>
                                    <a:pt x="104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80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378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34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342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378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378 14264"/>
                                <a:gd name="T17" fmla="*/ T16 w 1416"/>
                                <a:gd name="T18" fmla="+- 0 2327 2324"/>
                                <a:gd name="T1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114" y="3"/>
                                  </a:moveTo>
                                  <a:lnTo>
                                    <a:pt x="1078" y="3"/>
                                  </a:lnTo>
                                  <a:lnTo>
                                    <a:pt x="1078" y="187"/>
                                  </a:lnTo>
                                  <a:lnTo>
                                    <a:pt x="1114" y="187"/>
                                  </a:lnTo>
                                  <a:lnTo>
                                    <a:pt x="11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79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483 14264"/>
                                <a:gd name="T1" fmla="*/ T0 w 1416"/>
                                <a:gd name="T2" fmla="+- 0 2362 2324"/>
                                <a:gd name="T3" fmla="*/ 2362 h 190"/>
                                <a:gd name="T4" fmla="+- 0 15446 14264"/>
                                <a:gd name="T5" fmla="*/ T4 w 1416"/>
                                <a:gd name="T6" fmla="+- 0 2362 2324"/>
                                <a:gd name="T7" fmla="*/ 2362 h 190"/>
                                <a:gd name="T8" fmla="+- 0 15446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483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483 14264"/>
                                <a:gd name="T17" fmla="*/ T16 w 1416"/>
                                <a:gd name="T18" fmla="+- 0 2362 2324"/>
                                <a:gd name="T19" fmla="*/ 2362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19" y="38"/>
                                  </a:moveTo>
                                  <a:lnTo>
                                    <a:pt x="1182" y="38"/>
                                  </a:lnTo>
                                  <a:lnTo>
                                    <a:pt x="1182" y="187"/>
                                  </a:lnTo>
                                  <a:lnTo>
                                    <a:pt x="1219" y="187"/>
                                  </a:lnTo>
                                  <a:lnTo>
                                    <a:pt x="121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178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527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403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403 14264"/>
                                <a:gd name="T9" fmla="*/ T8 w 1416"/>
                                <a:gd name="T10" fmla="+- 0 2362 2324"/>
                                <a:gd name="T11" fmla="*/ 2362 h 190"/>
                                <a:gd name="T12" fmla="+- 0 15527 14264"/>
                                <a:gd name="T13" fmla="*/ T12 w 1416"/>
                                <a:gd name="T14" fmla="+- 0 2362 2324"/>
                                <a:gd name="T15" fmla="*/ 2362 h 190"/>
                                <a:gd name="T16" fmla="+- 0 15527 14264"/>
                                <a:gd name="T17" fmla="*/ T16 w 1416"/>
                                <a:gd name="T18" fmla="+- 0 2327 2324"/>
                                <a:gd name="T1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63" y="3"/>
                                  </a:moveTo>
                                  <a:lnTo>
                                    <a:pt x="1139" y="3"/>
                                  </a:lnTo>
                                  <a:lnTo>
                                    <a:pt x="1139" y="38"/>
                                  </a:lnTo>
                                  <a:lnTo>
                                    <a:pt x="1263" y="38"/>
                                  </a:lnTo>
                                  <a:lnTo>
                                    <a:pt x="126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177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58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53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590 14264"/>
                                <a:gd name="T9" fmla="*/ T8 w 1416"/>
                                <a:gd name="T10" fmla="+- 0 2435 2324"/>
                                <a:gd name="T11" fmla="*/ 2435 h 190"/>
                                <a:gd name="T12" fmla="+- 0 15590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627 14264"/>
                                <a:gd name="T17" fmla="*/ T16 w 1416"/>
                                <a:gd name="T18" fmla="+- 0 2511 2324"/>
                                <a:gd name="T19" fmla="*/ 2511 h 190"/>
                                <a:gd name="T20" fmla="+- 0 15627 14264"/>
                                <a:gd name="T21" fmla="*/ T20 w 1416"/>
                                <a:gd name="T22" fmla="+- 0 2434 2324"/>
                                <a:gd name="T23" fmla="*/ 2434 h 190"/>
                                <a:gd name="T24" fmla="+- 0 15641 14264"/>
                                <a:gd name="T25" fmla="*/ T24 w 1416"/>
                                <a:gd name="T26" fmla="+- 0 2406 2324"/>
                                <a:gd name="T27" fmla="*/ 2406 h 190"/>
                                <a:gd name="T28" fmla="+- 0 15610 14264"/>
                                <a:gd name="T29" fmla="*/ T28 w 1416"/>
                                <a:gd name="T30" fmla="+- 0 2406 2324"/>
                                <a:gd name="T31" fmla="*/ 2406 h 190"/>
                                <a:gd name="T32" fmla="+- 0 15602 14264"/>
                                <a:gd name="T33" fmla="*/ T32 w 1416"/>
                                <a:gd name="T34" fmla="+- 0 2384 2324"/>
                                <a:gd name="T35" fmla="*/ 2384 h 190"/>
                                <a:gd name="T36" fmla="+- 0 15597 14264"/>
                                <a:gd name="T37" fmla="*/ T36 w 1416"/>
                                <a:gd name="T38" fmla="+- 0 2371 2324"/>
                                <a:gd name="T39" fmla="*/ 2371 h 190"/>
                                <a:gd name="T40" fmla="+- 0 15581 14264"/>
                                <a:gd name="T41" fmla="*/ T40 w 1416"/>
                                <a:gd name="T42" fmla="+- 0 2327 2324"/>
                                <a:gd name="T43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317" y="3"/>
                                  </a:moveTo>
                                  <a:lnTo>
                                    <a:pt x="1275" y="3"/>
                                  </a:lnTo>
                                  <a:lnTo>
                                    <a:pt x="1326" y="111"/>
                                  </a:lnTo>
                                  <a:lnTo>
                                    <a:pt x="1326" y="187"/>
                                  </a:lnTo>
                                  <a:lnTo>
                                    <a:pt x="1363" y="187"/>
                                  </a:lnTo>
                                  <a:lnTo>
                                    <a:pt x="1363" y="110"/>
                                  </a:lnTo>
                                  <a:lnTo>
                                    <a:pt x="1377" y="82"/>
                                  </a:lnTo>
                                  <a:lnTo>
                                    <a:pt x="1346" y="82"/>
                                  </a:lnTo>
                                  <a:lnTo>
                                    <a:pt x="1338" y="60"/>
                                  </a:lnTo>
                                  <a:lnTo>
                                    <a:pt x="1333" y="47"/>
                                  </a:lnTo>
                                  <a:lnTo>
                                    <a:pt x="131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176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680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63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618 14264"/>
                                <a:gd name="T9" fmla="*/ T8 w 1416"/>
                                <a:gd name="T10" fmla="+- 0 2384 2324"/>
                                <a:gd name="T11" fmla="*/ 2384 h 190"/>
                                <a:gd name="T12" fmla="+- 0 15614 14264"/>
                                <a:gd name="T13" fmla="*/ T12 w 1416"/>
                                <a:gd name="T14" fmla="+- 0 2395 2324"/>
                                <a:gd name="T15" fmla="*/ 2395 h 190"/>
                                <a:gd name="T16" fmla="+- 0 15610 14264"/>
                                <a:gd name="T17" fmla="*/ T16 w 1416"/>
                                <a:gd name="T18" fmla="+- 0 2406 2324"/>
                                <a:gd name="T19" fmla="*/ 2406 h 190"/>
                                <a:gd name="T20" fmla="+- 0 15641 14264"/>
                                <a:gd name="T21" fmla="*/ T20 w 1416"/>
                                <a:gd name="T22" fmla="+- 0 2406 2324"/>
                                <a:gd name="T23" fmla="*/ 2406 h 190"/>
                                <a:gd name="T24" fmla="+- 0 15680 14264"/>
                                <a:gd name="T25" fmla="*/ T24 w 1416"/>
                                <a:gd name="T26" fmla="+- 0 2327 2324"/>
                                <a:gd name="T27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416" y="3"/>
                                  </a:moveTo>
                                  <a:lnTo>
                                    <a:pt x="1375" y="3"/>
                                  </a:lnTo>
                                  <a:lnTo>
                                    <a:pt x="1354" y="60"/>
                                  </a:lnTo>
                                  <a:lnTo>
                                    <a:pt x="1350" y="71"/>
                                  </a:lnTo>
                                  <a:lnTo>
                                    <a:pt x="1346" y="82"/>
                                  </a:lnTo>
                                  <a:lnTo>
                                    <a:pt x="1377" y="82"/>
                                  </a:lnTo>
                                  <a:lnTo>
                                    <a:pt x="141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73"/>
                        <wpg:cNvGrpSpPr>
                          <a:grpSpLocks/>
                        </wpg:cNvGrpSpPr>
                        <wpg:grpSpPr bwMode="auto">
                          <a:xfrm>
                            <a:off x="14263" y="2234"/>
                            <a:ext cx="1417" cy="2"/>
                            <a:chOff x="14263" y="2234"/>
                            <a:chExt cx="1417" cy="2"/>
                          </a:xfrm>
                        </wpg:grpSpPr>
                        <wps:wsp>
                          <wps:cNvPr id="215" name="Freeform 174"/>
                          <wps:cNvSpPr>
                            <a:spLocks/>
                          </wps:cNvSpPr>
                          <wps:spPr bwMode="auto">
                            <a:xfrm>
                              <a:off x="14263" y="2234"/>
                              <a:ext cx="1417" cy="2"/>
                            </a:xfrm>
                            <a:custGeom>
                              <a:avLst/>
                              <a:gdLst>
                                <a:gd name="T0" fmla="+- 0 14263 14263"/>
                                <a:gd name="T1" fmla="*/ T0 w 1417"/>
                                <a:gd name="T2" fmla="+- 0 15680 14263"/>
                                <a:gd name="T3" fmla="*/ T2 w 14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7">
                                  <a:moveTo>
                                    <a:pt x="0" y="0"/>
                                  </a:moveTo>
                                  <a:lnTo>
                                    <a:pt x="1417" y="0"/>
                                  </a:lnTo>
                                </a:path>
                              </a:pathLst>
                            </a:custGeom>
                            <a:noFill/>
                            <a:ln w="25667">
                              <a:solidFill>
                                <a:srgbClr val="ABAD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71"/>
                        <wpg:cNvGrpSpPr>
                          <a:grpSpLocks/>
                        </wpg:cNvGrpSpPr>
                        <wpg:grpSpPr bwMode="auto">
                          <a:xfrm>
                            <a:off x="1291" y="9458"/>
                            <a:ext cx="3889" cy="2"/>
                            <a:chOff x="1291" y="9458"/>
                            <a:chExt cx="3889" cy="2"/>
                          </a:xfrm>
                        </wpg:grpSpPr>
                        <wps:wsp>
                          <wps:cNvPr id="217" name="Freeform 172"/>
                          <wps:cNvSpPr>
                            <a:spLocks/>
                          </wps:cNvSpPr>
                          <wps:spPr bwMode="auto">
                            <a:xfrm>
                              <a:off x="1291" y="9458"/>
                              <a:ext cx="3889" cy="2"/>
                            </a:xfrm>
                            <a:custGeom>
                              <a:avLst/>
                              <a:gdLst>
                                <a:gd name="T0" fmla="+- 0 1291 1291"/>
                                <a:gd name="T1" fmla="*/ T0 w 3889"/>
                                <a:gd name="T2" fmla="+- 0 5180 1291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9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69"/>
                        <wpg:cNvGrpSpPr>
                          <a:grpSpLocks/>
                        </wpg:cNvGrpSpPr>
                        <wpg:grpSpPr bwMode="auto">
                          <a:xfrm>
                            <a:off x="1251" y="9458"/>
                            <a:ext cx="2" cy="2"/>
                            <a:chOff x="1251" y="9458"/>
                            <a:chExt cx="2" cy="2"/>
                          </a:xfrm>
                        </wpg:grpSpPr>
                        <wps:wsp>
                          <wps:cNvPr id="219" name="Freeform 170"/>
                          <wps:cNvSpPr>
                            <a:spLocks/>
                          </wps:cNvSpPr>
                          <wps:spPr bwMode="auto">
                            <a:xfrm>
                              <a:off x="1251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67"/>
                        <wpg:cNvGrpSpPr>
                          <a:grpSpLocks/>
                        </wpg:cNvGrpSpPr>
                        <wpg:grpSpPr bwMode="auto">
                          <a:xfrm>
                            <a:off x="5200" y="9458"/>
                            <a:ext cx="2" cy="2"/>
                            <a:chOff x="5200" y="9458"/>
                            <a:chExt cx="2" cy="2"/>
                          </a:xfrm>
                        </wpg:grpSpPr>
                        <wps:wsp>
                          <wps:cNvPr id="221" name="Freeform 168"/>
                          <wps:cNvSpPr>
                            <a:spLocks/>
                          </wps:cNvSpPr>
                          <wps:spPr bwMode="auto">
                            <a:xfrm>
                              <a:off x="5200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65"/>
                        <wpg:cNvGrpSpPr>
                          <a:grpSpLocks/>
                        </wpg:cNvGrpSpPr>
                        <wpg:grpSpPr bwMode="auto">
                          <a:xfrm>
                            <a:off x="11644" y="9458"/>
                            <a:ext cx="3889" cy="2"/>
                            <a:chOff x="11644" y="9458"/>
                            <a:chExt cx="3889" cy="2"/>
                          </a:xfrm>
                        </wpg:grpSpPr>
                        <wps:wsp>
                          <wps:cNvPr id="223" name="Freeform 166"/>
                          <wps:cNvSpPr>
                            <a:spLocks/>
                          </wps:cNvSpPr>
                          <wps:spPr bwMode="auto">
                            <a:xfrm>
                              <a:off x="11644" y="9458"/>
                              <a:ext cx="3889" cy="2"/>
                            </a:xfrm>
                            <a:custGeom>
                              <a:avLst/>
                              <a:gdLst>
                                <a:gd name="T0" fmla="+- 0 11644 11644"/>
                                <a:gd name="T1" fmla="*/ T0 w 3889"/>
                                <a:gd name="T2" fmla="+- 0 15532 11644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8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63"/>
                        <wpg:cNvGrpSpPr>
                          <a:grpSpLocks/>
                        </wpg:cNvGrpSpPr>
                        <wpg:grpSpPr bwMode="auto">
                          <a:xfrm>
                            <a:off x="11604" y="9458"/>
                            <a:ext cx="2" cy="2"/>
                            <a:chOff x="11604" y="9458"/>
                            <a:chExt cx="2" cy="2"/>
                          </a:xfrm>
                        </wpg:grpSpPr>
                        <wps:wsp>
                          <wps:cNvPr id="225" name="Freeform 164"/>
                          <wps:cNvSpPr>
                            <a:spLocks/>
                          </wps:cNvSpPr>
                          <wps:spPr bwMode="auto">
                            <a:xfrm>
                              <a:off x="11604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61"/>
                        <wpg:cNvGrpSpPr>
                          <a:grpSpLocks/>
                        </wpg:cNvGrpSpPr>
                        <wpg:grpSpPr bwMode="auto">
                          <a:xfrm>
                            <a:off x="15552" y="9458"/>
                            <a:ext cx="2" cy="2"/>
                            <a:chOff x="15552" y="9458"/>
                            <a:chExt cx="2" cy="2"/>
                          </a:xfrm>
                        </wpg:grpSpPr>
                        <wps:wsp>
                          <wps:cNvPr id="227" name="Freeform 162"/>
                          <wps:cNvSpPr>
                            <a:spLocks/>
                          </wps:cNvSpPr>
                          <wps:spPr bwMode="auto">
                            <a:xfrm>
                              <a:off x="15552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57"/>
                        <wpg:cNvGrpSpPr>
                          <a:grpSpLocks/>
                        </wpg:cNvGrpSpPr>
                        <wpg:grpSpPr bwMode="auto">
                          <a:xfrm>
                            <a:off x="737" y="573"/>
                            <a:ext cx="15369" cy="10829"/>
                            <a:chOff x="737" y="573"/>
                            <a:chExt cx="15369" cy="10829"/>
                          </a:xfrm>
                        </wpg:grpSpPr>
                        <wps:wsp>
                          <wps:cNvPr id="229" name="Freeform 160"/>
                          <wps:cNvSpPr>
                            <a:spLocks/>
                          </wps:cNvSpPr>
                          <wps:spPr bwMode="auto">
                            <a:xfrm>
                              <a:off x="737" y="573"/>
                              <a:ext cx="15369" cy="10829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5369"/>
                                <a:gd name="T2" fmla="+- 0 11401 573"/>
                                <a:gd name="T3" fmla="*/ 11401 h 10829"/>
                                <a:gd name="T4" fmla="+- 0 16105 737"/>
                                <a:gd name="T5" fmla="*/ T4 w 15369"/>
                                <a:gd name="T6" fmla="+- 0 11401 573"/>
                                <a:gd name="T7" fmla="*/ 11401 h 10829"/>
                                <a:gd name="T8" fmla="+- 0 16105 737"/>
                                <a:gd name="T9" fmla="*/ T8 w 15369"/>
                                <a:gd name="T10" fmla="+- 0 573 573"/>
                                <a:gd name="T11" fmla="*/ 573 h 10829"/>
                                <a:gd name="T12" fmla="+- 0 737 737"/>
                                <a:gd name="T13" fmla="*/ T12 w 15369"/>
                                <a:gd name="T14" fmla="+- 0 573 573"/>
                                <a:gd name="T15" fmla="*/ 573 h 10829"/>
                                <a:gd name="T16" fmla="+- 0 737 737"/>
                                <a:gd name="T17" fmla="*/ T16 w 15369"/>
                                <a:gd name="T18" fmla="+- 0 11401 573"/>
                                <a:gd name="T19" fmla="*/ 11401 h 108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69" h="10829">
                                  <a:moveTo>
                                    <a:pt x="0" y="10828"/>
                                  </a:moveTo>
                                  <a:lnTo>
                                    <a:pt x="15368" y="10828"/>
                                  </a:lnTo>
                                  <a:lnTo>
                                    <a:pt x="15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005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0" name="Picture 159"/>
                            <pic:cNvPicPr>
                              <a:picLocks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3" y="8787"/>
                              <a:ext cx="1404" cy="6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1" name="Picture 158"/>
                            <pic:cNvPicPr>
                              <a:picLocks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36" y="8708"/>
                              <a:ext cx="1642" cy="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FFBB2" id="Group 156" o:spid="_x0000_s1026" style="position:absolute;margin-left:35.45pt;margin-top:27.2pt;width:771.25pt;height:544.3pt;z-index:-19888;mso-position-horizontal-relative:page;mso-position-vertical-relative:page" coordorigin="709,544" coordsize="15425,108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">
                <v:shape id="Picture 232" o:spid="_x0000_s1027" type="#_x0000_t75" style="position:absolute;left:964;top:896;width:1714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">
                  <v:imagedata r:id="rId9" o:title=""/>
                  <v:path arrowok="t"/>
                  <o:lock v:ext="edit" aspectratio="f"/>
                </v:shape>
                <v:shape id="Picture 231" o:spid="_x0000_s1028" type="#_x0000_t75" style="position:absolute;left:709;top:10716;width:15406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">
                  <v:imagedata r:id="rId10" o:title=""/>
                  <v:path arrowok="t"/>
                  <o:lock v:ext="edit" aspectratio="f"/>
                </v:shape>
                <v:group id="Group 229" o:spid="_x0000_s1029" style="position:absolute;left:4663;top:5794;width:7524;height:2" coordorigin="4663,5794" coordsize="7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230" o:spid="_x0000_s1030" style="position:absolute;left:4663;top:5794;width:7524;height:2;visibility:visible;mso-wrap-style:square;v-text-anchor:top" coordsize="7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" path="m,l7523,e" filled="f" strokecolor="#231f20" strokeweight=".34994mm">
                    <v:stroke dashstyle="dash"/>
                    <v:path arrowok="t" o:connecttype="custom" o:connectlocs="0,0;7523,0" o:connectangles="0,0"/>
                  </v:shape>
                </v:group>
                <v:group id="Group 227" o:spid="_x0000_s1031" style="position:absolute;left:4623;top:5794;width:2;height:2" coordorigin="4623,579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228" o:spid="_x0000_s1032" style="position:absolute;left:4623;top:579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224" o:spid="_x0000_s1033" style="position:absolute;left:12206;top:5794;width:2;height:2" coordorigin="12206,579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226" o:spid="_x0000_s1034" style="position:absolute;left:12206;top:579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" path="m,l,e" filled="f" strokecolor="#231f20" strokeweight=".34994mm">
                    <v:path arrowok="t" o:connecttype="custom" o:connectlocs="0,0;0,0" o:connectangles="0,0"/>
                  </v:shape>
                  <v:shape id="Picture 225" o:spid="_x0000_s1035" type="#_x0000_t75" style="position:absolute;left:14363;top:925;width:1172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">
                    <v:imagedata r:id="rId11" o:title=""/>
                    <v:path arrowok="t"/>
                    <o:lock v:ext="edit" aspectratio="f"/>
                  </v:shape>
                </v:group>
                <v:group id="Group 199" o:spid="_x0000_s1036" style="position:absolute;left:14263;top:2552;width:1417;height:150" coordorigin="14263,2552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223" o:spid="_x0000_s103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" path="m91,2l,2,,149r94,l94,122r-60,l34,87r54,l88,60r-54,l34,29r57,l91,2xe" fillcolor="#0061af" stroked="f">
                    <v:path arrowok="t" o:connecttype="custom" o:connectlocs="91,2554;0,2554;0,2701;94,2701;94,2674;34,2674;34,2639;88,2639;88,2612;34,2612;34,2581;91,2581;91,2554" o:connectangles="0,0,0,0,0,0,0,0,0,0,0,0,0"/>
                  </v:shape>
                  <v:shape id="Freeform 222" o:spid="_x0000_s103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" path="m160,2r-39,l121,149r31,l152,83r,-20l151,45r,-5l182,40,160,2xe" fillcolor="#0061af" stroked="f">
                    <v:path arrowok="t" o:connecttype="custom" o:connectlocs="160,2554;121,2554;121,2701;152,2701;152,2635;152,2615;151,2597;151,2592;182,2592;160,2554" o:connectangles="0,0,0,0,0,0,0,0,0,0"/>
                  </v:shape>
                  <v:shape id="Freeform 221" o:spid="_x0000_s103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" path="m182,40r-31,l160,59r9,18l209,149r35,l244,106r-29,l207,88,199,70,182,40xe" fillcolor="#0061af" stroked="f">
                    <v:path arrowok="t" o:connecttype="custom" o:connectlocs="182,2592;151,2592;160,2611;169,2629;209,2701;244,2701;244,2658;215,2658;207,2640;199,2622;182,2592" o:connectangles="0,0,0,0,0,0,0,0,0,0,0"/>
                  </v:shape>
                  <v:shape id="Freeform 220" o:spid="_x0000_s104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" path="m244,2r-31,l213,59r,4l213,70r1,16l216,105r-1,1l244,106,244,2xe" fillcolor="#0061af" stroked="f">
                    <v:path arrowok="t" o:connecttype="custom" o:connectlocs="244,2554;213,2554;213,2611;213,2615;213,2622;214,2638;216,2657;215,2658;244,2658;244,2554" o:connectangles="0,0,0,0,0,0,0,0,0,0"/>
                  </v:shape>
                  <v:shape id="Freeform 219" o:spid="_x0000_s1041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" path="m357,l293,22,272,58r,28l318,146r19,4l364,149r20,-2l398,143r1,-19l352,124r-22,-5l314,106,306,85r4,-28l321,39r17,-9l367,29r17,l395,7,380,3,357,xe" fillcolor="#0061af" stroked="f">
                    <v:path arrowok="t" o:connecttype="custom" o:connectlocs="357,2552;293,2574;272,2610;272,2638;318,2698;337,2702;364,2701;384,2699;398,2695;399,2676;352,2676;330,2671;314,2658;306,2637;310,2609;321,2591;338,2582;367,2581;384,2581;395,2559;380,2555;357,2552" o:connectangles="0,0,0,0,0,0,0,0,0,0,0,0,0,0,0,0,0,0,0,0,0,0"/>
                  </v:shape>
                  <v:shape id="Freeform 218" o:spid="_x0000_s1042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" path="m400,65r-55,l345,91r23,l368,122r-3,1l359,124r40,l400,65xe" fillcolor="#0061af" stroked="f">
                    <v:path arrowok="t" o:connecttype="custom" o:connectlocs="400,2617;345,2617;345,2643;368,2643;368,2674;365,2675;359,2676;399,2676;400,2617" o:connectangles="0,0,0,0,0,0,0,0,0"/>
                  </v:shape>
                  <v:shape id="Freeform 217" o:spid="_x0000_s1043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" path="m384,29r-17,l383,32r1,-3xe" fillcolor="#0061af" stroked="f">
                    <v:path arrowok="t" o:connecttype="custom" o:connectlocs="384,2581;367,2581;383,2584;384,2581" o:connectangles="0,0,0,0"/>
                  </v:shape>
                  <v:shape id="Freeform 216" o:spid="_x0000_s1044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" path="m509,2r-44,l420,149r35,l465,111r78,l535,87r-65,l481,46r2,-10l485,27r32,l509,2xe" fillcolor="#0061af" stroked="f">
                    <v:path arrowok="t" o:connecttype="custom" o:connectlocs="509,2554;465,2554;420,2701;455,2701;465,2663;543,2663;535,2639;470,2639;481,2598;483,2588;485,2579;517,2579;509,2554" o:connectangles="0,0,0,0,0,0,0,0,0,0,0,0,0"/>
                  </v:shape>
                  <v:shape id="Freeform 215" o:spid="_x0000_s1045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" path="m543,111r-36,l519,149r36,l543,111xe" fillcolor="#0061af" stroked="f">
                    <v:path arrowok="t" o:connecttype="custom" o:connectlocs="543,2663;507,2663;519,2701;555,2701;543,2663" o:connectangles="0,0,0,0,0"/>
                  </v:shape>
                  <v:shape id="Freeform 214" o:spid="_x0000_s1046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" path="m517,27r-31,l488,36r3,11l493,55r9,32l535,87,517,27xe" fillcolor="#0061af" stroked="f">
                    <v:path arrowok="t" o:connecttype="custom" o:connectlocs="517,2579;486,2579;488,2588;491,2599;493,2607;502,2639;535,2639;517,2579" o:connectangles="0,0,0,0,0,0,0,0"/>
                  </v:shape>
                  <v:shape id="Freeform 213" o:spid="_x0000_s104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" path="m653,l589,22,568,58r1,28l614,146r19,4l660,149r21,-2l694,143r1,-19l648,124r-22,-5l610,106,602,85r4,-28l617,39r17,-9l663,29r17,l692,7,676,3,653,xe" fillcolor="#0061af" stroked="f">
                    <v:path arrowok="t" o:connecttype="custom" o:connectlocs="653,2552;589,2574;568,2610;569,2638;614,2698;633,2702;660,2701;681,2699;694,2695;695,2676;648,2676;626,2671;610,2658;602,2637;606,2609;617,2591;634,2582;663,2581;680,2581;692,2559;676,2555;653,2552" o:connectangles="0,0,0,0,0,0,0,0,0,0,0,0,0,0,0,0,0,0,0,0,0,0"/>
                  </v:shape>
                  <v:shape id="Freeform 212" o:spid="_x0000_s104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" path="m696,65r-54,l642,91r22,l664,122r-2,1l656,124r39,l696,65xe" fillcolor="#0061af" stroked="f">
                    <v:path arrowok="t" o:connecttype="custom" o:connectlocs="696,2617;642,2617;642,2643;664,2643;664,2674;662,2675;656,2676;695,2676;696,2617" o:connectangles="0,0,0,0,0,0,0,0,0"/>
                  </v:shape>
                  <v:shape id="Freeform 211" o:spid="_x0000_s104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" path="m680,29r-17,l679,32r1,-3xe" fillcolor="#0061af" stroked="f">
                    <v:path arrowok="t" o:connecttype="custom" o:connectlocs="680,2581;663,2581;679,2584;680,2581" o:connectangles="0,0,0,0"/>
                  </v:shape>
                  <v:shape id="Freeform 210" o:spid="_x0000_s105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" path="m818,2r-91,l727,149r94,l821,122r-61,l760,87r55,l815,60r-55,l760,29r58,l818,2xe" fillcolor="#0061af" stroked="f">
                    <v:path arrowok="t" o:connecttype="custom" o:connectlocs="818,2554;727,2554;727,2701;821,2701;821,2674;760,2674;760,2639;815,2639;815,2612;760,2612;760,2581;818,2581;818,2554" o:connectangles="0,0,0,0,0,0,0,0,0,0,0,0,0"/>
                  </v:shape>
                  <v:shape id="Freeform 209" o:spid="_x0000_s1051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" path="m899,2r-45,l845,149r31,l879,89r,-15l881,33r1,-1l908,32,899,2xe" fillcolor="#0061af" stroked="f">
                    <v:path arrowok="t" o:connecttype="custom" o:connectlocs="899,2554;854,2554;845,2701;876,2701;879,2641;879,2626;881,2585;882,2584;908,2584;899,2554" o:connectangles="0,0,0,0,0,0,0,0,0,0"/>
                  </v:shape>
                  <v:shape id="Freeform 208" o:spid="_x0000_s1052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" path="m1001,32r-29,l972,53r,21l973,93r2,56l1008,149,1001,32xe" fillcolor="#0061af" stroked="f">
                    <v:path arrowok="t" o:connecttype="custom" o:connectlocs="1001,2584;972,2584;972,2605;972,2626;973,2645;975,2701;1008,2701;1001,2584" o:connectangles="0,0,0,0,0,0,0,0"/>
                  </v:shape>
                  <v:shape id="Freeform 207" o:spid="_x0000_s1053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" path="m908,32r-26,l886,52r4,20l911,147r26,l950,104r-24,l922,84,917,65,908,32xe" fillcolor="#0061af" stroked="f">
                    <v:path arrowok="t" o:connecttype="custom" o:connectlocs="908,2584;882,2584;886,2604;890,2624;911,2699;937,2699;950,2656;926,2656;922,2636;917,2617;908,2584" o:connectangles="0,0,0,0,0,0,0,0,0,0,0"/>
                  </v:shape>
                  <v:shape id="Freeform 206" o:spid="_x0000_s1054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" path="m1000,2r-44,l940,51r-5,19l930,90r-4,14l950,104r5,-15l961,71r5,-20l972,32r29,l1000,2xe" fillcolor="#0061af" stroked="f">
                    <v:path arrowok="t" o:connecttype="custom" o:connectlocs="1000,2554;956,2554;940,2603;935,2622;930,2642;926,2656;950,2656;955,2641;961,2623;966,2603;972,2584;1001,2584;1000,2554" o:connectangles="0,0,0,0,0,0,0,0,0,0,0,0,0"/>
                  </v:shape>
                  <v:shape id="Freeform 205" o:spid="_x0000_s1055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" path="m1129,2r-91,l1038,149r94,l1132,122r-61,l1071,87r55,l1126,60r-55,l1071,29r58,l1129,2xe" fillcolor="#0061af" stroked="f">
                    <v:path arrowok="t" o:connecttype="custom" o:connectlocs="1129,2554;1038,2554;1038,2701;1132,2701;1132,2674;1071,2674;1071,2639;1126,2639;1126,2612;1071,2612;1071,2581;1129,2581;1129,2554" o:connectangles="0,0,0,0,0,0,0,0,0,0,0,0,0"/>
                  </v:shape>
                  <v:shape id="Freeform 204" o:spid="_x0000_s1056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" path="m1198,2r-39,l1159,149r31,l1190,83r-1,-20l1189,45r,-5l1220,40,1198,2xe" fillcolor="#0061af" stroked="f">
                    <v:path arrowok="t" o:connecttype="custom" o:connectlocs="1198,2554;1159,2554;1159,2701;1190,2701;1190,2635;1189,2615;1189,2597;1189,2592;1220,2592;1198,2554" o:connectangles="0,0,0,0,0,0,0,0,0,0"/>
                  </v:shape>
                  <v:shape id="Freeform 203" o:spid="_x0000_s105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" path="m1220,40r-31,l1197,59r10,18l1246,149r35,l1281,106r-28,l1245,88r-9,-18l1220,40xe" fillcolor="#0061af" stroked="f">
                    <v:path arrowok="t" o:connecttype="custom" o:connectlocs="1220,2592;1189,2592;1197,2611;1207,2629;1246,2701;1281,2701;1281,2658;1253,2658;1245,2640;1236,2622;1220,2592" o:connectangles="0,0,0,0,0,0,0,0,0,0,0"/>
                  </v:shape>
                  <v:shape id="Freeform 202" o:spid="_x0000_s105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" path="m1281,2r-30,l1251,59r,4l1251,70r1,16l1253,105r,1l1281,106r,-104xe" fillcolor="#0061af" stroked="f">
                    <v:path arrowok="t" o:connecttype="custom" o:connectlocs="1281,2554;1251,2554;1251,2611;1251,2615;1251,2622;1252,2638;1253,2657;1253,2658;1281,2658;1281,2554" o:connectangles="0,0,0,0,0,0,0,0,0,0"/>
                  </v:shape>
                  <v:shape id="Freeform 201" o:spid="_x0000_s105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" path="m1377,30r-34,l1343,149r34,l1377,30xe" fillcolor="#0061af" stroked="f">
                    <v:path arrowok="t" o:connecttype="custom" o:connectlocs="1377,2582;1343,2582;1343,2701;1377,2701;1377,2582" o:connectangles="0,0,0,0,0"/>
                  </v:shape>
                  <v:shape id="Freeform 200" o:spid="_x0000_s106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" path="m1417,2r-113,l1304,30r113,l1417,2xe" fillcolor="#0061af" stroked="f">
                    <v:path arrowok="t" o:connecttype="custom" o:connectlocs="1417,2554;1304,2554;1304,2582;1417,2582;1417,2554" o:connectangles="0,0,0,0,0"/>
                  </v:shape>
                </v:group>
                <v:group id="Group 175" o:spid="_x0000_s1061" style="position:absolute;left:14264;top:2324;width:1416;height:190" coordorigin="14264,2324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98" o:spid="_x0000_s106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" path="m88,l30,21,,81r2,28l28,169r66,19l114,185r10,-3l121,155r-32,l67,151,51,138,41,119,42,86,88,34r33,l127,8,112,2,88,xe" fillcolor="#0061af" stroked="f">
                    <v:path arrowok="t" o:connecttype="custom" o:connectlocs="88,2324;30,2345;0,2405;2,2433;28,2493;94,2512;114,2509;124,2506;121,2479;89,2479;67,2475;51,2462;41,2443;42,2410;88,2358;121,2358;127,2332;112,2326;88,2324" o:connectangles="0,0,0,0,0,0,0,0,0,0,0,0,0,0,0,0,0,0,0"/>
                  </v:shape>
                  <v:shape id="Freeform 197" o:spid="_x0000_s106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" path="m120,149r-7,3l100,155r21,l120,149xe" fillcolor="#0061af" stroked="f">
                    <v:path arrowok="t" o:connecttype="custom" o:connectlocs="120,2473;113,2476;100,2479;121,2479;120,2473" o:connectangles="0,0,0,0,0"/>
                  </v:shape>
                  <v:shape id="Freeform 196" o:spid="_x0000_s106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" path="m121,34r-19,l112,37r8,4l121,34xe" fillcolor="#0061af" stroked="f">
                    <v:path arrowok="t" o:connecttype="custom" o:connectlocs="121,2358;102,2358;112,2361;120,2365;121,2358" o:connectangles="0,0,0,0,0"/>
                  </v:shape>
                  <v:shape id="Freeform 195" o:spid="_x0000_s1065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" path="m218,l162,25,140,90r2,27l172,175r38,14l233,187r20,-8l269,167r9,-11l224,156r-21,-5l189,138r-9,-20l181,85r5,-25l194,44r12,-9l217,33r60,l265,18,249,6,230,,218,xe" fillcolor="#0061af" stroked="f">
                    <v:path arrowok="t" o:connecttype="custom" o:connectlocs="218,2324;162,2349;140,2414;142,2441;172,2499;210,2513;233,2511;253,2503;269,2491;278,2480;224,2480;203,2475;189,2462;180,2442;181,2409;186,2384;194,2368;206,2359;217,2357;277,2357;265,2342;249,2330;230,2324;218,2324" o:connectangles="0,0,0,0,0,0,0,0,0,0,0,0,0,0,0,0,0,0,0,0,0,0,0,0"/>
                  </v:shape>
                  <v:shape id="Freeform 194" o:spid="_x0000_s1066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" path="m277,33r-60,l235,39r13,15l255,77r-1,32l248,132r-10,16l224,156r54,l281,151r9,-21l294,105,293,78,287,54,278,33r-1,xe" fillcolor="#0061af" stroked="f">
                    <v:path arrowok="t" o:connecttype="custom" o:connectlocs="277,2357;217,2357;235,2363;248,2378;255,2401;254,2433;248,2456;238,2472;224,2480;278,2480;281,2475;290,2454;294,2429;293,2402;287,2378;278,2357;277,2357" o:connectangles="0,0,0,0,0,0,0,0,0,0,0,0,0,0,0,0,0"/>
                  </v:shape>
                  <v:shape id="Freeform 193" o:spid="_x0000_s1067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" path="m379,3r-49,l320,187r34,l357,110r1,-12l359,57r1,-16l389,41,379,3xe" fillcolor="#0061af" stroked="f">
                    <v:path arrowok="t" o:connecttype="custom" o:connectlocs="379,2327;330,2327;320,2511;354,2511;357,2434;358,2422;359,2381;360,2365;389,2365;379,2327" o:connectangles="0,0,0,0,0,0,0,0,0,0"/>
                  </v:shape>
                  <v:shape id="Freeform 192" o:spid="_x0000_s1068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" path="m491,41r-32,l459,64r,19l460,103r3,84l499,187,491,41xe" fillcolor="#0061af" stroked="f">
                    <v:path arrowok="t" o:connecttype="custom" o:connectlocs="491,2365;459,2365;459,2388;459,2407;460,2427;463,2511;499,2511;491,2365" o:connectangles="0,0,0,0,0,0,0,0"/>
                  </v:shape>
                  <v:shape id="Freeform 191" o:spid="_x0000_s1069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" path="m389,41r-29,l364,61r4,20l372,100r20,84l421,184r14,-54l409,130r-4,-20l401,90,396,71,389,41xe" fillcolor="#0061af" stroked="f">
                    <v:path arrowok="t" o:connecttype="custom" o:connectlocs="389,2365;360,2365;364,2385;368,2405;372,2424;392,2508;421,2508;435,2454;409,2454;405,2434;401,2414;396,2395;389,2365" o:connectangles="0,0,0,0,0,0,0,0,0,0,0,0,0"/>
                  </v:shape>
                  <v:shape id="Freeform 190" o:spid="_x0000_s1070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" path="m490,3r-48,l425,64r-5,19l415,103r-4,19l409,130r26,l440,112r5,-19l450,74r5,-20l459,41r32,l490,3xe" fillcolor="#0061af" stroked="f">
                    <v:path arrowok="t" o:connecttype="custom" o:connectlocs="490,2327;442,2327;425,2388;420,2407;415,2427;411,2446;409,2454;435,2454;440,2436;445,2417;450,2398;455,2378;459,2365;491,2365;490,2327" o:connectangles="0,0,0,0,0,0,0,0,0,0,0,0,0,0,0"/>
                  </v:shape>
                  <v:shape id="Freeform 189" o:spid="_x0000_s1071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" path="m587,3r-49,l528,187r34,l565,110r,-12l567,57r1,-16l596,41,587,3xe" fillcolor="#0061af" stroked="f">
                    <v:path arrowok="t" o:connecttype="custom" o:connectlocs="587,2327;538,2327;528,2511;562,2511;565,2434;565,2422;567,2381;568,2365;596,2365;587,2327" o:connectangles="0,0,0,0,0,0,0,0,0,0"/>
                  </v:shape>
                  <v:shape id="Freeform 188" o:spid="_x0000_s107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" path="m699,41r-32,l667,64r,19l668,103r2,84l706,187,699,41xe" fillcolor="#0061af" stroked="f">
                    <v:path arrowok="t" o:connecttype="custom" o:connectlocs="699,2365;667,2365;667,2388;667,2407;668,2427;670,2511;706,2511;699,2365" o:connectangles="0,0,0,0,0,0,0,0"/>
                  </v:shape>
                  <v:shape id="Freeform 187" o:spid="_x0000_s107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" path="m596,41r-28,l571,61r4,20l580,100r20,84l628,184r15,-54l616,130r-3,-20l609,90,604,71,596,41xe" fillcolor="#0061af" stroked="f">
                    <v:path arrowok="t" o:connecttype="custom" o:connectlocs="596,2365;568,2365;571,2385;575,2405;580,2424;600,2508;628,2508;643,2454;616,2454;613,2434;609,2414;604,2395;596,2365" o:connectangles="0,0,0,0,0,0,0,0,0,0,0,0,0"/>
                  </v:shape>
                  <v:shape id="Freeform 186" o:spid="_x0000_s107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" path="m697,3r-47,l632,64r-4,19l623,103r-4,19l616,130r27,l648,112r5,-19l658,74r5,-20l667,41r32,l697,3xe" fillcolor="#0061af" stroked="f">
                    <v:path arrowok="t" o:connecttype="custom" o:connectlocs="697,2327;650,2327;632,2388;628,2407;623,2427;619,2446;616,2454;643,2454;648,2436;653,2417;658,2398;663,2378;667,2365;699,2365;697,2327" o:connectangles="0,0,0,0,0,0,0,0,0,0,0,0,0,0,0"/>
                  </v:shape>
                  <v:shape id="Freeform 185" o:spid="_x0000_s1075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" path="m776,3r-37,l739,105r21,69l797,189r24,-2l840,179r15,-13l862,152r-43,l795,151,782,139r-6,-20l776,3xe" fillcolor="#0061af" stroked="f">
                    <v:path arrowok="t" o:connecttype="custom" o:connectlocs="776,2327;739,2327;739,2429;760,2498;797,2513;821,2511;840,2503;855,2490;862,2476;819,2476;795,2475;782,2463;776,2443;776,2327" o:connectangles="0,0,0,0,0,0,0,0,0,0,0,0,0,0"/>
                  </v:shape>
                  <v:shape id="Freeform 184" o:spid="_x0000_s1076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" path="m871,3r-36,l835,109r-4,28l819,152r43,l865,147r5,-24l871,3xe" fillcolor="#0061af" stroked="f">
                    <v:path arrowok="t" o:connecttype="custom" o:connectlocs="871,2327;835,2327;835,2433;831,2461;819,2476;862,2476;865,2471;870,2447;871,2327" o:connectangles="0,0,0,0,0,0,0,0,0"/>
                  </v:shape>
                  <v:shape id="Freeform 183" o:spid="_x0000_s1077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" path="m950,3r-43,l907,187r34,l941,106r,-18l940,69r,-18l974,51,950,3xe" fillcolor="#0061af" stroked="f">
                    <v:path arrowok="t" o:connecttype="custom" o:connectlocs="950,2327;907,2327;907,2511;941,2511;941,2430;941,2412;940,2393;940,2375;940,2375;974,2375;950,2327" o:connectangles="0,0,0,0,0,0,0,0,0,0,0"/>
                  </v:shape>
                  <v:shape id="Freeform 182" o:spid="_x0000_s1078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" path="m974,51r-34,l948,70r8,18l964,106r39,81l1041,187r,-54l1010,133r-7,-19l996,96,987,77,974,51xe" fillcolor="#0061af" stroked="f">
                    <v:path arrowok="t" o:connecttype="custom" o:connectlocs="974,2375;940,2375;948,2394;956,2412;964,2430;1003,2511;1041,2511;1041,2457;1010,2457;1003,2438;996,2420;987,2401;974,2375" o:connectangles="0,0,0,0,0,0,0,0,0,0,0,0,0"/>
                  </v:shape>
                  <v:shape id="Freeform 181" o:spid="_x0000_s1079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" path="m1041,3r-33,l1008,77r,21l1010,117r,16l1041,133r,-130xe" fillcolor="#0061af" stroked="f">
                    <v:path arrowok="t" o:connecttype="custom" o:connectlocs="1041,2327;1008,2327;1008,2401;1008,2422;1010,2441;1010,2457;1041,2457;1041,2327" o:connectangles="0,0,0,0,0,0,0,0"/>
                  </v:shape>
                  <v:shape id="Freeform 180" o:spid="_x0000_s1080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" path="m1114,3r-36,l1078,187r36,l1114,3xe" fillcolor="#0061af" stroked="f">
                    <v:path arrowok="t" o:connecttype="custom" o:connectlocs="1114,2327;1078,2327;1078,2511;1114,2511;1114,2327" o:connectangles="0,0,0,0,0"/>
                  </v:shape>
                  <v:shape id="Freeform 179" o:spid="_x0000_s1081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" path="m1219,38r-37,l1182,187r37,l1219,38xe" fillcolor="#0061af" stroked="f">
                    <v:path arrowok="t" o:connecttype="custom" o:connectlocs="1219,2362;1182,2362;1182,2511;1219,2511;1219,2362" o:connectangles="0,0,0,0,0"/>
                  </v:shape>
                  <v:shape id="Freeform 178" o:spid="_x0000_s108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" path="m1263,3r-124,l1139,38r124,l1263,3xe" fillcolor="#0061af" stroked="f">
                    <v:path arrowok="t" o:connecttype="custom" o:connectlocs="1263,2327;1139,2327;1139,2362;1263,2362;1263,2327" o:connectangles="0,0,0,0,0"/>
                  </v:shape>
                  <v:shape id="Freeform 177" o:spid="_x0000_s108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" path="m1317,3r-42,l1326,111r,76l1363,187r,-77l1377,82r-31,l1338,60r-5,-13l1317,3xe" fillcolor="#0061af" stroked="f">
                    <v:path arrowok="t" o:connecttype="custom" o:connectlocs="1317,2327;1275,2327;1326,2435;1326,2511;1363,2511;1363,2434;1377,2406;1346,2406;1338,2384;1333,2371;1317,2327" o:connectangles="0,0,0,0,0,0,0,0,0,0,0"/>
                  </v:shape>
                  <v:shape id="Freeform 176" o:spid="_x0000_s108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" path="m1416,3r-41,l1354,60r-4,11l1346,82r31,l1416,3xe" fillcolor="#0061af" stroked="f">
                    <v:path arrowok="t" o:connecttype="custom" o:connectlocs="1416,2327;1375,2327;1354,2384;1350,2395;1346,2406;1377,2406;1416,2327" o:connectangles="0,0,0,0,0,0,0"/>
                  </v:shape>
                </v:group>
                <v:group id="Group 173" o:spid="_x0000_s1085" style="position:absolute;left:14263;top:2234;width:1417;height:2" coordorigin="14263,2234" coordsize="1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174" o:spid="_x0000_s1086" style="position:absolute;left:14263;top:2234;width:1417;height:2;visibility:visible;mso-wrap-style:square;v-text-anchor:top" coordsize="1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" path="m,l1417,e" filled="f" strokecolor="#abadb0" strokeweight=".71297mm">
                    <v:path arrowok="t" o:connecttype="custom" o:connectlocs="0,0;1417,0" o:connectangles="0,0"/>
                  </v:shape>
                </v:group>
                <v:group id="Group 171" o:spid="_x0000_s1087" style="position:absolute;left:1291;top:9458;width:3889;height:2" coordorigin="1291,9458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172" o:spid="_x0000_s1088" style="position:absolute;left:1291;top:9458;width:3889;height:2;visibility:visible;mso-wrap-style:square;v-text-anchor:top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" path="m,l3889,e" filled="f" strokecolor="#231f20" strokeweight=".34994mm">
                    <v:stroke dashstyle="dash"/>
                    <v:path arrowok="t" o:connecttype="custom" o:connectlocs="0,0;3889,0" o:connectangles="0,0"/>
                  </v:shape>
                </v:group>
                <v:group id="Group 169" o:spid="_x0000_s1089" style="position:absolute;left:1251;top:9458;width:2;height:2" coordorigin="1251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170" o:spid="_x0000_s1090" style="position:absolute;left:1251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167" o:spid="_x0000_s1091" style="position:absolute;left:5200;top:9458;width:2;height:2" coordorigin="5200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168" o:spid="_x0000_s1092" style="position:absolute;left:5200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165" o:spid="_x0000_s1093" style="position:absolute;left:11644;top:9458;width:3889;height:2" coordorigin="11644,9458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166" o:spid="_x0000_s1094" style="position:absolute;left:11644;top:9458;width:3889;height:2;visibility:visible;mso-wrap-style:square;v-text-anchor:top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" path="m,l3888,e" filled="f" strokecolor="#231f20" strokeweight=".34994mm">
                    <v:stroke dashstyle="dash"/>
                    <v:path arrowok="t" o:connecttype="custom" o:connectlocs="0,0;3888,0" o:connectangles="0,0"/>
                  </v:shape>
                </v:group>
                <v:group id="Group 163" o:spid="_x0000_s1095" style="position:absolute;left:11604;top:9458;width:2;height:2" coordorigin="11604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164" o:spid="_x0000_s1096" style="position:absolute;left:11604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161" o:spid="_x0000_s1097" style="position:absolute;left:15552;top:9458;width:2;height:2" coordorigin="15552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162" o:spid="_x0000_s1098" style="position:absolute;left:15552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157" o:spid="_x0000_s1099" style="position:absolute;left:737;top:573;width:15369;height:10829" coordorigin="737,573" coordsize="15369,1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160" o:spid="_x0000_s1100" style="position:absolute;left:737;top:573;width:15369;height:10829;visibility:visible;mso-wrap-style:square;v-text-anchor:top" coordsize="15369,1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" path="m,10828r15368,l15368,,,,,10828xe" filled="f" strokecolor="#005aaa" strokeweight="1.0001mm">
                    <v:path arrowok="t" o:connecttype="custom" o:connectlocs="0,11401;15368,11401;15368,573;0,573;0,11401" o:connectangles="0,0,0,0,0"/>
                  </v:shape>
                  <v:shape id="Picture 159" o:spid="_x0000_s1101" type="#_x0000_t75" style="position:absolute;left:1843;top:8787;width:1404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">
                    <v:imagedata r:id="rId12" o:title=""/>
                    <v:path arrowok="t"/>
                    <o:lock v:ext="edit" aspectratio="f"/>
                  </v:shape>
                  <v:shape id="Picture 158" o:spid="_x0000_s1102" type="#_x0000_t75" style="position:absolute;left:12036;top:8708;width:164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">
                    <v:imagedata r:id="rId13" o:title=""/>
                    <v:path arrowok="t"/>
                    <o:lock v:ext="edit" aspectratio="f"/>
                  </v:shape>
                </v:group>
                <w10:wrap anchorx="page" anchory="page"/>
              </v:group>
            </w:pict>
          </mc:Fallback>
        </mc:AlternateContent>
      </w:r>
    </w:p>
    <w:p w:rsidR="00A66D94" w:rsidRDefault="00A66D94">
      <w:pPr>
        <w:spacing w:before="6"/>
        <w:rPr>
          <w:rFonts w:ascii="Calibri" w:eastAsia="Calibri" w:hAnsi="Calibri" w:cs="Calibri"/>
          <w:sz w:val="17"/>
          <w:szCs w:val="17"/>
        </w:rPr>
      </w:pPr>
    </w:p>
    <w:p w:rsidR="00A66D94" w:rsidRDefault="003B177E">
      <w:pPr>
        <w:spacing w:before="60"/>
        <w:ind w:left="4771"/>
        <w:rPr>
          <w:rFonts w:ascii="Helvetica Neue" w:eastAsia="Helvetica Neue" w:hAnsi="Helvetica Neue" w:cs="Helvetica Neue"/>
          <w:sz w:val="21"/>
          <w:szCs w:val="21"/>
        </w:rPr>
      </w:pPr>
      <w:r>
        <w:rPr>
          <w:rFonts w:ascii="Helvetica Neue"/>
          <w:b/>
          <w:i/>
          <w:color w:val="FFFFFF"/>
          <w:sz w:val="21"/>
        </w:rPr>
        <w:t>R E S T R U C T U R E D   F O R   R E L E V A N C</w:t>
      </w:r>
      <w:r>
        <w:rPr>
          <w:rFonts w:ascii="Helvetica Neue"/>
          <w:b/>
          <w:i/>
          <w:color w:val="FFFFFF"/>
          <w:spacing w:val="-40"/>
          <w:sz w:val="21"/>
        </w:rPr>
        <w:t xml:space="preserve"> </w:t>
      </w:r>
      <w:r>
        <w:rPr>
          <w:rFonts w:ascii="Helvetica Neue"/>
          <w:b/>
          <w:i/>
          <w:color w:val="FFFFFF"/>
          <w:sz w:val="21"/>
        </w:rPr>
        <w:t>E</w:t>
      </w:r>
    </w:p>
    <w:p w:rsidR="00A66D94" w:rsidRDefault="00A66D94">
      <w:pPr>
        <w:rPr>
          <w:rFonts w:ascii="Helvetica Neue" w:eastAsia="Helvetica Neue" w:hAnsi="Helvetica Neue" w:cs="Helvetica Neue"/>
          <w:sz w:val="21"/>
          <w:szCs w:val="21"/>
        </w:rPr>
        <w:sectPr w:rsidR="00A66D94">
          <w:type w:val="continuous"/>
          <w:pgSz w:w="16840" w:h="11910" w:orient="landscape"/>
          <w:pgMar w:top="1100" w:right="1740" w:bottom="280" w:left="1140" w:header="720" w:footer="720" w:gutter="0"/>
          <w:cols w:space="720"/>
        </w:sect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3B177E">
      <w:pPr>
        <w:pStyle w:val="Heading1"/>
        <w:ind w:right="1520"/>
        <w:jc w:val="center"/>
        <w:rPr>
          <w:b w:val="0"/>
          <w:bCs w:val="0"/>
        </w:rPr>
      </w:pPr>
      <w:r>
        <w:rPr>
          <w:color w:val="231F20"/>
          <w:spacing w:val="6"/>
        </w:rPr>
        <w:t>ATTENDANCE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5"/>
        </w:rPr>
        <w:t>CERTIFICATE</w:t>
      </w:r>
    </w:p>
    <w:p w:rsidR="00A66D94" w:rsidRDefault="003B177E">
      <w:pPr>
        <w:pStyle w:val="BodyText"/>
        <w:spacing w:before="441"/>
        <w:ind w:right="1520"/>
        <w:jc w:val="center"/>
        <w:rPr>
          <w:i w:val="0"/>
        </w:rPr>
      </w:pPr>
      <w:r>
        <w:rPr>
          <w:color w:val="231F20"/>
          <w:spacing w:val="7"/>
        </w:rPr>
        <w:t>awarded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7"/>
        </w:rPr>
        <w:t>to:</w:t>
      </w:r>
    </w:p>
    <w:p w:rsidR="00A66D94" w:rsidRDefault="00A66D94">
      <w:pPr>
        <w:spacing w:before="10"/>
        <w:rPr>
          <w:rFonts w:ascii="Calibri" w:eastAsia="Calibri" w:hAnsi="Calibri" w:cs="Calibri"/>
          <w:i/>
          <w:sz w:val="31"/>
          <w:szCs w:val="31"/>
        </w:rPr>
      </w:pPr>
    </w:p>
    <w:p w:rsidR="00A66D94" w:rsidRDefault="003B177E">
      <w:pPr>
        <w:pStyle w:val="Heading2"/>
        <w:ind w:right="1520"/>
        <w:jc w:val="center"/>
        <w:rPr>
          <w:b w:val="0"/>
          <w:bCs w:val="0"/>
        </w:rPr>
      </w:pPr>
      <w:r>
        <w:rPr>
          <w:color w:val="005AAA"/>
        </w:rPr>
        <w:t>Ntombizodwa</w:t>
      </w:r>
      <w:r>
        <w:rPr>
          <w:color w:val="005AAA"/>
          <w:spacing w:val="-24"/>
        </w:rPr>
        <w:t xml:space="preserve"> </w:t>
      </w:r>
      <w:r>
        <w:rPr>
          <w:color w:val="005AAA"/>
        </w:rPr>
        <w:t>Linda</w:t>
      </w:r>
    </w:p>
    <w:p w:rsidR="00A66D94" w:rsidRDefault="00A66D9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66D94" w:rsidRDefault="003B177E">
      <w:pPr>
        <w:pStyle w:val="BodyText"/>
        <w:spacing w:before="45" w:line="283" w:lineRule="auto"/>
        <w:ind w:right="1520"/>
        <w:jc w:val="center"/>
        <w:rPr>
          <w:i w:val="0"/>
        </w:rPr>
      </w:pPr>
      <w:r>
        <w:rPr>
          <w:color w:val="231F20"/>
          <w:spacing w:val="4"/>
        </w:rPr>
        <w:t xml:space="preserve">For </w:t>
      </w:r>
      <w:r>
        <w:rPr>
          <w:color w:val="231F20"/>
          <w:spacing w:val="6"/>
        </w:rPr>
        <w:t xml:space="preserve">attending </w:t>
      </w:r>
      <w:r>
        <w:rPr>
          <w:color w:val="231F20"/>
          <w:spacing w:val="8"/>
        </w:rPr>
        <w:t xml:space="preserve">Community </w:t>
      </w:r>
      <w:r>
        <w:rPr>
          <w:color w:val="231F20"/>
          <w:spacing w:val="7"/>
        </w:rPr>
        <w:t xml:space="preserve">Engagement </w:t>
      </w:r>
      <w:r>
        <w:rPr>
          <w:color w:val="231F20"/>
          <w:spacing w:val="5"/>
        </w:rPr>
        <w:t xml:space="preserve">Workshop </w:t>
      </w:r>
      <w:r>
        <w:rPr>
          <w:color w:val="231F20"/>
          <w:spacing w:val="4"/>
        </w:rPr>
        <w:t xml:space="preserve">in Teaching </w:t>
      </w:r>
      <w:r>
        <w:rPr>
          <w:color w:val="231F20"/>
          <w:spacing w:val="6"/>
        </w:rPr>
        <w:t>and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9"/>
        </w:rPr>
        <w:t xml:space="preserve">Learning </w:t>
      </w:r>
      <w:r>
        <w:rPr>
          <w:color w:val="231F20"/>
          <w:spacing w:val="7"/>
        </w:rPr>
        <w:t>presented</w:t>
      </w:r>
    </w:p>
    <w:p w:rsidR="00A66D94" w:rsidRDefault="003B177E">
      <w:pPr>
        <w:pStyle w:val="BodyText"/>
        <w:spacing w:line="283" w:lineRule="auto"/>
        <w:ind w:left="3495" w:right="2851"/>
        <w:jc w:val="center"/>
        <w:rPr>
          <w:i w:val="0"/>
        </w:rPr>
      </w:pPr>
      <w:r>
        <w:rPr>
          <w:color w:val="231F20"/>
          <w:spacing w:val="4"/>
        </w:rPr>
        <w:t xml:space="preserve">by </w:t>
      </w:r>
      <w:r>
        <w:rPr>
          <w:color w:val="231F20"/>
          <w:spacing w:val="8"/>
        </w:rPr>
        <w:t xml:space="preserve">Community </w:t>
      </w:r>
      <w:r>
        <w:rPr>
          <w:color w:val="231F20"/>
          <w:spacing w:val="7"/>
        </w:rPr>
        <w:t xml:space="preserve">Engagement Unit, </w:t>
      </w:r>
      <w:r>
        <w:rPr>
          <w:color w:val="231F20"/>
          <w:spacing w:val="8"/>
        </w:rPr>
        <w:t xml:space="preserve">University </w:t>
      </w:r>
      <w:r>
        <w:rPr>
          <w:color w:val="231F20"/>
          <w:spacing w:val="4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8"/>
        </w:rPr>
        <w:t>Zululand</w:t>
      </w:r>
      <w:r>
        <w:rPr>
          <w:color w:val="231F20"/>
          <w:spacing w:val="9"/>
        </w:rPr>
        <w:t xml:space="preserve"> from</w:t>
      </w:r>
    </w:p>
    <w:p w:rsidR="00A66D94" w:rsidRDefault="003B177E">
      <w:pPr>
        <w:pStyle w:val="BodyText"/>
        <w:spacing w:line="390" w:lineRule="exact"/>
        <w:ind w:right="1520"/>
        <w:jc w:val="center"/>
        <w:rPr>
          <w:i w:val="0"/>
        </w:rPr>
      </w:pPr>
      <w:r>
        <w:rPr>
          <w:color w:val="231F20"/>
          <w:spacing w:val="4"/>
        </w:rPr>
        <w:t xml:space="preserve">27 </w:t>
      </w:r>
      <w:r>
        <w:rPr>
          <w:color w:val="231F20"/>
        </w:rPr>
        <w:t xml:space="preserve">- </w:t>
      </w:r>
      <w:r>
        <w:rPr>
          <w:color w:val="231F20"/>
          <w:spacing w:val="4"/>
        </w:rPr>
        <w:t xml:space="preserve">30 </w:t>
      </w:r>
      <w:r>
        <w:rPr>
          <w:color w:val="231F20"/>
          <w:spacing w:val="6"/>
        </w:rPr>
        <w:t>May</w:t>
      </w:r>
      <w:r>
        <w:rPr>
          <w:color w:val="231F20"/>
          <w:spacing w:val="69"/>
        </w:rPr>
        <w:t xml:space="preserve"> </w:t>
      </w:r>
      <w:r>
        <w:rPr>
          <w:color w:val="231F20"/>
          <w:spacing w:val="9"/>
        </w:rPr>
        <w:t>2019</w:t>
      </w: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sz w:val="20"/>
          <w:szCs w:val="20"/>
        </w:rPr>
        <w:sectPr w:rsidR="00A66D94">
          <w:pgSz w:w="16840" w:h="11910" w:orient="landscape"/>
          <w:pgMar w:top="1100" w:right="1740" w:bottom="280" w:left="1140" w:header="720" w:footer="720" w:gutter="0"/>
          <w:cols w:space="720"/>
        </w:sectPr>
      </w:pPr>
    </w:p>
    <w:p w:rsidR="00A66D94" w:rsidRDefault="00A66D94">
      <w:pPr>
        <w:spacing w:before="12"/>
        <w:rPr>
          <w:rFonts w:ascii="Calibri" w:eastAsia="Calibri" w:hAnsi="Calibri" w:cs="Calibri"/>
          <w:i/>
          <w:sz w:val="18"/>
          <w:szCs w:val="18"/>
        </w:rPr>
      </w:pPr>
    </w:p>
    <w:p w:rsidR="00A66D94" w:rsidRDefault="003B177E">
      <w:pPr>
        <w:spacing w:line="290" w:lineRule="exact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sz w:val="24"/>
        </w:rPr>
        <w:t xml:space="preserve">Prof </w:t>
      </w:r>
      <w:r>
        <w:rPr>
          <w:rFonts w:ascii="Calibri"/>
          <w:b/>
          <w:color w:val="231F20"/>
          <w:spacing w:val="-3"/>
          <w:sz w:val="24"/>
        </w:rPr>
        <w:t>VO</w:t>
      </w:r>
      <w:r>
        <w:rPr>
          <w:rFonts w:ascii="Calibri"/>
          <w:b/>
          <w:color w:val="231F20"/>
          <w:spacing w:val="-8"/>
          <w:sz w:val="24"/>
        </w:rPr>
        <w:t xml:space="preserve"> </w:t>
      </w:r>
      <w:r>
        <w:rPr>
          <w:rFonts w:ascii="Calibri"/>
          <w:b/>
          <w:color w:val="231F20"/>
          <w:sz w:val="24"/>
        </w:rPr>
        <w:t>Netshandama</w:t>
      </w:r>
    </w:p>
    <w:p w:rsidR="00A66D94" w:rsidRDefault="003B177E">
      <w:pPr>
        <w:spacing w:before="2" w:line="235" w:lineRule="auto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z w:val="24"/>
        </w:rPr>
        <w:t>Director: Community</w:t>
      </w:r>
      <w:r>
        <w:rPr>
          <w:rFonts w:ascii="Calibri"/>
          <w:color w:val="231F20"/>
          <w:spacing w:val="-27"/>
          <w:sz w:val="24"/>
        </w:rPr>
        <w:t xml:space="preserve"> </w:t>
      </w:r>
      <w:r>
        <w:rPr>
          <w:rFonts w:ascii="Calibri"/>
          <w:color w:val="231F20"/>
          <w:sz w:val="24"/>
        </w:rPr>
        <w:t>Engagement</w:t>
      </w:r>
      <w:r>
        <w:rPr>
          <w:rFonts w:ascii="Calibri"/>
          <w:color w:val="231F20"/>
          <w:w w:val="99"/>
          <w:sz w:val="24"/>
        </w:rPr>
        <w:t xml:space="preserve"> </w:t>
      </w:r>
      <w:r>
        <w:rPr>
          <w:rFonts w:ascii="Calibri"/>
          <w:color w:val="231F20"/>
          <w:sz w:val="24"/>
        </w:rPr>
        <w:t>University of</w:t>
      </w:r>
      <w:r>
        <w:rPr>
          <w:rFonts w:ascii="Calibri"/>
          <w:color w:val="231F20"/>
          <w:spacing w:val="-9"/>
          <w:sz w:val="24"/>
        </w:rPr>
        <w:t xml:space="preserve"> </w:t>
      </w:r>
      <w:r>
        <w:rPr>
          <w:rFonts w:ascii="Calibri"/>
          <w:color w:val="231F20"/>
          <w:spacing w:val="-3"/>
          <w:sz w:val="24"/>
        </w:rPr>
        <w:t>Venda</w:t>
      </w:r>
    </w:p>
    <w:p w:rsidR="00A66D94" w:rsidRDefault="003B177E">
      <w:pPr>
        <w:spacing w:before="12"/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A66D94" w:rsidRDefault="003B177E">
      <w:pPr>
        <w:spacing w:line="290" w:lineRule="exact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sz w:val="24"/>
        </w:rPr>
        <w:t>Mrs Mammusa</w:t>
      </w:r>
      <w:r>
        <w:rPr>
          <w:rFonts w:ascii="Calibri"/>
          <w:b/>
          <w:color w:val="231F20"/>
          <w:spacing w:val="-10"/>
          <w:sz w:val="24"/>
        </w:rPr>
        <w:t xml:space="preserve"> </w:t>
      </w:r>
      <w:r>
        <w:rPr>
          <w:rFonts w:ascii="Calibri"/>
          <w:b/>
          <w:color w:val="231F20"/>
          <w:sz w:val="24"/>
        </w:rPr>
        <w:t>Lekoa</w:t>
      </w:r>
    </w:p>
    <w:p w:rsidR="00A66D94" w:rsidRDefault="003B177E">
      <w:pPr>
        <w:spacing w:before="2" w:line="235" w:lineRule="auto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z w:val="24"/>
        </w:rPr>
        <w:t>Manager: Community</w:t>
      </w:r>
      <w:r>
        <w:rPr>
          <w:rFonts w:ascii="Calibri"/>
          <w:color w:val="231F20"/>
          <w:spacing w:val="-20"/>
          <w:sz w:val="24"/>
        </w:rPr>
        <w:t xml:space="preserve"> </w:t>
      </w:r>
      <w:r>
        <w:rPr>
          <w:rFonts w:ascii="Calibri"/>
          <w:color w:val="231F20"/>
          <w:sz w:val="24"/>
        </w:rPr>
        <w:t>Engagement</w:t>
      </w:r>
      <w:r>
        <w:rPr>
          <w:rFonts w:ascii="Calibri"/>
          <w:color w:val="231F20"/>
          <w:w w:val="99"/>
          <w:sz w:val="24"/>
        </w:rPr>
        <w:t xml:space="preserve"> </w:t>
      </w:r>
      <w:r>
        <w:rPr>
          <w:rFonts w:ascii="Calibri"/>
          <w:color w:val="231F20"/>
          <w:sz w:val="24"/>
        </w:rPr>
        <w:t>University of</w:t>
      </w:r>
      <w:r>
        <w:rPr>
          <w:rFonts w:ascii="Calibri"/>
          <w:color w:val="231F20"/>
          <w:spacing w:val="-20"/>
          <w:sz w:val="24"/>
        </w:rPr>
        <w:t xml:space="preserve"> </w:t>
      </w:r>
      <w:r>
        <w:rPr>
          <w:rFonts w:ascii="Calibri"/>
          <w:color w:val="231F20"/>
          <w:sz w:val="24"/>
        </w:rPr>
        <w:t>Zululand</w:t>
      </w:r>
    </w:p>
    <w:p w:rsidR="00A66D94" w:rsidRDefault="00A66D94">
      <w:pPr>
        <w:spacing w:line="235" w:lineRule="auto"/>
        <w:rPr>
          <w:rFonts w:ascii="Calibri" w:eastAsia="Calibri" w:hAnsi="Calibri" w:cs="Calibri"/>
          <w:sz w:val="24"/>
          <w:szCs w:val="24"/>
        </w:rPr>
        <w:sectPr w:rsidR="00A66D94">
          <w:type w:val="continuous"/>
          <w:pgSz w:w="16840" w:h="11910" w:orient="landscape"/>
          <w:pgMar w:top="1100" w:right="1740" w:bottom="280" w:left="1140" w:header="720" w:footer="720" w:gutter="0"/>
          <w:cols w:num="2" w:space="720" w:equalWidth="0">
            <w:col w:w="3420" w:space="6932"/>
            <w:col w:w="3608"/>
          </w:cols>
        </w:sectPr>
      </w:pPr>
    </w:p>
    <w:p w:rsidR="00A66D94" w:rsidRDefault="003B177E">
      <w:pPr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6616" behindDoc="1" locked="0" layoutInCell="1" allowOverlap="1" wp14:anchorId="3980E38C" wp14:editId="20A63D17">
                <wp:simplePos x="0" y="0"/>
                <wp:positionH relativeFrom="page">
                  <wp:posOffset>450215</wp:posOffset>
                </wp:positionH>
                <wp:positionV relativeFrom="page">
                  <wp:posOffset>345440</wp:posOffset>
                </wp:positionV>
                <wp:extent cx="9794875" cy="6912610"/>
                <wp:effectExtent l="0" t="0" r="0" b="0"/>
                <wp:wrapNone/>
                <wp:docPr id="7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4875" cy="6912610"/>
                          <a:chOff x="709" y="544"/>
                          <a:chExt cx="15425" cy="10886"/>
                        </a:xfrm>
                      </wpg:grpSpPr>
                      <pic:pic xmlns:pic="http://schemas.openxmlformats.org/drawingml/2006/picture">
                        <pic:nvPicPr>
                          <pic:cNvPr id="79" name="Picture 155"/>
                          <pic:cNvPicPr>
                            <a:picLocks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896"/>
                            <a:ext cx="1714" cy="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154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716"/>
                            <a:ext cx="15406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1" name="Group 152"/>
                        <wpg:cNvGrpSpPr>
                          <a:grpSpLocks/>
                        </wpg:cNvGrpSpPr>
                        <wpg:grpSpPr bwMode="auto">
                          <a:xfrm>
                            <a:off x="4663" y="5794"/>
                            <a:ext cx="7524" cy="2"/>
                            <a:chOff x="4663" y="5794"/>
                            <a:chExt cx="7524" cy="2"/>
                          </a:xfrm>
                        </wpg:grpSpPr>
                        <wps:wsp>
                          <wps:cNvPr id="82" name="Freeform 153"/>
                          <wps:cNvSpPr>
                            <a:spLocks/>
                          </wps:cNvSpPr>
                          <wps:spPr bwMode="auto">
                            <a:xfrm>
                              <a:off x="4663" y="5794"/>
                              <a:ext cx="7524" cy="2"/>
                            </a:xfrm>
                            <a:custGeom>
                              <a:avLst/>
                              <a:gdLst>
                                <a:gd name="T0" fmla="+- 0 4663 4663"/>
                                <a:gd name="T1" fmla="*/ T0 w 7524"/>
                                <a:gd name="T2" fmla="+- 0 12186 4663"/>
                                <a:gd name="T3" fmla="*/ T2 w 75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24">
                                  <a:moveTo>
                                    <a:pt x="0" y="0"/>
                                  </a:moveTo>
                                  <a:lnTo>
                                    <a:pt x="7523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50"/>
                        <wpg:cNvGrpSpPr>
                          <a:grpSpLocks/>
                        </wpg:cNvGrpSpPr>
                        <wpg:grpSpPr bwMode="auto">
                          <a:xfrm>
                            <a:off x="4623" y="5794"/>
                            <a:ext cx="2" cy="2"/>
                            <a:chOff x="4623" y="5794"/>
                            <a:chExt cx="2" cy="2"/>
                          </a:xfrm>
                        </wpg:grpSpPr>
                        <wps:wsp>
                          <wps:cNvPr id="84" name="Freeform 151"/>
                          <wps:cNvSpPr>
                            <a:spLocks/>
                          </wps:cNvSpPr>
                          <wps:spPr bwMode="auto">
                            <a:xfrm>
                              <a:off x="4623" y="57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47"/>
                        <wpg:cNvGrpSpPr>
                          <a:grpSpLocks/>
                        </wpg:cNvGrpSpPr>
                        <wpg:grpSpPr bwMode="auto">
                          <a:xfrm>
                            <a:off x="12206" y="5794"/>
                            <a:ext cx="2" cy="2"/>
                            <a:chOff x="12206" y="5794"/>
                            <a:chExt cx="2" cy="2"/>
                          </a:xfrm>
                        </wpg:grpSpPr>
                        <wps:wsp>
                          <wps:cNvPr id="86" name="Freeform 149"/>
                          <wps:cNvSpPr>
                            <a:spLocks/>
                          </wps:cNvSpPr>
                          <wps:spPr bwMode="auto">
                            <a:xfrm>
                              <a:off x="12206" y="57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" name="Picture 148"/>
                            <pic:cNvPicPr>
                              <a:picLocks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63" y="925"/>
                              <a:ext cx="1172" cy="11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8" name="Group 122"/>
                        <wpg:cNvGrpSpPr>
                          <a:grpSpLocks/>
                        </wpg:cNvGrpSpPr>
                        <wpg:grpSpPr bwMode="auto">
                          <a:xfrm>
                            <a:off x="14263" y="2552"/>
                            <a:ext cx="1417" cy="150"/>
                            <a:chOff x="14263" y="2552"/>
                            <a:chExt cx="1417" cy="150"/>
                          </a:xfrm>
                        </wpg:grpSpPr>
                        <wps:wsp>
                          <wps:cNvPr id="89" name="Freeform 146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354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263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263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357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357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297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4297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351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4351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4297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4297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4354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4354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91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94" y="149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34" y="122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45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423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384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384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415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415 14263"/>
                                <a:gd name="T17" fmla="*/ T16 w 1417"/>
                                <a:gd name="T18" fmla="+- 0 2635 2552"/>
                                <a:gd name="T19" fmla="*/ 2635 h 150"/>
                                <a:gd name="T20" fmla="+- 0 14415 14263"/>
                                <a:gd name="T21" fmla="*/ T20 w 1417"/>
                                <a:gd name="T22" fmla="+- 0 2615 2552"/>
                                <a:gd name="T23" fmla="*/ 2615 h 150"/>
                                <a:gd name="T24" fmla="+- 0 14414 14263"/>
                                <a:gd name="T25" fmla="*/ T24 w 1417"/>
                                <a:gd name="T26" fmla="+- 0 2597 2552"/>
                                <a:gd name="T27" fmla="*/ 2597 h 150"/>
                                <a:gd name="T28" fmla="+- 0 14414 14263"/>
                                <a:gd name="T29" fmla="*/ T28 w 1417"/>
                                <a:gd name="T30" fmla="+- 0 2592 2552"/>
                                <a:gd name="T31" fmla="*/ 2592 h 150"/>
                                <a:gd name="T32" fmla="+- 0 14445 14263"/>
                                <a:gd name="T33" fmla="*/ T32 w 1417"/>
                                <a:gd name="T34" fmla="+- 0 2592 2552"/>
                                <a:gd name="T35" fmla="*/ 2592 h 150"/>
                                <a:gd name="T36" fmla="+- 0 14423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60" y="2"/>
                                  </a:moveTo>
                                  <a:lnTo>
                                    <a:pt x="121" y="2"/>
                                  </a:lnTo>
                                  <a:lnTo>
                                    <a:pt x="121" y="149"/>
                                  </a:lnTo>
                                  <a:lnTo>
                                    <a:pt x="152" y="149"/>
                                  </a:lnTo>
                                  <a:lnTo>
                                    <a:pt x="152" y="83"/>
                                  </a:lnTo>
                                  <a:lnTo>
                                    <a:pt x="152" y="63"/>
                                  </a:lnTo>
                                  <a:lnTo>
                                    <a:pt x="151" y="45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82" y="40"/>
                                  </a:lnTo>
                                  <a:lnTo>
                                    <a:pt x="16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44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445 14263"/>
                                <a:gd name="T1" fmla="*/ T0 w 1417"/>
                                <a:gd name="T2" fmla="+- 0 2592 2552"/>
                                <a:gd name="T3" fmla="*/ 2592 h 150"/>
                                <a:gd name="T4" fmla="+- 0 14414 14263"/>
                                <a:gd name="T5" fmla="*/ T4 w 1417"/>
                                <a:gd name="T6" fmla="+- 0 2592 2552"/>
                                <a:gd name="T7" fmla="*/ 2592 h 150"/>
                                <a:gd name="T8" fmla="+- 0 14423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4432 14263"/>
                                <a:gd name="T13" fmla="*/ T12 w 1417"/>
                                <a:gd name="T14" fmla="+- 0 2629 2552"/>
                                <a:gd name="T15" fmla="*/ 2629 h 150"/>
                                <a:gd name="T16" fmla="+- 0 14472 14263"/>
                                <a:gd name="T17" fmla="*/ T16 w 1417"/>
                                <a:gd name="T18" fmla="+- 0 2701 2552"/>
                                <a:gd name="T19" fmla="*/ 2701 h 150"/>
                                <a:gd name="T20" fmla="+- 0 14507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4507 14263"/>
                                <a:gd name="T25" fmla="*/ T24 w 1417"/>
                                <a:gd name="T26" fmla="+- 0 2658 2552"/>
                                <a:gd name="T27" fmla="*/ 2658 h 150"/>
                                <a:gd name="T28" fmla="+- 0 14478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4470 14263"/>
                                <a:gd name="T33" fmla="*/ T32 w 1417"/>
                                <a:gd name="T34" fmla="+- 0 2640 2552"/>
                                <a:gd name="T35" fmla="*/ 2640 h 150"/>
                                <a:gd name="T36" fmla="+- 0 14462 14263"/>
                                <a:gd name="T37" fmla="*/ T36 w 1417"/>
                                <a:gd name="T38" fmla="+- 0 2622 2552"/>
                                <a:gd name="T39" fmla="*/ 2622 h 150"/>
                                <a:gd name="T40" fmla="+- 0 14445 14263"/>
                                <a:gd name="T41" fmla="*/ T40 w 1417"/>
                                <a:gd name="T42" fmla="+- 0 2592 2552"/>
                                <a:gd name="T43" fmla="*/ 259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82" y="40"/>
                                  </a:moveTo>
                                  <a:lnTo>
                                    <a:pt x="151" y="40"/>
                                  </a:lnTo>
                                  <a:lnTo>
                                    <a:pt x="160" y="59"/>
                                  </a:lnTo>
                                  <a:lnTo>
                                    <a:pt x="169" y="77"/>
                                  </a:lnTo>
                                  <a:lnTo>
                                    <a:pt x="209" y="149"/>
                                  </a:lnTo>
                                  <a:lnTo>
                                    <a:pt x="244" y="149"/>
                                  </a:lnTo>
                                  <a:lnTo>
                                    <a:pt x="244" y="106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07" y="88"/>
                                  </a:lnTo>
                                  <a:lnTo>
                                    <a:pt x="199" y="70"/>
                                  </a:lnTo>
                                  <a:lnTo>
                                    <a:pt x="18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43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507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476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476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4476 14263"/>
                                <a:gd name="T13" fmla="*/ T12 w 1417"/>
                                <a:gd name="T14" fmla="+- 0 2615 2552"/>
                                <a:gd name="T15" fmla="*/ 2615 h 150"/>
                                <a:gd name="T16" fmla="+- 0 14476 14263"/>
                                <a:gd name="T17" fmla="*/ T16 w 1417"/>
                                <a:gd name="T18" fmla="+- 0 2622 2552"/>
                                <a:gd name="T19" fmla="*/ 2622 h 150"/>
                                <a:gd name="T20" fmla="+- 0 14477 14263"/>
                                <a:gd name="T21" fmla="*/ T20 w 1417"/>
                                <a:gd name="T22" fmla="+- 0 2638 2552"/>
                                <a:gd name="T23" fmla="*/ 2638 h 150"/>
                                <a:gd name="T24" fmla="+- 0 14479 14263"/>
                                <a:gd name="T25" fmla="*/ T24 w 1417"/>
                                <a:gd name="T26" fmla="+- 0 2657 2552"/>
                                <a:gd name="T27" fmla="*/ 2657 h 150"/>
                                <a:gd name="T28" fmla="+- 0 14478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4507 14263"/>
                                <a:gd name="T33" fmla="*/ T32 w 1417"/>
                                <a:gd name="T34" fmla="+- 0 2658 2552"/>
                                <a:gd name="T35" fmla="*/ 2658 h 150"/>
                                <a:gd name="T36" fmla="+- 0 14507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244" y="2"/>
                                  </a:moveTo>
                                  <a:lnTo>
                                    <a:pt x="213" y="2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13" y="63"/>
                                  </a:lnTo>
                                  <a:lnTo>
                                    <a:pt x="213" y="70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16" y="105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44" y="106"/>
                                  </a:lnTo>
                                  <a:lnTo>
                                    <a:pt x="24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42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20 14263"/>
                                <a:gd name="T1" fmla="*/ T0 w 1417"/>
                                <a:gd name="T2" fmla="+- 0 2552 2552"/>
                                <a:gd name="T3" fmla="*/ 2552 h 150"/>
                                <a:gd name="T4" fmla="+- 0 14556 14263"/>
                                <a:gd name="T5" fmla="*/ T4 w 1417"/>
                                <a:gd name="T6" fmla="+- 0 2574 2552"/>
                                <a:gd name="T7" fmla="*/ 2574 h 150"/>
                                <a:gd name="T8" fmla="+- 0 14535 14263"/>
                                <a:gd name="T9" fmla="*/ T8 w 1417"/>
                                <a:gd name="T10" fmla="+- 0 2610 2552"/>
                                <a:gd name="T11" fmla="*/ 2610 h 150"/>
                                <a:gd name="T12" fmla="+- 0 14535 14263"/>
                                <a:gd name="T13" fmla="*/ T12 w 1417"/>
                                <a:gd name="T14" fmla="+- 0 2638 2552"/>
                                <a:gd name="T15" fmla="*/ 2638 h 150"/>
                                <a:gd name="T16" fmla="+- 0 14581 14263"/>
                                <a:gd name="T17" fmla="*/ T16 w 1417"/>
                                <a:gd name="T18" fmla="+- 0 2698 2552"/>
                                <a:gd name="T19" fmla="*/ 2698 h 150"/>
                                <a:gd name="T20" fmla="+- 0 14600 14263"/>
                                <a:gd name="T21" fmla="*/ T20 w 1417"/>
                                <a:gd name="T22" fmla="+- 0 2702 2552"/>
                                <a:gd name="T23" fmla="*/ 2702 h 150"/>
                                <a:gd name="T24" fmla="+- 0 14627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4647 14263"/>
                                <a:gd name="T29" fmla="*/ T28 w 1417"/>
                                <a:gd name="T30" fmla="+- 0 2699 2552"/>
                                <a:gd name="T31" fmla="*/ 2699 h 150"/>
                                <a:gd name="T32" fmla="+- 0 14661 14263"/>
                                <a:gd name="T33" fmla="*/ T32 w 1417"/>
                                <a:gd name="T34" fmla="+- 0 2695 2552"/>
                                <a:gd name="T35" fmla="*/ 2695 h 150"/>
                                <a:gd name="T36" fmla="+- 0 14662 14263"/>
                                <a:gd name="T37" fmla="*/ T36 w 1417"/>
                                <a:gd name="T38" fmla="+- 0 2676 2552"/>
                                <a:gd name="T39" fmla="*/ 2676 h 150"/>
                                <a:gd name="T40" fmla="+- 0 14615 14263"/>
                                <a:gd name="T41" fmla="*/ T40 w 1417"/>
                                <a:gd name="T42" fmla="+- 0 2676 2552"/>
                                <a:gd name="T43" fmla="*/ 2676 h 150"/>
                                <a:gd name="T44" fmla="+- 0 14593 14263"/>
                                <a:gd name="T45" fmla="*/ T44 w 1417"/>
                                <a:gd name="T46" fmla="+- 0 2671 2552"/>
                                <a:gd name="T47" fmla="*/ 2671 h 150"/>
                                <a:gd name="T48" fmla="+- 0 14577 14263"/>
                                <a:gd name="T49" fmla="*/ T48 w 1417"/>
                                <a:gd name="T50" fmla="+- 0 2658 2552"/>
                                <a:gd name="T51" fmla="*/ 2658 h 150"/>
                                <a:gd name="T52" fmla="+- 0 14569 14263"/>
                                <a:gd name="T53" fmla="*/ T52 w 1417"/>
                                <a:gd name="T54" fmla="+- 0 2637 2552"/>
                                <a:gd name="T55" fmla="*/ 2637 h 150"/>
                                <a:gd name="T56" fmla="+- 0 14573 14263"/>
                                <a:gd name="T57" fmla="*/ T56 w 1417"/>
                                <a:gd name="T58" fmla="+- 0 2609 2552"/>
                                <a:gd name="T59" fmla="*/ 2609 h 150"/>
                                <a:gd name="T60" fmla="+- 0 14584 14263"/>
                                <a:gd name="T61" fmla="*/ T60 w 1417"/>
                                <a:gd name="T62" fmla="+- 0 2591 2552"/>
                                <a:gd name="T63" fmla="*/ 2591 h 150"/>
                                <a:gd name="T64" fmla="+- 0 14601 14263"/>
                                <a:gd name="T65" fmla="*/ T64 w 1417"/>
                                <a:gd name="T66" fmla="+- 0 2582 2552"/>
                                <a:gd name="T67" fmla="*/ 2582 h 150"/>
                                <a:gd name="T68" fmla="+- 0 14630 14263"/>
                                <a:gd name="T69" fmla="*/ T68 w 1417"/>
                                <a:gd name="T70" fmla="+- 0 2581 2552"/>
                                <a:gd name="T71" fmla="*/ 2581 h 150"/>
                                <a:gd name="T72" fmla="+- 0 14647 14263"/>
                                <a:gd name="T73" fmla="*/ T72 w 1417"/>
                                <a:gd name="T74" fmla="+- 0 2581 2552"/>
                                <a:gd name="T75" fmla="*/ 2581 h 150"/>
                                <a:gd name="T76" fmla="+- 0 14658 14263"/>
                                <a:gd name="T77" fmla="*/ T76 w 1417"/>
                                <a:gd name="T78" fmla="+- 0 2559 2552"/>
                                <a:gd name="T79" fmla="*/ 2559 h 150"/>
                                <a:gd name="T80" fmla="+- 0 14643 14263"/>
                                <a:gd name="T81" fmla="*/ T80 w 1417"/>
                                <a:gd name="T82" fmla="+- 0 2555 2552"/>
                                <a:gd name="T83" fmla="*/ 2555 h 150"/>
                                <a:gd name="T84" fmla="+- 0 14620 14263"/>
                                <a:gd name="T85" fmla="*/ T84 w 1417"/>
                                <a:gd name="T86" fmla="+- 0 2552 2552"/>
                                <a:gd name="T87" fmla="*/ 255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357" y="0"/>
                                  </a:moveTo>
                                  <a:lnTo>
                                    <a:pt x="293" y="22"/>
                                  </a:lnTo>
                                  <a:lnTo>
                                    <a:pt x="272" y="58"/>
                                  </a:lnTo>
                                  <a:lnTo>
                                    <a:pt x="272" y="86"/>
                                  </a:lnTo>
                                  <a:lnTo>
                                    <a:pt x="318" y="146"/>
                                  </a:lnTo>
                                  <a:lnTo>
                                    <a:pt x="337" y="150"/>
                                  </a:lnTo>
                                  <a:lnTo>
                                    <a:pt x="364" y="149"/>
                                  </a:lnTo>
                                  <a:lnTo>
                                    <a:pt x="384" y="147"/>
                                  </a:lnTo>
                                  <a:lnTo>
                                    <a:pt x="398" y="143"/>
                                  </a:lnTo>
                                  <a:lnTo>
                                    <a:pt x="399" y="124"/>
                                  </a:lnTo>
                                  <a:lnTo>
                                    <a:pt x="352" y="124"/>
                                  </a:lnTo>
                                  <a:lnTo>
                                    <a:pt x="330" y="119"/>
                                  </a:lnTo>
                                  <a:lnTo>
                                    <a:pt x="314" y="106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310" y="57"/>
                                  </a:lnTo>
                                  <a:lnTo>
                                    <a:pt x="321" y="39"/>
                                  </a:lnTo>
                                  <a:lnTo>
                                    <a:pt x="338" y="30"/>
                                  </a:lnTo>
                                  <a:lnTo>
                                    <a:pt x="367" y="29"/>
                                  </a:lnTo>
                                  <a:lnTo>
                                    <a:pt x="384" y="29"/>
                                  </a:lnTo>
                                  <a:lnTo>
                                    <a:pt x="395" y="7"/>
                                  </a:lnTo>
                                  <a:lnTo>
                                    <a:pt x="380" y="3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141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63 14263"/>
                                <a:gd name="T1" fmla="*/ T0 w 1417"/>
                                <a:gd name="T2" fmla="+- 0 2617 2552"/>
                                <a:gd name="T3" fmla="*/ 2617 h 150"/>
                                <a:gd name="T4" fmla="+- 0 14608 14263"/>
                                <a:gd name="T5" fmla="*/ T4 w 1417"/>
                                <a:gd name="T6" fmla="+- 0 2617 2552"/>
                                <a:gd name="T7" fmla="*/ 2617 h 150"/>
                                <a:gd name="T8" fmla="+- 0 14608 14263"/>
                                <a:gd name="T9" fmla="*/ T8 w 1417"/>
                                <a:gd name="T10" fmla="+- 0 2643 2552"/>
                                <a:gd name="T11" fmla="*/ 2643 h 150"/>
                                <a:gd name="T12" fmla="+- 0 14631 14263"/>
                                <a:gd name="T13" fmla="*/ T12 w 1417"/>
                                <a:gd name="T14" fmla="+- 0 2643 2552"/>
                                <a:gd name="T15" fmla="*/ 2643 h 150"/>
                                <a:gd name="T16" fmla="+- 0 14631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628 14263"/>
                                <a:gd name="T21" fmla="*/ T20 w 1417"/>
                                <a:gd name="T22" fmla="+- 0 2675 2552"/>
                                <a:gd name="T23" fmla="*/ 2675 h 150"/>
                                <a:gd name="T24" fmla="+- 0 14622 14263"/>
                                <a:gd name="T25" fmla="*/ T24 w 1417"/>
                                <a:gd name="T26" fmla="+- 0 2676 2552"/>
                                <a:gd name="T27" fmla="*/ 2676 h 150"/>
                                <a:gd name="T28" fmla="+- 0 14662 14263"/>
                                <a:gd name="T29" fmla="*/ T28 w 1417"/>
                                <a:gd name="T30" fmla="+- 0 2676 2552"/>
                                <a:gd name="T31" fmla="*/ 2676 h 150"/>
                                <a:gd name="T32" fmla="+- 0 14663 14263"/>
                                <a:gd name="T33" fmla="*/ T32 w 1417"/>
                                <a:gd name="T34" fmla="+- 0 2617 2552"/>
                                <a:gd name="T35" fmla="*/ 261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400" y="65"/>
                                  </a:moveTo>
                                  <a:lnTo>
                                    <a:pt x="345" y="65"/>
                                  </a:lnTo>
                                  <a:lnTo>
                                    <a:pt x="345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68" y="122"/>
                                  </a:lnTo>
                                  <a:lnTo>
                                    <a:pt x="365" y="123"/>
                                  </a:lnTo>
                                  <a:lnTo>
                                    <a:pt x="359" y="124"/>
                                  </a:lnTo>
                                  <a:lnTo>
                                    <a:pt x="399" y="124"/>
                                  </a:lnTo>
                                  <a:lnTo>
                                    <a:pt x="40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40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47 14263"/>
                                <a:gd name="T1" fmla="*/ T0 w 1417"/>
                                <a:gd name="T2" fmla="+- 0 2581 2552"/>
                                <a:gd name="T3" fmla="*/ 2581 h 150"/>
                                <a:gd name="T4" fmla="+- 0 14630 14263"/>
                                <a:gd name="T5" fmla="*/ T4 w 1417"/>
                                <a:gd name="T6" fmla="+- 0 2581 2552"/>
                                <a:gd name="T7" fmla="*/ 2581 h 150"/>
                                <a:gd name="T8" fmla="+- 0 14646 14263"/>
                                <a:gd name="T9" fmla="*/ T8 w 1417"/>
                                <a:gd name="T10" fmla="+- 0 2584 2552"/>
                                <a:gd name="T11" fmla="*/ 2584 h 150"/>
                                <a:gd name="T12" fmla="+- 0 14647 14263"/>
                                <a:gd name="T13" fmla="*/ T12 w 1417"/>
                                <a:gd name="T14" fmla="+- 0 2581 2552"/>
                                <a:gd name="T15" fmla="*/ 258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384" y="29"/>
                                  </a:moveTo>
                                  <a:lnTo>
                                    <a:pt x="367" y="29"/>
                                  </a:lnTo>
                                  <a:lnTo>
                                    <a:pt x="383" y="32"/>
                                  </a:lnTo>
                                  <a:lnTo>
                                    <a:pt x="38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39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77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728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683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718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728 14263"/>
                                <a:gd name="T17" fmla="*/ T16 w 1417"/>
                                <a:gd name="T18" fmla="+- 0 2663 2552"/>
                                <a:gd name="T19" fmla="*/ 2663 h 150"/>
                                <a:gd name="T20" fmla="+- 0 14806 14263"/>
                                <a:gd name="T21" fmla="*/ T20 w 1417"/>
                                <a:gd name="T22" fmla="+- 0 2663 2552"/>
                                <a:gd name="T23" fmla="*/ 2663 h 150"/>
                                <a:gd name="T24" fmla="+- 0 14798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733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4744 14263"/>
                                <a:gd name="T33" fmla="*/ T32 w 1417"/>
                                <a:gd name="T34" fmla="+- 0 2598 2552"/>
                                <a:gd name="T35" fmla="*/ 2598 h 150"/>
                                <a:gd name="T36" fmla="+- 0 14746 14263"/>
                                <a:gd name="T37" fmla="*/ T36 w 1417"/>
                                <a:gd name="T38" fmla="+- 0 2588 2552"/>
                                <a:gd name="T39" fmla="*/ 2588 h 150"/>
                                <a:gd name="T40" fmla="+- 0 14748 14263"/>
                                <a:gd name="T41" fmla="*/ T40 w 1417"/>
                                <a:gd name="T42" fmla="+- 0 2579 2552"/>
                                <a:gd name="T43" fmla="*/ 2579 h 150"/>
                                <a:gd name="T44" fmla="+- 0 14780 14263"/>
                                <a:gd name="T45" fmla="*/ T44 w 1417"/>
                                <a:gd name="T46" fmla="+- 0 2579 2552"/>
                                <a:gd name="T47" fmla="*/ 2579 h 150"/>
                                <a:gd name="T48" fmla="+- 0 14772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09" y="2"/>
                                  </a:moveTo>
                                  <a:lnTo>
                                    <a:pt x="465" y="2"/>
                                  </a:lnTo>
                                  <a:lnTo>
                                    <a:pt x="420" y="149"/>
                                  </a:lnTo>
                                  <a:lnTo>
                                    <a:pt x="455" y="149"/>
                                  </a:lnTo>
                                  <a:lnTo>
                                    <a:pt x="465" y="111"/>
                                  </a:lnTo>
                                  <a:lnTo>
                                    <a:pt x="543" y="111"/>
                                  </a:lnTo>
                                  <a:lnTo>
                                    <a:pt x="535" y="87"/>
                                  </a:lnTo>
                                  <a:lnTo>
                                    <a:pt x="470" y="87"/>
                                  </a:lnTo>
                                  <a:lnTo>
                                    <a:pt x="481" y="46"/>
                                  </a:lnTo>
                                  <a:lnTo>
                                    <a:pt x="483" y="36"/>
                                  </a:lnTo>
                                  <a:lnTo>
                                    <a:pt x="485" y="27"/>
                                  </a:lnTo>
                                  <a:lnTo>
                                    <a:pt x="517" y="27"/>
                                  </a:lnTo>
                                  <a:lnTo>
                                    <a:pt x="50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38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806 14263"/>
                                <a:gd name="T1" fmla="*/ T0 w 1417"/>
                                <a:gd name="T2" fmla="+- 0 2663 2552"/>
                                <a:gd name="T3" fmla="*/ 2663 h 150"/>
                                <a:gd name="T4" fmla="+- 0 14770 14263"/>
                                <a:gd name="T5" fmla="*/ T4 w 1417"/>
                                <a:gd name="T6" fmla="+- 0 2663 2552"/>
                                <a:gd name="T7" fmla="*/ 2663 h 150"/>
                                <a:gd name="T8" fmla="+- 0 14782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818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806 14263"/>
                                <a:gd name="T17" fmla="*/ T16 w 1417"/>
                                <a:gd name="T18" fmla="+- 0 2663 2552"/>
                                <a:gd name="T19" fmla="*/ 266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43" y="111"/>
                                  </a:moveTo>
                                  <a:lnTo>
                                    <a:pt x="507" y="111"/>
                                  </a:lnTo>
                                  <a:lnTo>
                                    <a:pt x="519" y="149"/>
                                  </a:lnTo>
                                  <a:lnTo>
                                    <a:pt x="555" y="149"/>
                                  </a:lnTo>
                                  <a:lnTo>
                                    <a:pt x="543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37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780 14263"/>
                                <a:gd name="T1" fmla="*/ T0 w 1417"/>
                                <a:gd name="T2" fmla="+- 0 2579 2552"/>
                                <a:gd name="T3" fmla="*/ 2579 h 150"/>
                                <a:gd name="T4" fmla="+- 0 14749 14263"/>
                                <a:gd name="T5" fmla="*/ T4 w 1417"/>
                                <a:gd name="T6" fmla="+- 0 2579 2552"/>
                                <a:gd name="T7" fmla="*/ 2579 h 150"/>
                                <a:gd name="T8" fmla="+- 0 14751 14263"/>
                                <a:gd name="T9" fmla="*/ T8 w 1417"/>
                                <a:gd name="T10" fmla="+- 0 2588 2552"/>
                                <a:gd name="T11" fmla="*/ 2588 h 150"/>
                                <a:gd name="T12" fmla="+- 0 14754 14263"/>
                                <a:gd name="T13" fmla="*/ T12 w 1417"/>
                                <a:gd name="T14" fmla="+- 0 2599 2552"/>
                                <a:gd name="T15" fmla="*/ 2599 h 150"/>
                                <a:gd name="T16" fmla="+- 0 14756 14263"/>
                                <a:gd name="T17" fmla="*/ T16 w 1417"/>
                                <a:gd name="T18" fmla="+- 0 2607 2552"/>
                                <a:gd name="T19" fmla="*/ 2607 h 150"/>
                                <a:gd name="T20" fmla="+- 0 14765 14263"/>
                                <a:gd name="T21" fmla="*/ T20 w 1417"/>
                                <a:gd name="T22" fmla="+- 0 2639 2552"/>
                                <a:gd name="T23" fmla="*/ 2639 h 150"/>
                                <a:gd name="T24" fmla="+- 0 14798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780 14263"/>
                                <a:gd name="T29" fmla="*/ T28 w 1417"/>
                                <a:gd name="T30" fmla="+- 0 2579 2552"/>
                                <a:gd name="T31" fmla="*/ 2579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17" y="27"/>
                                  </a:moveTo>
                                  <a:lnTo>
                                    <a:pt x="486" y="27"/>
                                  </a:lnTo>
                                  <a:lnTo>
                                    <a:pt x="488" y="36"/>
                                  </a:lnTo>
                                  <a:lnTo>
                                    <a:pt x="491" y="47"/>
                                  </a:lnTo>
                                  <a:lnTo>
                                    <a:pt x="493" y="55"/>
                                  </a:lnTo>
                                  <a:lnTo>
                                    <a:pt x="502" y="87"/>
                                  </a:lnTo>
                                  <a:lnTo>
                                    <a:pt x="535" y="87"/>
                                  </a:lnTo>
                                  <a:lnTo>
                                    <a:pt x="51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36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16 14263"/>
                                <a:gd name="T1" fmla="*/ T0 w 1417"/>
                                <a:gd name="T2" fmla="+- 0 2552 2552"/>
                                <a:gd name="T3" fmla="*/ 2552 h 150"/>
                                <a:gd name="T4" fmla="+- 0 14852 14263"/>
                                <a:gd name="T5" fmla="*/ T4 w 1417"/>
                                <a:gd name="T6" fmla="+- 0 2574 2552"/>
                                <a:gd name="T7" fmla="*/ 2574 h 150"/>
                                <a:gd name="T8" fmla="+- 0 14831 14263"/>
                                <a:gd name="T9" fmla="*/ T8 w 1417"/>
                                <a:gd name="T10" fmla="+- 0 2610 2552"/>
                                <a:gd name="T11" fmla="*/ 2610 h 150"/>
                                <a:gd name="T12" fmla="+- 0 14832 14263"/>
                                <a:gd name="T13" fmla="*/ T12 w 1417"/>
                                <a:gd name="T14" fmla="+- 0 2638 2552"/>
                                <a:gd name="T15" fmla="*/ 2638 h 150"/>
                                <a:gd name="T16" fmla="+- 0 14877 14263"/>
                                <a:gd name="T17" fmla="*/ T16 w 1417"/>
                                <a:gd name="T18" fmla="+- 0 2698 2552"/>
                                <a:gd name="T19" fmla="*/ 2698 h 150"/>
                                <a:gd name="T20" fmla="+- 0 14896 14263"/>
                                <a:gd name="T21" fmla="*/ T20 w 1417"/>
                                <a:gd name="T22" fmla="+- 0 2702 2552"/>
                                <a:gd name="T23" fmla="*/ 2702 h 150"/>
                                <a:gd name="T24" fmla="+- 0 14923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4944 14263"/>
                                <a:gd name="T29" fmla="*/ T28 w 1417"/>
                                <a:gd name="T30" fmla="+- 0 2699 2552"/>
                                <a:gd name="T31" fmla="*/ 2699 h 150"/>
                                <a:gd name="T32" fmla="+- 0 14957 14263"/>
                                <a:gd name="T33" fmla="*/ T32 w 1417"/>
                                <a:gd name="T34" fmla="+- 0 2695 2552"/>
                                <a:gd name="T35" fmla="*/ 2695 h 150"/>
                                <a:gd name="T36" fmla="+- 0 14958 14263"/>
                                <a:gd name="T37" fmla="*/ T36 w 1417"/>
                                <a:gd name="T38" fmla="+- 0 2676 2552"/>
                                <a:gd name="T39" fmla="*/ 2676 h 150"/>
                                <a:gd name="T40" fmla="+- 0 14911 14263"/>
                                <a:gd name="T41" fmla="*/ T40 w 1417"/>
                                <a:gd name="T42" fmla="+- 0 2676 2552"/>
                                <a:gd name="T43" fmla="*/ 2676 h 150"/>
                                <a:gd name="T44" fmla="+- 0 14889 14263"/>
                                <a:gd name="T45" fmla="*/ T44 w 1417"/>
                                <a:gd name="T46" fmla="+- 0 2671 2552"/>
                                <a:gd name="T47" fmla="*/ 2671 h 150"/>
                                <a:gd name="T48" fmla="+- 0 14873 14263"/>
                                <a:gd name="T49" fmla="*/ T48 w 1417"/>
                                <a:gd name="T50" fmla="+- 0 2658 2552"/>
                                <a:gd name="T51" fmla="*/ 2658 h 150"/>
                                <a:gd name="T52" fmla="+- 0 14865 14263"/>
                                <a:gd name="T53" fmla="*/ T52 w 1417"/>
                                <a:gd name="T54" fmla="+- 0 2637 2552"/>
                                <a:gd name="T55" fmla="*/ 2637 h 150"/>
                                <a:gd name="T56" fmla="+- 0 14869 14263"/>
                                <a:gd name="T57" fmla="*/ T56 w 1417"/>
                                <a:gd name="T58" fmla="+- 0 2609 2552"/>
                                <a:gd name="T59" fmla="*/ 2609 h 150"/>
                                <a:gd name="T60" fmla="+- 0 14880 14263"/>
                                <a:gd name="T61" fmla="*/ T60 w 1417"/>
                                <a:gd name="T62" fmla="+- 0 2591 2552"/>
                                <a:gd name="T63" fmla="*/ 2591 h 150"/>
                                <a:gd name="T64" fmla="+- 0 14897 14263"/>
                                <a:gd name="T65" fmla="*/ T64 w 1417"/>
                                <a:gd name="T66" fmla="+- 0 2582 2552"/>
                                <a:gd name="T67" fmla="*/ 2582 h 150"/>
                                <a:gd name="T68" fmla="+- 0 14926 14263"/>
                                <a:gd name="T69" fmla="*/ T68 w 1417"/>
                                <a:gd name="T70" fmla="+- 0 2581 2552"/>
                                <a:gd name="T71" fmla="*/ 2581 h 150"/>
                                <a:gd name="T72" fmla="+- 0 14943 14263"/>
                                <a:gd name="T73" fmla="*/ T72 w 1417"/>
                                <a:gd name="T74" fmla="+- 0 2581 2552"/>
                                <a:gd name="T75" fmla="*/ 2581 h 150"/>
                                <a:gd name="T76" fmla="+- 0 14955 14263"/>
                                <a:gd name="T77" fmla="*/ T76 w 1417"/>
                                <a:gd name="T78" fmla="+- 0 2559 2552"/>
                                <a:gd name="T79" fmla="*/ 2559 h 150"/>
                                <a:gd name="T80" fmla="+- 0 14939 14263"/>
                                <a:gd name="T81" fmla="*/ T80 w 1417"/>
                                <a:gd name="T82" fmla="+- 0 2555 2552"/>
                                <a:gd name="T83" fmla="*/ 2555 h 150"/>
                                <a:gd name="T84" fmla="+- 0 14916 14263"/>
                                <a:gd name="T85" fmla="*/ T84 w 1417"/>
                                <a:gd name="T86" fmla="+- 0 2552 2552"/>
                                <a:gd name="T87" fmla="*/ 255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53" y="0"/>
                                  </a:moveTo>
                                  <a:lnTo>
                                    <a:pt x="589" y="22"/>
                                  </a:lnTo>
                                  <a:lnTo>
                                    <a:pt x="568" y="58"/>
                                  </a:lnTo>
                                  <a:lnTo>
                                    <a:pt x="569" y="86"/>
                                  </a:lnTo>
                                  <a:lnTo>
                                    <a:pt x="614" y="146"/>
                                  </a:lnTo>
                                  <a:lnTo>
                                    <a:pt x="633" y="150"/>
                                  </a:lnTo>
                                  <a:lnTo>
                                    <a:pt x="660" y="149"/>
                                  </a:lnTo>
                                  <a:lnTo>
                                    <a:pt x="681" y="147"/>
                                  </a:lnTo>
                                  <a:lnTo>
                                    <a:pt x="694" y="143"/>
                                  </a:lnTo>
                                  <a:lnTo>
                                    <a:pt x="695" y="124"/>
                                  </a:lnTo>
                                  <a:lnTo>
                                    <a:pt x="648" y="124"/>
                                  </a:lnTo>
                                  <a:lnTo>
                                    <a:pt x="626" y="119"/>
                                  </a:lnTo>
                                  <a:lnTo>
                                    <a:pt x="610" y="106"/>
                                  </a:lnTo>
                                  <a:lnTo>
                                    <a:pt x="602" y="85"/>
                                  </a:lnTo>
                                  <a:lnTo>
                                    <a:pt x="606" y="57"/>
                                  </a:lnTo>
                                  <a:lnTo>
                                    <a:pt x="617" y="39"/>
                                  </a:lnTo>
                                  <a:lnTo>
                                    <a:pt x="634" y="30"/>
                                  </a:lnTo>
                                  <a:lnTo>
                                    <a:pt x="663" y="29"/>
                                  </a:lnTo>
                                  <a:lnTo>
                                    <a:pt x="680" y="29"/>
                                  </a:lnTo>
                                  <a:lnTo>
                                    <a:pt x="692" y="7"/>
                                  </a:lnTo>
                                  <a:lnTo>
                                    <a:pt x="676" y="3"/>
                                  </a:lnTo>
                                  <a:lnTo>
                                    <a:pt x="6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35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59 14263"/>
                                <a:gd name="T1" fmla="*/ T0 w 1417"/>
                                <a:gd name="T2" fmla="+- 0 2617 2552"/>
                                <a:gd name="T3" fmla="*/ 2617 h 150"/>
                                <a:gd name="T4" fmla="+- 0 14905 14263"/>
                                <a:gd name="T5" fmla="*/ T4 w 1417"/>
                                <a:gd name="T6" fmla="+- 0 2617 2552"/>
                                <a:gd name="T7" fmla="*/ 2617 h 150"/>
                                <a:gd name="T8" fmla="+- 0 14905 14263"/>
                                <a:gd name="T9" fmla="*/ T8 w 1417"/>
                                <a:gd name="T10" fmla="+- 0 2643 2552"/>
                                <a:gd name="T11" fmla="*/ 2643 h 150"/>
                                <a:gd name="T12" fmla="+- 0 14927 14263"/>
                                <a:gd name="T13" fmla="*/ T12 w 1417"/>
                                <a:gd name="T14" fmla="+- 0 2643 2552"/>
                                <a:gd name="T15" fmla="*/ 2643 h 150"/>
                                <a:gd name="T16" fmla="+- 0 14927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925 14263"/>
                                <a:gd name="T21" fmla="*/ T20 w 1417"/>
                                <a:gd name="T22" fmla="+- 0 2675 2552"/>
                                <a:gd name="T23" fmla="*/ 2675 h 150"/>
                                <a:gd name="T24" fmla="+- 0 14919 14263"/>
                                <a:gd name="T25" fmla="*/ T24 w 1417"/>
                                <a:gd name="T26" fmla="+- 0 2676 2552"/>
                                <a:gd name="T27" fmla="*/ 2676 h 150"/>
                                <a:gd name="T28" fmla="+- 0 14958 14263"/>
                                <a:gd name="T29" fmla="*/ T28 w 1417"/>
                                <a:gd name="T30" fmla="+- 0 2676 2552"/>
                                <a:gd name="T31" fmla="*/ 2676 h 150"/>
                                <a:gd name="T32" fmla="+- 0 14959 14263"/>
                                <a:gd name="T33" fmla="*/ T32 w 1417"/>
                                <a:gd name="T34" fmla="+- 0 2617 2552"/>
                                <a:gd name="T35" fmla="*/ 261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96" y="65"/>
                                  </a:moveTo>
                                  <a:lnTo>
                                    <a:pt x="642" y="65"/>
                                  </a:lnTo>
                                  <a:lnTo>
                                    <a:pt x="642" y="91"/>
                                  </a:lnTo>
                                  <a:lnTo>
                                    <a:pt x="664" y="91"/>
                                  </a:lnTo>
                                  <a:lnTo>
                                    <a:pt x="664" y="122"/>
                                  </a:lnTo>
                                  <a:lnTo>
                                    <a:pt x="662" y="123"/>
                                  </a:lnTo>
                                  <a:lnTo>
                                    <a:pt x="656" y="124"/>
                                  </a:lnTo>
                                  <a:lnTo>
                                    <a:pt x="695" y="124"/>
                                  </a:lnTo>
                                  <a:lnTo>
                                    <a:pt x="69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34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43 14263"/>
                                <a:gd name="T1" fmla="*/ T0 w 1417"/>
                                <a:gd name="T2" fmla="+- 0 2581 2552"/>
                                <a:gd name="T3" fmla="*/ 2581 h 150"/>
                                <a:gd name="T4" fmla="+- 0 14926 14263"/>
                                <a:gd name="T5" fmla="*/ T4 w 1417"/>
                                <a:gd name="T6" fmla="+- 0 2581 2552"/>
                                <a:gd name="T7" fmla="*/ 2581 h 150"/>
                                <a:gd name="T8" fmla="+- 0 14942 14263"/>
                                <a:gd name="T9" fmla="*/ T8 w 1417"/>
                                <a:gd name="T10" fmla="+- 0 2584 2552"/>
                                <a:gd name="T11" fmla="*/ 2584 h 150"/>
                                <a:gd name="T12" fmla="+- 0 14943 14263"/>
                                <a:gd name="T13" fmla="*/ T12 w 1417"/>
                                <a:gd name="T14" fmla="+- 0 2581 2552"/>
                                <a:gd name="T15" fmla="*/ 258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80" y="29"/>
                                  </a:moveTo>
                                  <a:lnTo>
                                    <a:pt x="663" y="29"/>
                                  </a:lnTo>
                                  <a:lnTo>
                                    <a:pt x="679" y="32"/>
                                  </a:lnTo>
                                  <a:lnTo>
                                    <a:pt x="68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33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081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990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990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084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084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5023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5023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5078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5078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5023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5023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5081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5081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818" y="2"/>
                                  </a:moveTo>
                                  <a:lnTo>
                                    <a:pt x="727" y="2"/>
                                  </a:lnTo>
                                  <a:lnTo>
                                    <a:pt x="727" y="149"/>
                                  </a:lnTo>
                                  <a:lnTo>
                                    <a:pt x="821" y="149"/>
                                  </a:lnTo>
                                  <a:lnTo>
                                    <a:pt x="821" y="122"/>
                                  </a:lnTo>
                                  <a:lnTo>
                                    <a:pt x="760" y="122"/>
                                  </a:lnTo>
                                  <a:lnTo>
                                    <a:pt x="760" y="87"/>
                                  </a:lnTo>
                                  <a:lnTo>
                                    <a:pt x="815" y="87"/>
                                  </a:lnTo>
                                  <a:lnTo>
                                    <a:pt x="815" y="60"/>
                                  </a:lnTo>
                                  <a:lnTo>
                                    <a:pt x="760" y="60"/>
                                  </a:lnTo>
                                  <a:lnTo>
                                    <a:pt x="760" y="29"/>
                                  </a:lnTo>
                                  <a:lnTo>
                                    <a:pt x="818" y="29"/>
                                  </a:lnTo>
                                  <a:lnTo>
                                    <a:pt x="81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32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16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117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108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139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142 14263"/>
                                <a:gd name="T17" fmla="*/ T16 w 1417"/>
                                <a:gd name="T18" fmla="+- 0 2641 2552"/>
                                <a:gd name="T19" fmla="*/ 2641 h 150"/>
                                <a:gd name="T20" fmla="+- 0 15142 14263"/>
                                <a:gd name="T21" fmla="*/ T20 w 1417"/>
                                <a:gd name="T22" fmla="+- 0 2626 2552"/>
                                <a:gd name="T23" fmla="*/ 2626 h 150"/>
                                <a:gd name="T24" fmla="+- 0 15144 14263"/>
                                <a:gd name="T25" fmla="*/ T24 w 1417"/>
                                <a:gd name="T26" fmla="+- 0 2585 2552"/>
                                <a:gd name="T27" fmla="*/ 2585 h 150"/>
                                <a:gd name="T28" fmla="+- 0 15145 14263"/>
                                <a:gd name="T29" fmla="*/ T28 w 1417"/>
                                <a:gd name="T30" fmla="+- 0 2584 2552"/>
                                <a:gd name="T31" fmla="*/ 2584 h 150"/>
                                <a:gd name="T32" fmla="+- 0 15171 14263"/>
                                <a:gd name="T33" fmla="*/ T32 w 1417"/>
                                <a:gd name="T34" fmla="+- 0 2584 2552"/>
                                <a:gd name="T35" fmla="*/ 2584 h 150"/>
                                <a:gd name="T36" fmla="+- 0 15162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899" y="2"/>
                                  </a:moveTo>
                                  <a:lnTo>
                                    <a:pt x="854" y="2"/>
                                  </a:lnTo>
                                  <a:lnTo>
                                    <a:pt x="845" y="149"/>
                                  </a:lnTo>
                                  <a:lnTo>
                                    <a:pt x="876" y="149"/>
                                  </a:lnTo>
                                  <a:lnTo>
                                    <a:pt x="879" y="89"/>
                                  </a:lnTo>
                                  <a:lnTo>
                                    <a:pt x="879" y="74"/>
                                  </a:lnTo>
                                  <a:lnTo>
                                    <a:pt x="881" y="33"/>
                                  </a:lnTo>
                                  <a:lnTo>
                                    <a:pt x="882" y="32"/>
                                  </a:lnTo>
                                  <a:lnTo>
                                    <a:pt x="908" y="32"/>
                                  </a:lnTo>
                                  <a:lnTo>
                                    <a:pt x="89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31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264 14263"/>
                                <a:gd name="T1" fmla="*/ T0 w 1417"/>
                                <a:gd name="T2" fmla="+- 0 2584 2552"/>
                                <a:gd name="T3" fmla="*/ 2584 h 150"/>
                                <a:gd name="T4" fmla="+- 0 15235 14263"/>
                                <a:gd name="T5" fmla="*/ T4 w 1417"/>
                                <a:gd name="T6" fmla="+- 0 2584 2552"/>
                                <a:gd name="T7" fmla="*/ 2584 h 150"/>
                                <a:gd name="T8" fmla="+- 0 15235 14263"/>
                                <a:gd name="T9" fmla="*/ T8 w 1417"/>
                                <a:gd name="T10" fmla="+- 0 2605 2552"/>
                                <a:gd name="T11" fmla="*/ 2605 h 150"/>
                                <a:gd name="T12" fmla="+- 0 15235 14263"/>
                                <a:gd name="T13" fmla="*/ T12 w 1417"/>
                                <a:gd name="T14" fmla="+- 0 2626 2552"/>
                                <a:gd name="T15" fmla="*/ 2626 h 150"/>
                                <a:gd name="T16" fmla="+- 0 15236 14263"/>
                                <a:gd name="T17" fmla="*/ T16 w 1417"/>
                                <a:gd name="T18" fmla="+- 0 2645 2552"/>
                                <a:gd name="T19" fmla="*/ 2645 h 150"/>
                                <a:gd name="T20" fmla="+- 0 15238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5271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5264 14263"/>
                                <a:gd name="T29" fmla="*/ T28 w 1417"/>
                                <a:gd name="T30" fmla="+- 0 2584 2552"/>
                                <a:gd name="T31" fmla="*/ 258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001" y="32"/>
                                  </a:moveTo>
                                  <a:lnTo>
                                    <a:pt x="972" y="32"/>
                                  </a:lnTo>
                                  <a:lnTo>
                                    <a:pt x="972" y="53"/>
                                  </a:lnTo>
                                  <a:lnTo>
                                    <a:pt x="972" y="74"/>
                                  </a:lnTo>
                                  <a:lnTo>
                                    <a:pt x="973" y="93"/>
                                  </a:lnTo>
                                  <a:lnTo>
                                    <a:pt x="975" y="149"/>
                                  </a:lnTo>
                                  <a:lnTo>
                                    <a:pt x="1008" y="149"/>
                                  </a:lnTo>
                                  <a:lnTo>
                                    <a:pt x="100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30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171 14263"/>
                                <a:gd name="T1" fmla="*/ T0 w 1417"/>
                                <a:gd name="T2" fmla="+- 0 2584 2552"/>
                                <a:gd name="T3" fmla="*/ 2584 h 150"/>
                                <a:gd name="T4" fmla="+- 0 15145 14263"/>
                                <a:gd name="T5" fmla="*/ T4 w 1417"/>
                                <a:gd name="T6" fmla="+- 0 2584 2552"/>
                                <a:gd name="T7" fmla="*/ 2584 h 150"/>
                                <a:gd name="T8" fmla="+- 0 15149 14263"/>
                                <a:gd name="T9" fmla="*/ T8 w 1417"/>
                                <a:gd name="T10" fmla="+- 0 2604 2552"/>
                                <a:gd name="T11" fmla="*/ 2604 h 150"/>
                                <a:gd name="T12" fmla="+- 0 15153 14263"/>
                                <a:gd name="T13" fmla="*/ T12 w 1417"/>
                                <a:gd name="T14" fmla="+- 0 2624 2552"/>
                                <a:gd name="T15" fmla="*/ 2624 h 150"/>
                                <a:gd name="T16" fmla="+- 0 15174 14263"/>
                                <a:gd name="T17" fmla="*/ T16 w 1417"/>
                                <a:gd name="T18" fmla="+- 0 2699 2552"/>
                                <a:gd name="T19" fmla="*/ 2699 h 150"/>
                                <a:gd name="T20" fmla="+- 0 15200 14263"/>
                                <a:gd name="T21" fmla="*/ T20 w 1417"/>
                                <a:gd name="T22" fmla="+- 0 2699 2552"/>
                                <a:gd name="T23" fmla="*/ 2699 h 150"/>
                                <a:gd name="T24" fmla="+- 0 15213 14263"/>
                                <a:gd name="T25" fmla="*/ T24 w 1417"/>
                                <a:gd name="T26" fmla="+- 0 2656 2552"/>
                                <a:gd name="T27" fmla="*/ 2656 h 150"/>
                                <a:gd name="T28" fmla="+- 0 15189 14263"/>
                                <a:gd name="T29" fmla="*/ T28 w 1417"/>
                                <a:gd name="T30" fmla="+- 0 2656 2552"/>
                                <a:gd name="T31" fmla="*/ 2656 h 150"/>
                                <a:gd name="T32" fmla="+- 0 15185 14263"/>
                                <a:gd name="T33" fmla="*/ T32 w 1417"/>
                                <a:gd name="T34" fmla="+- 0 2636 2552"/>
                                <a:gd name="T35" fmla="*/ 2636 h 150"/>
                                <a:gd name="T36" fmla="+- 0 15180 14263"/>
                                <a:gd name="T37" fmla="*/ T36 w 1417"/>
                                <a:gd name="T38" fmla="+- 0 2617 2552"/>
                                <a:gd name="T39" fmla="*/ 2617 h 150"/>
                                <a:gd name="T40" fmla="+- 0 15171 14263"/>
                                <a:gd name="T41" fmla="*/ T40 w 1417"/>
                                <a:gd name="T42" fmla="+- 0 2584 2552"/>
                                <a:gd name="T43" fmla="*/ 258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908" y="32"/>
                                  </a:moveTo>
                                  <a:lnTo>
                                    <a:pt x="882" y="32"/>
                                  </a:lnTo>
                                  <a:lnTo>
                                    <a:pt x="886" y="52"/>
                                  </a:lnTo>
                                  <a:lnTo>
                                    <a:pt x="890" y="72"/>
                                  </a:lnTo>
                                  <a:lnTo>
                                    <a:pt x="911" y="147"/>
                                  </a:lnTo>
                                  <a:lnTo>
                                    <a:pt x="937" y="147"/>
                                  </a:lnTo>
                                  <a:lnTo>
                                    <a:pt x="950" y="104"/>
                                  </a:lnTo>
                                  <a:lnTo>
                                    <a:pt x="926" y="104"/>
                                  </a:lnTo>
                                  <a:lnTo>
                                    <a:pt x="922" y="84"/>
                                  </a:lnTo>
                                  <a:lnTo>
                                    <a:pt x="917" y="65"/>
                                  </a:lnTo>
                                  <a:lnTo>
                                    <a:pt x="90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29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263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219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203 14263"/>
                                <a:gd name="T9" fmla="*/ T8 w 1417"/>
                                <a:gd name="T10" fmla="+- 0 2603 2552"/>
                                <a:gd name="T11" fmla="*/ 2603 h 150"/>
                                <a:gd name="T12" fmla="+- 0 15198 14263"/>
                                <a:gd name="T13" fmla="*/ T12 w 1417"/>
                                <a:gd name="T14" fmla="+- 0 2622 2552"/>
                                <a:gd name="T15" fmla="*/ 2622 h 150"/>
                                <a:gd name="T16" fmla="+- 0 15193 14263"/>
                                <a:gd name="T17" fmla="*/ T16 w 1417"/>
                                <a:gd name="T18" fmla="+- 0 2642 2552"/>
                                <a:gd name="T19" fmla="*/ 2642 h 150"/>
                                <a:gd name="T20" fmla="+- 0 15189 14263"/>
                                <a:gd name="T21" fmla="*/ T20 w 1417"/>
                                <a:gd name="T22" fmla="+- 0 2656 2552"/>
                                <a:gd name="T23" fmla="*/ 2656 h 150"/>
                                <a:gd name="T24" fmla="+- 0 15213 14263"/>
                                <a:gd name="T25" fmla="*/ T24 w 1417"/>
                                <a:gd name="T26" fmla="+- 0 2656 2552"/>
                                <a:gd name="T27" fmla="*/ 2656 h 150"/>
                                <a:gd name="T28" fmla="+- 0 15218 14263"/>
                                <a:gd name="T29" fmla="*/ T28 w 1417"/>
                                <a:gd name="T30" fmla="+- 0 2641 2552"/>
                                <a:gd name="T31" fmla="*/ 2641 h 150"/>
                                <a:gd name="T32" fmla="+- 0 15224 14263"/>
                                <a:gd name="T33" fmla="*/ T32 w 1417"/>
                                <a:gd name="T34" fmla="+- 0 2623 2552"/>
                                <a:gd name="T35" fmla="*/ 2623 h 150"/>
                                <a:gd name="T36" fmla="+- 0 15229 14263"/>
                                <a:gd name="T37" fmla="*/ T36 w 1417"/>
                                <a:gd name="T38" fmla="+- 0 2603 2552"/>
                                <a:gd name="T39" fmla="*/ 2603 h 150"/>
                                <a:gd name="T40" fmla="+- 0 15235 14263"/>
                                <a:gd name="T41" fmla="*/ T40 w 1417"/>
                                <a:gd name="T42" fmla="+- 0 2584 2552"/>
                                <a:gd name="T43" fmla="*/ 2584 h 150"/>
                                <a:gd name="T44" fmla="+- 0 15264 14263"/>
                                <a:gd name="T45" fmla="*/ T44 w 1417"/>
                                <a:gd name="T46" fmla="+- 0 2584 2552"/>
                                <a:gd name="T47" fmla="*/ 2584 h 150"/>
                                <a:gd name="T48" fmla="+- 0 15263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000" y="2"/>
                                  </a:moveTo>
                                  <a:lnTo>
                                    <a:pt x="956" y="2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935" y="70"/>
                                  </a:lnTo>
                                  <a:lnTo>
                                    <a:pt x="930" y="90"/>
                                  </a:lnTo>
                                  <a:lnTo>
                                    <a:pt x="926" y="104"/>
                                  </a:lnTo>
                                  <a:lnTo>
                                    <a:pt x="950" y="104"/>
                                  </a:lnTo>
                                  <a:lnTo>
                                    <a:pt x="955" y="89"/>
                                  </a:lnTo>
                                  <a:lnTo>
                                    <a:pt x="961" y="71"/>
                                  </a:lnTo>
                                  <a:lnTo>
                                    <a:pt x="966" y="51"/>
                                  </a:lnTo>
                                  <a:lnTo>
                                    <a:pt x="972" y="32"/>
                                  </a:lnTo>
                                  <a:lnTo>
                                    <a:pt x="1001" y="32"/>
                                  </a:lnTo>
                                  <a:lnTo>
                                    <a:pt x="100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28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39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301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301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395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395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5334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5334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5389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5389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5334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5334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5392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5392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129" y="2"/>
                                  </a:moveTo>
                                  <a:lnTo>
                                    <a:pt x="1038" y="2"/>
                                  </a:lnTo>
                                  <a:lnTo>
                                    <a:pt x="1038" y="149"/>
                                  </a:lnTo>
                                  <a:lnTo>
                                    <a:pt x="1132" y="149"/>
                                  </a:lnTo>
                                  <a:lnTo>
                                    <a:pt x="1132" y="122"/>
                                  </a:lnTo>
                                  <a:lnTo>
                                    <a:pt x="1071" y="122"/>
                                  </a:lnTo>
                                  <a:lnTo>
                                    <a:pt x="1071" y="87"/>
                                  </a:lnTo>
                                  <a:lnTo>
                                    <a:pt x="1126" y="87"/>
                                  </a:lnTo>
                                  <a:lnTo>
                                    <a:pt x="1126" y="60"/>
                                  </a:lnTo>
                                  <a:lnTo>
                                    <a:pt x="1071" y="60"/>
                                  </a:lnTo>
                                  <a:lnTo>
                                    <a:pt x="1071" y="29"/>
                                  </a:lnTo>
                                  <a:lnTo>
                                    <a:pt x="1129" y="29"/>
                                  </a:lnTo>
                                  <a:lnTo>
                                    <a:pt x="112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27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461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422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422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453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453 14263"/>
                                <a:gd name="T17" fmla="*/ T16 w 1417"/>
                                <a:gd name="T18" fmla="+- 0 2635 2552"/>
                                <a:gd name="T19" fmla="*/ 2635 h 150"/>
                                <a:gd name="T20" fmla="+- 0 15452 14263"/>
                                <a:gd name="T21" fmla="*/ T20 w 1417"/>
                                <a:gd name="T22" fmla="+- 0 2615 2552"/>
                                <a:gd name="T23" fmla="*/ 2615 h 150"/>
                                <a:gd name="T24" fmla="+- 0 15452 14263"/>
                                <a:gd name="T25" fmla="*/ T24 w 1417"/>
                                <a:gd name="T26" fmla="+- 0 2597 2552"/>
                                <a:gd name="T27" fmla="*/ 2597 h 150"/>
                                <a:gd name="T28" fmla="+- 0 15452 14263"/>
                                <a:gd name="T29" fmla="*/ T28 w 1417"/>
                                <a:gd name="T30" fmla="+- 0 2592 2552"/>
                                <a:gd name="T31" fmla="*/ 2592 h 150"/>
                                <a:gd name="T32" fmla="+- 0 15483 14263"/>
                                <a:gd name="T33" fmla="*/ T32 w 1417"/>
                                <a:gd name="T34" fmla="+- 0 2592 2552"/>
                                <a:gd name="T35" fmla="*/ 2592 h 150"/>
                                <a:gd name="T36" fmla="+- 0 15461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198" y="2"/>
                                  </a:moveTo>
                                  <a:lnTo>
                                    <a:pt x="1159" y="2"/>
                                  </a:lnTo>
                                  <a:lnTo>
                                    <a:pt x="1159" y="149"/>
                                  </a:lnTo>
                                  <a:lnTo>
                                    <a:pt x="1190" y="149"/>
                                  </a:lnTo>
                                  <a:lnTo>
                                    <a:pt x="1190" y="83"/>
                                  </a:lnTo>
                                  <a:lnTo>
                                    <a:pt x="1189" y="63"/>
                                  </a:lnTo>
                                  <a:lnTo>
                                    <a:pt x="1189" y="45"/>
                                  </a:lnTo>
                                  <a:lnTo>
                                    <a:pt x="1189" y="40"/>
                                  </a:lnTo>
                                  <a:lnTo>
                                    <a:pt x="1220" y="40"/>
                                  </a:lnTo>
                                  <a:lnTo>
                                    <a:pt x="119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26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483 14263"/>
                                <a:gd name="T1" fmla="*/ T0 w 1417"/>
                                <a:gd name="T2" fmla="+- 0 2592 2552"/>
                                <a:gd name="T3" fmla="*/ 2592 h 150"/>
                                <a:gd name="T4" fmla="+- 0 15452 14263"/>
                                <a:gd name="T5" fmla="*/ T4 w 1417"/>
                                <a:gd name="T6" fmla="+- 0 2592 2552"/>
                                <a:gd name="T7" fmla="*/ 2592 h 150"/>
                                <a:gd name="T8" fmla="+- 0 15460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5470 14263"/>
                                <a:gd name="T13" fmla="*/ T12 w 1417"/>
                                <a:gd name="T14" fmla="+- 0 2629 2552"/>
                                <a:gd name="T15" fmla="*/ 2629 h 150"/>
                                <a:gd name="T16" fmla="+- 0 15509 14263"/>
                                <a:gd name="T17" fmla="*/ T16 w 1417"/>
                                <a:gd name="T18" fmla="+- 0 2701 2552"/>
                                <a:gd name="T19" fmla="*/ 2701 h 150"/>
                                <a:gd name="T20" fmla="+- 0 15544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5544 14263"/>
                                <a:gd name="T25" fmla="*/ T24 w 1417"/>
                                <a:gd name="T26" fmla="+- 0 2658 2552"/>
                                <a:gd name="T27" fmla="*/ 2658 h 150"/>
                                <a:gd name="T28" fmla="+- 0 15516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5508 14263"/>
                                <a:gd name="T33" fmla="*/ T32 w 1417"/>
                                <a:gd name="T34" fmla="+- 0 2640 2552"/>
                                <a:gd name="T35" fmla="*/ 2640 h 150"/>
                                <a:gd name="T36" fmla="+- 0 15499 14263"/>
                                <a:gd name="T37" fmla="*/ T36 w 1417"/>
                                <a:gd name="T38" fmla="+- 0 2622 2552"/>
                                <a:gd name="T39" fmla="*/ 2622 h 150"/>
                                <a:gd name="T40" fmla="+- 0 15483 14263"/>
                                <a:gd name="T41" fmla="*/ T40 w 1417"/>
                                <a:gd name="T42" fmla="+- 0 2592 2552"/>
                                <a:gd name="T43" fmla="*/ 259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220" y="40"/>
                                  </a:moveTo>
                                  <a:lnTo>
                                    <a:pt x="1189" y="40"/>
                                  </a:lnTo>
                                  <a:lnTo>
                                    <a:pt x="1197" y="59"/>
                                  </a:lnTo>
                                  <a:lnTo>
                                    <a:pt x="1207" y="77"/>
                                  </a:lnTo>
                                  <a:lnTo>
                                    <a:pt x="1246" y="149"/>
                                  </a:lnTo>
                                  <a:lnTo>
                                    <a:pt x="1281" y="149"/>
                                  </a:lnTo>
                                  <a:lnTo>
                                    <a:pt x="1281" y="106"/>
                                  </a:lnTo>
                                  <a:lnTo>
                                    <a:pt x="1253" y="106"/>
                                  </a:lnTo>
                                  <a:lnTo>
                                    <a:pt x="1245" y="88"/>
                                  </a:lnTo>
                                  <a:lnTo>
                                    <a:pt x="1236" y="70"/>
                                  </a:lnTo>
                                  <a:lnTo>
                                    <a:pt x="12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25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544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514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514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5514 14263"/>
                                <a:gd name="T13" fmla="*/ T12 w 1417"/>
                                <a:gd name="T14" fmla="+- 0 2615 2552"/>
                                <a:gd name="T15" fmla="*/ 2615 h 150"/>
                                <a:gd name="T16" fmla="+- 0 15514 14263"/>
                                <a:gd name="T17" fmla="*/ T16 w 1417"/>
                                <a:gd name="T18" fmla="+- 0 2622 2552"/>
                                <a:gd name="T19" fmla="*/ 2622 h 150"/>
                                <a:gd name="T20" fmla="+- 0 15515 14263"/>
                                <a:gd name="T21" fmla="*/ T20 w 1417"/>
                                <a:gd name="T22" fmla="+- 0 2638 2552"/>
                                <a:gd name="T23" fmla="*/ 2638 h 150"/>
                                <a:gd name="T24" fmla="+- 0 15516 14263"/>
                                <a:gd name="T25" fmla="*/ T24 w 1417"/>
                                <a:gd name="T26" fmla="+- 0 2657 2552"/>
                                <a:gd name="T27" fmla="*/ 2657 h 150"/>
                                <a:gd name="T28" fmla="+- 0 15516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5544 14263"/>
                                <a:gd name="T33" fmla="*/ T32 w 1417"/>
                                <a:gd name="T34" fmla="+- 0 2658 2552"/>
                                <a:gd name="T35" fmla="*/ 2658 h 150"/>
                                <a:gd name="T36" fmla="+- 0 15544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281" y="2"/>
                                  </a:moveTo>
                                  <a:lnTo>
                                    <a:pt x="1251" y="2"/>
                                  </a:lnTo>
                                  <a:lnTo>
                                    <a:pt x="1251" y="59"/>
                                  </a:lnTo>
                                  <a:lnTo>
                                    <a:pt x="1251" y="63"/>
                                  </a:lnTo>
                                  <a:lnTo>
                                    <a:pt x="1251" y="70"/>
                                  </a:lnTo>
                                  <a:lnTo>
                                    <a:pt x="1252" y="86"/>
                                  </a:lnTo>
                                  <a:lnTo>
                                    <a:pt x="1253" y="105"/>
                                  </a:lnTo>
                                  <a:lnTo>
                                    <a:pt x="1253" y="106"/>
                                  </a:lnTo>
                                  <a:lnTo>
                                    <a:pt x="1281" y="106"/>
                                  </a:lnTo>
                                  <a:lnTo>
                                    <a:pt x="128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24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640 14263"/>
                                <a:gd name="T1" fmla="*/ T0 w 1417"/>
                                <a:gd name="T2" fmla="+- 0 2582 2552"/>
                                <a:gd name="T3" fmla="*/ 2582 h 150"/>
                                <a:gd name="T4" fmla="+- 0 15606 14263"/>
                                <a:gd name="T5" fmla="*/ T4 w 1417"/>
                                <a:gd name="T6" fmla="+- 0 2582 2552"/>
                                <a:gd name="T7" fmla="*/ 2582 h 150"/>
                                <a:gd name="T8" fmla="+- 0 15606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640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640 14263"/>
                                <a:gd name="T17" fmla="*/ T16 w 1417"/>
                                <a:gd name="T18" fmla="+- 0 2582 2552"/>
                                <a:gd name="T19" fmla="*/ 258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377" y="30"/>
                                  </a:moveTo>
                                  <a:lnTo>
                                    <a:pt x="1343" y="30"/>
                                  </a:lnTo>
                                  <a:lnTo>
                                    <a:pt x="1343" y="149"/>
                                  </a:lnTo>
                                  <a:lnTo>
                                    <a:pt x="1377" y="149"/>
                                  </a:lnTo>
                                  <a:lnTo>
                                    <a:pt x="137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23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680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567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567 14263"/>
                                <a:gd name="T9" fmla="*/ T8 w 1417"/>
                                <a:gd name="T10" fmla="+- 0 2582 2552"/>
                                <a:gd name="T11" fmla="*/ 2582 h 150"/>
                                <a:gd name="T12" fmla="+- 0 15680 14263"/>
                                <a:gd name="T13" fmla="*/ T12 w 1417"/>
                                <a:gd name="T14" fmla="+- 0 2582 2552"/>
                                <a:gd name="T15" fmla="*/ 2582 h 150"/>
                                <a:gd name="T16" fmla="+- 0 15680 14263"/>
                                <a:gd name="T17" fmla="*/ T16 w 1417"/>
                                <a:gd name="T18" fmla="+- 0 2554 2552"/>
                                <a:gd name="T1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417" y="2"/>
                                  </a:moveTo>
                                  <a:lnTo>
                                    <a:pt x="1304" y="2"/>
                                  </a:lnTo>
                                  <a:lnTo>
                                    <a:pt x="1304" y="30"/>
                                  </a:lnTo>
                                  <a:lnTo>
                                    <a:pt x="1417" y="30"/>
                                  </a:lnTo>
                                  <a:lnTo>
                                    <a:pt x="14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98"/>
                        <wpg:cNvGrpSpPr>
                          <a:grpSpLocks/>
                        </wpg:cNvGrpSpPr>
                        <wpg:grpSpPr bwMode="auto">
                          <a:xfrm>
                            <a:off x="14264" y="2324"/>
                            <a:ext cx="1416" cy="190"/>
                            <a:chOff x="14264" y="2324"/>
                            <a:chExt cx="1416" cy="190"/>
                          </a:xfrm>
                        </wpg:grpSpPr>
                        <wps:wsp>
                          <wps:cNvPr id="114" name="Freeform 121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52 14264"/>
                                <a:gd name="T1" fmla="*/ T0 w 1416"/>
                                <a:gd name="T2" fmla="+- 0 2324 2324"/>
                                <a:gd name="T3" fmla="*/ 2324 h 190"/>
                                <a:gd name="T4" fmla="+- 0 14294 14264"/>
                                <a:gd name="T5" fmla="*/ T4 w 1416"/>
                                <a:gd name="T6" fmla="+- 0 2345 2324"/>
                                <a:gd name="T7" fmla="*/ 2345 h 190"/>
                                <a:gd name="T8" fmla="+- 0 14264 14264"/>
                                <a:gd name="T9" fmla="*/ T8 w 1416"/>
                                <a:gd name="T10" fmla="+- 0 2405 2324"/>
                                <a:gd name="T11" fmla="*/ 2405 h 190"/>
                                <a:gd name="T12" fmla="+- 0 14266 14264"/>
                                <a:gd name="T13" fmla="*/ T12 w 1416"/>
                                <a:gd name="T14" fmla="+- 0 2433 2324"/>
                                <a:gd name="T15" fmla="*/ 2433 h 190"/>
                                <a:gd name="T16" fmla="+- 0 14292 14264"/>
                                <a:gd name="T17" fmla="*/ T16 w 1416"/>
                                <a:gd name="T18" fmla="+- 0 2493 2324"/>
                                <a:gd name="T19" fmla="*/ 2493 h 190"/>
                                <a:gd name="T20" fmla="+- 0 14358 14264"/>
                                <a:gd name="T21" fmla="*/ T20 w 1416"/>
                                <a:gd name="T22" fmla="+- 0 2512 2324"/>
                                <a:gd name="T23" fmla="*/ 2512 h 190"/>
                                <a:gd name="T24" fmla="+- 0 14378 14264"/>
                                <a:gd name="T25" fmla="*/ T24 w 1416"/>
                                <a:gd name="T26" fmla="+- 0 2509 2324"/>
                                <a:gd name="T27" fmla="*/ 2509 h 190"/>
                                <a:gd name="T28" fmla="+- 0 14388 14264"/>
                                <a:gd name="T29" fmla="*/ T28 w 1416"/>
                                <a:gd name="T30" fmla="+- 0 2506 2324"/>
                                <a:gd name="T31" fmla="*/ 2506 h 190"/>
                                <a:gd name="T32" fmla="+- 0 14385 14264"/>
                                <a:gd name="T33" fmla="*/ T32 w 1416"/>
                                <a:gd name="T34" fmla="+- 0 2479 2324"/>
                                <a:gd name="T35" fmla="*/ 2479 h 190"/>
                                <a:gd name="T36" fmla="+- 0 14353 14264"/>
                                <a:gd name="T37" fmla="*/ T36 w 1416"/>
                                <a:gd name="T38" fmla="+- 0 2479 2324"/>
                                <a:gd name="T39" fmla="*/ 2479 h 190"/>
                                <a:gd name="T40" fmla="+- 0 14331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4315 14264"/>
                                <a:gd name="T45" fmla="*/ T44 w 1416"/>
                                <a:gd name="T46" fmla="+- 0 2462 2324"/>
                                <a:gd name="T47" fmla="*/ 2462 h 190"/>
                                <a:gd name="T48" fmla="+- 0 14305 14264"/>
                                <a:gd name="T49" fmla="*/ T48 w 1416"/>
                                <a:gd name="T50" fmla="+- 0 2443 2324"/>
                                <a:gd name="T51" fmla="*/ 2443 h 190"/>
                                <a:gd name="T52" fmla="+- 0 14306 14264"/>
                                <a:gd name="T53" fmla="*/ T52 w 1416"/>
                                <a:gd name="T54" fmla="+- 0 2410 2324"/>
                                <a:gd name="T55" fmla="*/ 2410 h 190"/>
                                <a:gd name="T56" fmla="+- 0 14352 14264"/>
                                <a:gd name="T57" fmla="*/ T56 w 1416"/>
                                <a:gd name="T58" fmla="+- 0 2358 2324"/>
                                <a:gd name="T59" fmla="*/ 2358 h 190"/>
                                <a:gd name="T60" fmla="+- 0 14385 14264"/>
                                <a:gd name="T61" fmla="*/ T60 w 1416"/>
                                <a:gd name="T62" fmla="+- 0 2358 2324"/>
                                <a:gd name="T63" fmla="*/ 2358 h 190"/>
                                <a:gd name="T64" fmla="+- 0 14391 14264"/>
                                <a:gd name="T65" fmla="*/ T64 w 1416"/>
                                <a:gd name="T66" fmla="+- 0 2332 2324"/>
                                <a:gd name="T67" fmla="*/ 2332 h 190"/>
                                <a:gd name="T68" fmla="+- 0 14376 14264"/>
                                <a:gd name="T69" fmla="*/ T68 w 1416"/>
                                <a:gd name="T70" fmla="+- 0 2326 2324"/>
                                <a:gd name="T71" fmla="*/ 2326 h 190"/>
                                <a:gd name="T72" fmla="+- 0 14352 14264"/>
                                <a:gd name="T73" fmla="*/ T72 w 1416"/>
                                <a:gd name="T74" fmla="+- 0 2324 2324"/>
                                <a:gd name="T75" fmla="*/ 23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88" y="0"/>
                                  </a:moveTo>
                                  <a:lnTo>
                                    <a:pt x="30" y="2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28" y="169"/>
                                  </a:lnTo>
                                  <a:lnTo>
                                    <a:pt x="94" y="188"/>
                                  </a:lnTo>
                                  <a:lnTo>
                                    <a:pt x="114" y="185"/>
                                  </a:lnTo>
                                  <a:lnTo>
                                    <a:pt x="124" y="182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89" y="155"/>
                                  </a:lnTo>
                                  <a:lnTo>
                                    <a:pt x="67" y="151"/>
                                  </a:lnTo>
                                  <a:lnTo>
                                    <a:pt x="51" y="138"/>
                                  </a:lnTo>
                                  <a:lnTo>
                                    <a:pt x="41" y="119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121" y="34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20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84 14264"/>
                                <a:gd name="T1" fmla="*/ T0 w 1416"/>
                                <a:gd name="T2" fmla="+- 0 2473 2324"/>
                                <a:gd name="T3" fmla="*/ 2473 h 190"/>
                                <a:gd name="T4" fmla="+- 0 14377 14264"/>
                                <a:gd name="T5" fmla="*/ T4 w 1416"/>
                                <a:gd name="T6" fmla="+- 0 2476 2324"/>
                                <a:gd name="T7" fmla="*/ 2476 h 190"/>
                                <a:gd name="T8" fmla="+- 0 14364 14264"/>
                                <a:gd name="T9" fmla="*/ T8 w 1416"/>
                                <a:gd name="T10" fmla="+- 0 2479 2324"/>
                                <a:gd name="T11" fmla="*/ 2479 h 190"/>
                                <a:gd name="T12" fmla="+- 0 14385 14264"/>
                                <a:gd name="T13" fmla="*/ T12 w 1416"/>
                                <a:gd name="T14" fmla="+- 0 2479 2324"/>
                                <a:gd name="T15" fmla="*/ 2479 h 190"/>
                                <a:gd name="T16" fmla="+- 0 14384 14264"/>
                                <a:gd name="T17" fmla="*/ T16 w 1416"/>
                                <a:gd name="T18" fmla="+- 0 2473 2324"/>
                                <a:gd name="T19" fmla="*/ 2473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0" y="149"/>
                                  </a:moveTo>
                                  <a:lnTo>
                                    <a:pt x="113" y="152"/>
                                  </a:lnTo>
                                  <a:lnTo>
                                    <a:pt x="100" y="155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12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19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85 14264"/>
                                <a:gd name="T1" fmla="*/ T0 w 1416"/>
                                <a:gd name="T2" fmla="+- 0 2358 2324"/>
                                <a:gd name="T3" fmla="*/ 2358 h 190"/>
                                <a:gd name="T4" fmla="+- 0 14366 14264"/>
                                <a:gd name="T5" fmla="*/ T4 w 1416"/>
                                <a:gd name="T6" fmla="+- 0 2358 2324"/>
                                <a:gd name="T7" fmla="*/ 2358 h 190"/>
                                <a:gd name="T8" fmla="+- 0 14376 14264"/>
                                <a:gd name="T9" fmla="*/ T8 w 1416"/>
                                <a:gd name="T10" fmla="+- 0 2361 2324"/>
                                <a:gd name="T11" fmla="*/ 2361 h 190"/>
                                <a:gd name="T12" fmla="+- 0 14384 14264"/>
                                <a:gd name="T13" fmla="*/ T12 w 1416"/>
                                <a:gd name="T14" fmla="+- 0 2365 2324"/>
                                <a:gd name="T15" fmla="*/ 2365 h 190"/>
                                <a:gd name="T16" fmla="+- 0 14385 14264"/>
                                <a:gd name="T17" fmla="*/ T16 w 1416"/>
                                <a:gd name="T18" fmla="+- 0 2358 2324"/>
                                <a:gd name="T19" fmla="*/ 2358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1" y="34"/>
                                  </a:moveTo>
                                  <a:lnTo>
                                    <a:pt x="102" y="34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120" y="41"/>
                                  </a:lnTo>
                                  <a:lnTo>
                                    <a:pt x="12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18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482 14264"/>
                                <a:gd name="T1" fmla="*/ T0 w 1416"/>
                                <a:gd name="T2" fmla="+- 0 2324 2324"/>
                                <a:gd name="T3" fmla="*/ 2324 h 190"/>
                                <a:gd name="T4" fmla="+- 0 14426 14264"/>
                                <a:gd name="T5" fmla="*/ T4 w 1416"/>
                                <a:gd name="T6" fmla="+- 0 2349 2324"/>
                                <a:gd name="T7" fmla="*/ 2349 h 190"/>
                                <a:gd name="T8" fmla="+- 0 14404 14264"/>
                                <a:gd name="T9" fmla="*/ T8 w 1416"/>
                                <a:gd name="T10" fmla="+- 0 2414 2324"/>
                                <a:gd name="T11" fmla="*/ 2414 h 190"/>
                                <a:gd name="T12" fmla="+- 0 14406 14264"/>
                                <a:gd name="T13" fmla="*/ T12 w 1416"/>
                                <a:gd name="T14" fmla="+- 0 2441 2324"/>
                                <a:gd name="T15" fmla="*/ 2441 h 190"/>
                                <a:gd name="T16" fmla="+- 0 14436 14264"/>
                                <a:gd name="T17" fmla="*/ T16 w 1416"/>
                                <a:gd name="T18" fmla="+- 0 2499 2324"/>
                                <a:gd name="T19" fmla="*/ 2499 h 190"/>
                                <a:gd name="T20" fmla="+- 0 14474 14264"/>
                                <a:gd name="T21" fmla="*/ T20 w 1416"/>
                                <a:gd name="T22" fmla="+- 0 2513 2324"/>
                                <a:gd name="T23" fmla="*/ 2513 h 190"/>
                                <a:gd name="T24" fmla="+- 0 14497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517 14264"/>
                                <a:gd name="T29" fmla="*/ T28 w 1416"/>
                                <a:gd name="T30" fmla="+- 0 2503 2324"/>
                                <a:gd name="T31" fmla="*/ 2503 h 190"/>
                                <a:gd name="T32" fmla="+- 0 14533 14264"/>
                                <a:gd name="T33" fmla="*/ T32 w 1416"/>
                                <a:gd name="T34" fmla="+- 0 2491 2324"/>
                                <a:gd name="T35" fmla="*/ 2491 h 190"/>
                                <a:gd name="T36" fmla="+- 0 14542 14264"/>
                                <a:gd name="T37" fmla="*/ T36 w 1416"/>
                                <a:gd name="T38" fmla="+- 0 2480 2324"/>
                                <a:gd name="T39" fmla="*/ 2480 h 190"/>
                                <a:gd name="T40" fmla="+- 0 14488 14264"/>
                                <a:gd name="T41" fmla="*/ T40 w 1416"/>
                                <a:gd name="T42" fmla="+- 0 2480 2324"/>
                                <a:gd name="T43" fmla="*/ 2480 h 190"/>
                                <a:gd name="T44" fmla="+- 0 14467 14264"/>
                                <a:gd name="T45" fmla="*/ T44 w 1416"/>
                                <a:gd name="T46" fmla="+- 0 2475 2324"/>
                                <a:gd name="T47" fmla="*/ 2475 h 190"/>
                                <a:gd name="T48" fmla="+- 0 14453 14264"/>
                                <a:gd name="T49" fmla="*/ T48 w 1416"/>
                                <a:gd name="T50" fmla="+- 0 2462 2324"/>
                                <a:gd name="T51" fmla="*/ 2462 h 190"/>
                                <a:gd name="T52" fmla="+- 0 14444 14264"/>
                                <a:gd name="T53" fmla="*/ T52 w 1416"/>
                                <a:gd name="T54" fmla="+- 0 2442 2324"/>
                                <a:gd name="T55" fmla="*/ 2442 h 190"/>
                                <a:gd name="T56" fmla="+- 0 14445 14264"/>
                                <a:gd name="T57" fmla="*/ T56 w 1416"/>
                                <a:gd name="T58" fmla="+- 0 2409 2324"/>
                                <a:gd name="T59" fmla="*/ 2409 h 190"/>
                                <a:gd name="T60" fmla="+- 0 14450 14264"/>
                                <a:gd name="T61" fmla="*/ T60 w 1416"/>
                                <a:gd name="T62" fmla="+- 0 2384 2324"/>
                                <a:gd name="T63" fmla="*/ 2384 h 190"/>
                                <a:gd name="T64" fmla="+- 0 14458 14264"/>
                                <a:gd name="T65" fmla="*/ T64 w 1416"/>
                                <a:gd name="T66" fmla="+- 0 2368 2324"/>
                                <a:gd name="T67" fmla="*/ 2368 h 190"/>
                                <a:gd name="T68" fmla="+- 0 14470 14264"/>
                                <a:gd name="T69" fmla="*/ T68 w 1416"/>
                                <a:gd name="T70" fmla="+- 0 2359 2324"/>
                                <a:gd name="T71" fmla="*/ 2359 h 190"/>
                                <a:gd name="T72" fmla="+- 0 14481 14264"/>
                                <a:gd name="T73" fmla="*/ T72 w 1416"/>
                                <a:gd name="T74" fmla="+- 0 2357 2324"/>
                                <a:gd name="T75" fmla="*/ 2357 h 190"/>
                                <a:gd name="T76" fmla="+- 0 14541 14264"/>
                                <a:gd name="T77" fmla="*/ T76 w 1416"/>
                                <a:gd name="T78" fmla="+- 0 2357 2324"/>
                                <a:gd name="T79" fmla="*/ 2357 h 190"/>
                                <a:gd name="T80" fmla="+- 0 14529 14264"/>
                                <a:gd name="T81" fmla="*/ T80 w 1416"/>
                                <a:gd name="T82" fmla="+- 0 2342 2324"/>
                                <a:gd name="T83" fmla="*/ 2342 h 190"/>
                                <a:gd name="T84" fmla="+- 0 14513 14264"/>
                                <a:gd name="T85" fmla="*/ T84 w 1416"/>
                                <a:gd name="T86" fmla="+- 0 2330 2324"/>
                                <a:gd name="T87" fmla="*/ 2330 h 190"/>
                                <a:gd name="T88" fmla="+- 0 14494 14264"/>
                                <a:gd name="T89" fmla="*/ T88 w 1416"/>
                                <a:gd name="T90" fmla="+- 0 2324 2324"/>
                                <a:gd name="T91" fmla="*/ 2324 h 190"/>
                                <a:gd name="T92" fmla="+- 0 14482 14264"/>
                                <a:gd name="T93" fmla="*/ T92 w 1416"/>
                                <a:gd name="T94" fmla="+- 0 2324 2324"/>
                                <a:gd name="T95" fmla="*/ 23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218" y="0"/>
                                  </a:moveTo>
                                  <a:lnTo>
                                    <a:pt x="162" y="25"/>
                                  </a:lnTo>
                                  <a:lnTo>
                                    <a:pt x="140" y="90"/>
                                  </a:lnTo>
                                  <a:lnTo>
                                    <a:pt x="142" y="117"/>
                                  </a:lnTo>
                                  <a:lnTo>
                                    <a:pt x="172" y="175"/>
                                  </a:lnTo>
                                  <a:lnTo>
                                    <a:pt x="210" y="189"/>
                                  </a:lnTo>
                                  <a:lnTo>
                                    <a:pt x="233" y="187"/>
                                  </a:lnTo>
                                  <a:lnTo>
                                    <a:pt x="253" y="179"/>
                                  </a:lnTo>
                                  <a:lnTo>
                                    <a:pt x="269" y="167"/>
                                  </a:lnTo>
                                  <a:lnTo>
                                    <a:pt x="278" y="156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03" y="151"/>
                                  </a:lnTo>
                                  <a:lnTo>
                                    <a:pt x="189" y="138"/>
                                  </a:lnTo>
                                  <a:lnTo>
                                    <a:pt x="180" y="118"/>
                                  </a:lnTo>
                                  <a:lnTo>
                                    <a:pt x="181" y="85"/>
                                  </a:lnTo>
                                  <a:lnTo>
                                    <a:pt x="186" y="60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206" y="35"/>
                                  </a:lnTo>
                                  <a:lnTo>
                                    <a:pt x="217" y="33"/>
                                  </a:lnTo>
                                  <a:lnTo>
                                    <a:pt x="277" y="33"/>
                                  </a:lnTo>
                                  <a:lnTo>
                                    <a:pt x="265" y="18"/>
                                  </a:lnTo>
                                  <a:lnTo>
                                    <a:pt x="249" y="6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7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541 14264"/>
                                <a:gd name="T1" fmla="*/ T0 w 1416"/>
                                <a:gd name="T2" fmla="+- 0 2357 2324"/>
                                <a:gd name="T3" fmla="*/ 2357 h 190"/>
                                <a:gd name="T4" fmla="+- 0 14481 14264"/>
                                <a:gd name="T5" fmla="*/ T4 w 1416"/>
                                <a:gd name="T6" fmla="+- 0 2357 2324"/>
                                <a:gd name="T7" fmla="*/ 2357 h 190"/>
                                <a:gd name="T8" fmla="+- 0 14499 14264"/>
                                <a:gd name="T9" fmla="*/ T8 w 1416"/>
                                <a:gd name="T10" fmla="+- 0 2363 2324"/>
                                <a:gd name="T11" fmla="*/ 2363 h 190"/>
                                <a:gd name="T12" fmla="+- 0 14512 14264"/>
                                <a:gd name="T13" fmla="*/ T12 w 1416"/>
                                <a:gd name="T14" fmla="+- 0 2378 2324"/>
                                <a:gd name="T15" fmla="*/ 2378 h 190"/>
                                <a:gd name="T16" fmla="+- 0 14519 14264"/>
                                <a:gd name="T17" fmla="*/ T16 w 1416"/>
                                <a:gd name="T18" fmla="+- 0 2401 2324"/>
                                <a:gd name="T19" fmla="*/ 2401 h 190"/>
                                <a:gd name="T20" fmla="+- 0 14518 14264"/>
                                <a:gd name="T21" fmla="*/ T20 w 1416"/>
                                <a:gd name="T22" fmla="+- 0 2433 2324"/>
                                <a:gd name="T23" fmla="*/ 2433 h 190"/>
                                <a:gd name="T24" fmla="+- 0 14512 14264"/>
                                <a:gd name="T25" fmla="*/ T24 w 1416"/>
                                <a:gd name="T26" fmla="+- 0 2456 2324"/>
                                <a:gd name="T27" fmla="*/ 2456 h 190"/>
                                <a:gd name="T28" fmla="+- 0 14502 14264"/>
                                <a:gd name="T29" fmla="*/ T28 w 1416"/>
                                <a:gd name="T30" fmla="+- 0 2472 2324"/>
                                <a:gd name="T31" fmla="*/ 2472 h 190"/>
                                <a:gd name="T32" fmla="+- 0 14488 14264"/>
                                <a:gd name="T33" fmla="*/ T32 w 1416"/>
                                <a:gd name="T34" fmla="+- 0 2480 2324"/>
                                <a:gd name="T35" fmla="*/ 2480 h 190"/>
                                <a:gd name="T36" fmla="+- 0 14542 14264"/>
                                <a:gd name="T37" fmla="*/ T36 w 1416"/>
                                <a:gd name="T38" fmla="+- 0 2480 2324"/>
                                <a:gd name="T39" fmla="*/ 2480 h 190"/>
                                <a:gd name="T40" fmla="+- 0 14545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4554 14264"/>
                                <a:gd name="T45" fmla="*/ T44 w 1416"/>
                                <a:gd name="T46" fmla="+- 0 2454 2324"/>
                                <a:gd name="T47" fmla="*/ 2454 h 190"/>
                                <a:gd name="T48" fmla="+- 0 14558 14264"/>
                                <a:gd name="T49" fmla="*/ T48 w 1416"/>
                                <a:gd name="T50" fmla="+- 0 2429 2324"/>
                                <a:gd name="T51" fmla="*/ 2429 h 190"/>
                                <a:gd name="T52" fmla="+- 0 14557 14264"/>
                                <a:gd name="T53" fmla="*/ T52 w 1416"/>
                                <a:gd name="T54" fmla="+- 0 2402 2324"/>
                                <a:gd name="T55" fmla="*/ 2402 h 190"/>
                                <a:gd name="T56" fmla="+- 0 14551 14264"/>
                                <a:gd name="T57" fmla="*/ T56 w 1416"/>
                                <a:gd name="T58" fmla="+- 0 2378 2324"/>
                                <a:gd name="T59" fmla="*/ 2378 h 190"/>
                                <a:gd name="T60" fmla="+- 0 14542 14264"/>
                                <a:gd name="T61" fmla="*/ T60 w 1416"/>
                                <a:gd name="T62" fmla="+- 0 2357 2324"/>
                                <a:gd name="T63" fmla="*/ 2357 h 190"/>
                                <a:gd name="T64" fmla="+- 0 14541 14264"/>
                                <a:gd name="T65" fmla="*/ T64 w 1416"/>
                                <a:gd name="T66" fmla="+- 0 2357 2324"/>
                                <a:gd name="T67" fmla="*/ 235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277" y="33"/>
                                  </a:moveTo>
                                  <a:lnTo>
                                    <a:pt x="217" y="33"/>
                                  </a:lnTo>
                                  <a:lnTo>
                                    <a:pt x="235" y="39"/>
                                  </a:lnTo>
                                  <a:lnTo>
                                    <a:pt x="248" y="54"/>
                                  </a:lnTo>
                                  <a:lnTo>
                                    <a:pt x="255" y="77"/>
                                  </a:lnTo>
                                  <a:lnTo>
                                    <a:pt x="254" y="109"/>
                                  </a:lnTo>
                                  <a:lnTo>
                                    <a:pt x="248" y="132"/>
                                  </a:lnTo>
                                  <a:lnTo>
                                    <a:pt x="238" y="148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78" y="156"/>
                                  </a:lnTo>
                                  <a:lnTo>
                                    <a:pt x="281" y="151"/>
                                  </a:lnTo>
                                  <a:lnTo>
                                    <a:pt x="290" y="130"/>
                                  </a:lnTo>
                                  <a:lnTo>
                                    <a:pt x="294" y="105"/>
                                  </a:lnTo>
                                  <a:lnTo>
                                    <a:pt x="293" y="78"/>
                                  </a:lnTo>
                                  <a:lnTo>
                                    <a:pt x="287" y="54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7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16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643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594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584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4618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4621 14264"/>
                                <a:gd name="T17" fmla="*/ T16 w 1416"/>
                                <a:gd name="T18" fmla="+- 0 2434 2324"/>
                                <a:gd name="T19" fmla="*/ 2434 h 190"/>
                                <a:gd name="T20" fmla="+- 0 14622 14264"/>
                                <a:gd name="T21" fmla="*/ T20 w 1416"/>
                                <a:gd name="T22" fmla="+- 0 2422 2324"/>
                                <a:gd name="T23" fmla="*/ 2422 h 190"/>
                                <a:gd name="T24" fmla="+- 0 14623 14264"/>
                                <a:gd name="T25" fmla="*/ T24 w 1416"/>
                                <a:gd name="T26" fmla="+- 0 2381 2324"/>
                                <a:gd name="T27" fmla="*/ 2381 h 190"/>
                                <a:gd name="T28" fmla="+- 0 14624 14264"/>
                                <a:gd name="T29" fmla="*/ T28 w 1416"/>
                                <a:gd name="T30" fmla="+- 0 2365 2324"/>
                                <a:gd name="T31" fmla="*/ 2365 h 190"/>
                                <a:gd name="T32" fmla="+- 0 14653 14264"/>
                                <a:gd name="T33" fmla="*/ T32 w 1416"/>
                                <a:gd name="T34" fmla="+- 0 2365 2324"/>
                                <a:gd name="T35" fmla="*/ 2365 h 190"/>
                                <a:gd name="T36" fmla="+- 0 14643 14264"/>
                                <a:gd name="T37" fmla="*/ T36 w 1416"/>
                                <a:gd name="T38" fmla="+- 0 2327 2324"/>
                                <a:gd name="T3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379" y="3"/>
                                  </a:moveTo>
                                  <a:lnTo>
                                    <a:pt x="330" y="3"/>
                                  </a:lnTo>
                                  <a:lnTo>
                                    <a:pt x="320" y="187"/>
                                  </a:lnTo>
                                  <a:lnTo>
                                    <a:pt x="354" y="18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8" y="98"/>
                                  </a:lnTo>
                                  <a:lnTo>
                                    <a:pt x="359" y="57"/>
                                  </a:lnTo>
                                  <a:lnTo>
                                    <a:pt x="360" y="41"/>
                                  </a:lnTo>
                                  <a:lnTo>
                                    <a:pt x="389" y="41"/>
                                  </a:lnTo>
                                  <a:lnTo>
                                    <a:pt x="3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15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755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723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723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723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724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727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4763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755 14264"/>
                                <a:gd name="T29" fmla="*/ T28 w 1416"/>
                                <a:gd name="T30" fmla="+- 0 2365 2324"/>
                                <a:gd name="T3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491" y="41"/>
                                  </a:moveTo>
                                  <a:lnTo>
                                    <a:pt x="459" y="41"/>
                                  </a:lnTo>
                                  <a:lnTo>
                                    <a:pt x="459" y="64"/>
                                  </a:lnTo>
                                  <a:lnTo>
                                    <a:pt x="459" y="83"/>
                                  </a:lnTo>
                                  <a:lnTo>
                                    <a:pt x="460" y="103"/>
                                  </a:lnTo>
                                  <a:lnTo>
                                    <a:pt x="463" y="187"/>
                                  </a:lnTo>
                                  <a:lnTo>
                                    <a:pt x="499" y="187"/>
                                  </a:lnTo>
                                  <a:lnTo>
                                    <a:pt x="49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14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653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624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628 14264"/>
                                <a:gd name="T9" fmla="*/ T8 w 1416"/>
                                <a:gd name="T10" fmla="+- 0 2385 2324"/>
                                <a:gd name="T11" fmla="*/ 2385 h 190"/>
                                <a:gd name="T12" fmla="+- 0 14632 14264"/>
                                <a:gd name="T13" fmla="*/ T12 w 1416"/>
                                <a:gd name="T14" fmla="+- 0 2405 2324"/>
                                <a:gd name="T15" fmla="*/ 2405 h 190"/>
                                <a:gd name="T16" fmla="+- 0 14636 14264"/>
                                <a:gd name="T17" fmla="*/ T16 w 1416"/>
                                <a:gd name="T18" fmla="+- 0 2424 2324"/>
                                <a:gd name="T19" fmla="*/ 2424 h 190"/>
                                <a:gd name="T20" fmla="+- 0 14656 14264"/>
                                <a:gd name="T21" fmla="*/ T20 w 1416"/>
                                <a:gd name="T22" fmla="+- 0 2508 2324"/>
                                <a:gd name="T23" fmla="*/ 2508 h 190"/>
                                <a:gd name="T24" fmla="+- 0 14685 14264"/>
                                <a:gd name="T25" fmla="*/ T24 w 1416"/>
                                <a:gd name="T26" fmla="+- 0 2508 2324"/>
                                <a:gd name="T27" fmla="*/ 2508 h 190"/>
                                <a:gd name="T28" fmla="+- 0 14699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673 14264"/>
                                <a:gd name="T33" fmla="*/ T32 w 1416"/>
                                <a:gd name="T34" fmla="+- 0 2454 2324"/>
                                <a:gd name="T35" fmla="*/ 2454 h 190"/>
                                <a:gd name="T36" fmla="+- 0 14669 14264"/>
                                <a:gd name="T37" fmla="*/ T36 w 1416"/>
                                <a:gd name="T38" fmla="+- 0 2434 2324"/>
                                <a:gd name="T39" fmla="*/ 2434 h 190"/>
                                <a:gd name="T40" fmla="+- 0 14665 14264"/>
                                <a:gd name="T41" fmla="*/ T40 w 1416"/>
                                <a:gd name="T42" fmla="+- 0 2414 2324"/>
                                <a:gd name="T43" fmla="*/ 2414 h 190"/>
                                <a:gd name="T44" fmla="+- 0 14660 14264"/>
                                <a:gd name="T45" fmla="*/ T44 w 1416"/>
                                <a:gd name="T46" fmla="+- 0 2395 2324"/>
                                <a:gd name="T47" fmla="*/ 2395 h 190"/>
                                <a:gd name="T48" fmla="+- 0 14653 14264"/>
                                <a:gd name="T49" fmla="*/ T48 w 1416"/>
                                <a:gd name="T50" fmla="+- 0 2365 2324"/>
                                <a:gd name="T5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389" y="41"/>
                                  </a:moveTo>
                                  <a:lnTo>
                                    <a:pt x="360" y="41"/>
                                  </a:lnTo>
                                  <a:lnTo>
                                    <a:pt x="364" y="61"/>
                                  </a:lnTo>
                                  <a:lnTo>
                                    <a:pt x="368" y="81"/>
                                  </a:lnTo>
                                  <a:lnTo>
                                    <a:pt x="372" y="100"/>
                                  </a:lnTo>
                                  <a:lnTo>
                                    <a:pt x="392" y="184"/>
                                  </a:lnTo>
                                  <a:lnTo>
                                    <a:pt x="421" y="184"/>
                                  </a:lnTo>
                                  <a:lnTo>
                                    <a:pt x="435" y="130"/>
                                  </a:lnTo>
                                  <a:lnTo>
                                    <a:pt x="409" y="130"/>
                                  </a:lnTo>
                                  <a:lnTo>
                                    <a:pt x="405" y="110"/>
                                  </a:lnTo>
                                  <a:lnTo>
                                    <a:pt x="401" y="90"/>
                                  </a:lnTo>
                                  <a:lnTo>
                                    <a:pt x="396" y="71"/>
                                  </a:lnTo>
                                  <a:lnTo>
                                    <a:pt x="38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13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754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706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689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684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679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675 14264"/>
                                <a:gd name="T21" fmla="*/ T20 w 1416"/>
                                <a:gd name="T22" fmla="+- 0 2446 2324"/>
                                <a:gd name="T23" fmla="*/ 2446 h 190"/>
                                <a:gd name="T24" fmla="+- 0 14673 14264"/>
                                <a:gd name="T25" fmla="*/ T24 w 1416"/>
                                <a:gd name="T26" fmla="+- 0 2454 2324"/>
                                <a:gd name="T27" fmla="*/ 2454 h 190"/>
                                <a:gd name="T28" fmla="+- 0 14699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704 14264"/>
                                <a:gd name="T33" fmla="*/ T32 w 1416"/>
                                <a:gd name="T34" fmla="+- 0 2436 2324"/>
                                <a:gd name="T35" fmla="*/ 2436 h 190"/>
                                <a:gd name="T36" fmla="+- 0 14709 14264"/>
                                <a:gd name="T37" fmla="*/ T36 w 1416"/>
                                <a:gd name="T38" fmla="+- 0 2417 2324"/>
                                <a:gd name="T39" fmla="*/ 2417 h 190"/>
                                <a:gd name="T40" fmla="+- 0 14714 14264"/>
                                <a:gd name="T41" fmla="*/ T40 w 1416"/>
                                <a:gd name="T42" fmla="+- 0 2398 2324"/>
                                <a:gd name="T43" fmla="*/ 2398 h 190"/>
                                <a:gd name="T44" fmla="+- 0 14719 14264"/>
                                <a:gd name="T45" fmla="*/ T44 w 1416"/>
                                <a:gd name="T46" fmla="+- 0 2378 2324"/>
                                <a:gd name="T47" fmla="*/ 2378 h 190"/>
                                <a:gd name="T48" fmla="+- 0 14723 14264"/>
                                <a:gd name="T49" fmla="*/ T48 w 1416"/>
                                <a:gd name="T50" fmla="+- 0 2365 2324"/>
                                <a:gd name="T51" fmla="*/ 2365 h 190"/>
                                <a:gd name="T52" fmla="+- 0 14755 14264"/>
                                <a:gd name="T53" fmla="*/ T52 w 1416"/>
                                <a:gd name="T54" fmla="+- 0 2365 2324"/>
                                <a:gd name="T55" fmla="*/ 2365 h 190"/>
                                <a:gd name="T56" fmla="+- 0 14754 14264"/>
                                <a:gd name="T57" fmla="*/ T56 w 1416"/>
                                <a:gd name="T58" fmla="+- 0 2327 2324"/>
                                <a:gd name="T5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490" y="3"/>
                                  </a:moveTo>
                                  <a:lnTo>
                                    <a:pt x="442" y="3"/>
                                  </a:lnTo>
                                  <a:lnTo>
                                    <a:pt x="425" y="64"/>
                                  </a:lnTo>
                                  <a:lnTo>
                                    <a:pt x="420" y="83"/>
                                  </a:lnTo>
                                  <a:lnTo>
                                    <a:pt x="415" y="103"/>
                                  </a:lnTo>
                                  <a:lnTo>
                                    <a:pt x="411" y="122"/>
                                  </a:lnTo>
                                  <a:lnTo>
                                    <a:pt x="409" y="130"/>
                                  </a:lnTo>
                                  <a:lnTo>
                                    <a:pt x="435" y="130"/>
                                  </a:lnTo>
                                  <a:lnTo>
                                    <a:pt x="440" y="112"/>
                                  </a:lnTo>
                                  <a:lnTo>
                                    <a:pt x="445" y="93"/>
                                  </a:lnTo>
                                  <a:lnTo>
                                    <a:pt x="450" y="74"/>
                                  </a:lnTo>
                                  <a:lnTo>
                                    <a:pt x="455" y="54"/>
                                  </a:lnTo>
                                  <a:lnTo>
                                    <a:pt x="459" y="41"/>
                                  </a:lnTo>
                                  <a:lnTo>
                                    <a:pt x="491" y="41"/>
                                  </a:lnTo>
                                  <a:lnTo>
                                    <a:pt x="49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12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85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80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792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4826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4829 14264"/>
                                <a:gd name="T17" fmla="*/ T16 w 1416"/>
                                <a:gd name="T18" fmla="+- 0 2434 2324"/>
                                <a:gd name="T19" fmla="*/ 2434 h 190"/>
                                <a:gd name="T20" fmla="+- 0 14829 14264"/>
                                <a:gd name="T21" fmla="*/ T20 w 1416"/>
                                <a:gd name="T22" fmla="+- 0 2422 2324"/>
                                <a:gd name="T23" fmla="*/ 2422 h 190"/>
                                <a:gd name="T24" fmla="+- 0 14831 14264"/>
                                <a:gd name="T25" fmla="*/ T24 w 1416"/>
                                <a:gd name="T26" fmla="+- 0 2381 2324"/>
                                <a:gd name="T27" fmla="*/ 2381 h 190"/>
                                <a:gd name="T28" fmla="+- 0 14832 14264"/>
                                <a:gd name="T29" fmla="*/ T28 w 1416"/>
                                <a:gd name="T30" fmla="+- 0 2365 2324"/>
                                <a:gd name="T31" fmla="*/ 2365 h 190"/>
                                <a:gd name="T32" fmla="+- 0 14860 14264"/>
                                <a:gd name="T33" fmla="*/ T32 w 1416"/>
                                <a:gd name="T34" fmla="+- 0 2365 2324"/>
                                <a:gd name="T35" fmla="*/ 2365 h 190"/>
                                <a:gd name="T36" fmla="+- 0 14851 14264"/>
                                <a:gd name="T37" fmla="*/ T36 w 1416"/>
                                <a:gd name="T38" fmla="+- 0 2327 2324"/>
                                <a:gd name="T3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587" y="3"/>
                                  </a:moveTo>
                                  <a:lnTo>
                                    <a:pt x="538" y="3"/>
                                  </a:lnTo>
                                  <a:lnTo>
                                    <a:pt x="528" y="187"/>
                                  </a:lnTo>
                                  <a:lnTo>
                                    <a:pt x="562" y="187"/>
                                  </a:lnTo>
                                  <a:lnTo>
                                    <a:pt x="565" y="110"/>
                                  </a:lnTo>
                                  <a:lnTo>
                                    <a:pt x="565" y="98"/>
                                  </a:lnTo>
                                  <a:lnTo>
                                    <a:pt x="567" y="57"/>
                                  </a:lnTo>
                                  <a:lnTo>
                                    <a:pt x="568" y="41"/>
                                  </a:lnTo>
                                  <a:lnTo>
                                    <a:pt x="596" y="41"/>
                                  </a:lnTo>
                                  <a:lnTo>
                                    <a:pt x="58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11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963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931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931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931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932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934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4970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963 14264"/>
                                <a:gd name="T29" fmla="*/ T28 w 1416"/>
                                <a:gd name="T30" fmla="+- 0 2365 2324"/>
                                <a:gd name="T3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699" y="41"/>
                                  </a:moveTo>
                                  <a:lnTo>
                                    <a:pt x="667" y="41"/>
                                  </a:lnTo>
                                  <a:lnTo>
                                    <a:pt x="667" y="64"/>
                                  </a:lnTo>
                                  <a:lnTo>
                                    <a:pt x="667" y="83"/>
                                  </a:lnTo>
                                  <a:lnTo>
                                    <a:pt x="668" y="103"/>
                                  </a:lnTo>
                                  <a:lnTo>
                                    <a:pt x="670" y="187"/>
                                  </a:lnTo>
                                  <a:lnTo>
                                    <a:pt x="706" y="187"/>
                                  </a:lnTo>
                                  <a:lnTo>
                                    <a:pt x="69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10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860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832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835 14264"/>
                                <a:gd name="T9" fmla="*/ T8 w 1416"/>
                                <a:gd name="T10" fmla="+- 0 2385 2324"/>
                                <a:gd name="T11" fmla="*/ 2385 h 190"/>
                                <a:gd name="T12" fmla="+- 0 14839 14264"/>
                                <a:gd name="T13" fmla="*/ T12 w 1416"/>
                                <a:gd name="T14" fmla="+- 0 2405 2324"/>
                                <a:gd name="T15" fmla="*/ 2405 h 190"/>
                                <a:gd name="T16" fmla="+- 0 14844 14264"/>
                                <a:gd name="T17" fmla="*/ T16 w 1416"/>
                                <a:gd name="T18" fmla="+- 0 2424 2324"/>
                                <a:gd name="T19" fmla="*/ 2424 h 190"/>
                                <a:gd name="T20" fmla="+- 0 14864 14264"/>
                                <a:gd name="T21" fmla="*/ T20 w 1416"/>
                                <a:gd name="T22" fmla="+- 0 2508 2324"/>
                                <a:gd name="T23" fmla="*/ 2508 h 190"/>
                                <a:gd name="T24" fmla="+- 0 14892 14264"/>
                                <a:gd name="T25" fmla="*/ T24 w 1416"/>
                                <a:gd name="T26" fmla="+- 0 2508 2324"/>
                                <a:gd name="T27" fmla="*/ 2508 h 190"/>
                                <a:gd name="T28" fmla="+- 0 14907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880 14264"/>
                                <a:gd name="T33" fmla="*/ T32 w 1416"/>
                                <a:gd name="T34" fmla="+- 0 2454 2324"/>
                                <a:gd name="T35" fmla="*/ 2454 h 190"/>
                                <a:gd name="T36" fmla="+- 0 14877 14264"/>
                                <a:gd name="T37" fmla="*/ T36 w 1416"/>
                                <a:gd name="T38" fmla="+- 0 2434 2324"/>
                                <a:gd name="T39" fmla="*/ 2434 h 190"/>
                                <a:gd name="T40" fmla="+- 0 14873 14264"/>
                                <a:gd name="T41" fmla="*/ T40 w 1416"/>
                                <a:gd name="T42" fmla="+- 0 2414 2324"/>
                                <a:gd name="T43" fmla="*/ 2414 h 190"/>
                                <a:gd name="T44" fmla="+- 0 14868 14264"/>
                                <a:gd name="T45" fmla="*/ T44 w 1416"/>
                                <a:gd name="T46" fmla="+- 0 2395 2324"/>
                                <a:gd name="T47" fmla="*/ 2395 h 190"/>
                                <a:gd name="T48" fmla="+- 0 14860 14264"/>
                                <a:gd name="T49" fmla="*/ T48 w 1416"/>
                                <a:gd name="T50" fmla="+- 0 2365 2324"/>
                                <a:gd name="T5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596" y="41"/>
                                  </a:moveTo>
                                  <a:lnTo>
                                    <a:pt x="568" y="41"/>
                                  </a:lnTo>
                                  <a:lnTo>
                                    <a:pt x="571" y="61"/>
                                  </a:lnTo>
                                  <a:lnTo>
                                    <a:pt x="575" y="81"/>
                                  </a:lnTo>
                                  <a:lnTo>
                                    <a:pt x="580" y="100"/>
                                  </a:lnTo>
                                  <a:lnTo>
                                    <a:pt x="600" y="184"/>
                                  </a:lnTo>
                                  <a:lnTo>
                                    <a:pt x="628" y="184"/>
                                  </a:lnTo>
                                  <a:lnTo>
                                    <a:pt x="643" y="130"/>
                                  </a:lnTo>
                                  <a:lnTo>
                                    <a:pt x="616" y="130"/>
                                  </a:lnTo>
                                  <a:lnTo>
                                    <a:pt x="613" y="110"/>
                                  </a:lnTo>
                                  <a:lnTo>
                                    <a:pt x="609" y="90"/>
                                  </a:lnTo>
                                  <a:lnTo>
                                    <a:pt x="604" y="71"/>
                                  </a:lnTo>
                                  <a:lnTo>
                                    <a:pt x="59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09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96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914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896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892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887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883 14264"/>
                                <a:gd name="T21" fmla="*/ T20 w 1416"/>
                                <a:gd name="T22" fmla="+- 0 2446 2324"/>
                                <a:gd name="T23" fmla="*/ 2446 h 190"/>
                                <a:gd name="T24" fmla="+- 0 14880 14264"/>
                                <a:gd name="T25" fmla="*/ T24 w 1416"/>
                                <a:gd name="T26" fmla="+- 0 2454 2324"/>
                                <a:gd name="T27" fmla="*/ 2454 h 190"/>
                                <a:gd name="T28" fmla="+- 0 14907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912 14264"/>
                                <a:gd name="T33" fmla="*/ T32 w 1416"/>
                                <a:gd name="T34" fmla="+- 0 2436 2324"/>
                                <a:gd name="T35" fmla="*/ 2436 h 190"/>
                                <a:gd name="T36" fmla="+- 0 14917 14264"/>
                                <a:gd name="T37" fmla="*/ T36 w 1416"/>
                                <a:gd name="T38" fmla="+- 0 2417 2324"/>
                                <a:gd name="T39" fmla="*/ 2417 h 190"/>
                                <a:gd name="T40" fmla="+- 0 14922 14264"/>
                                <a:gd name="T41" fmla="*/ T40 w 1416"/>
                                <a:gd name="T42" fmla="+- 0 2398 2324"/>
                                <a:gd name="T43" fmla="*/ 2398 h 190"/>
                                <a:gd name="T44" fmla="+- 0 14927 14264"/>
                                <a:gd name="T45" fmla="*/ T44 w 1416"/>
                                <a:gd name="T46" fmla="+- 0 2378 2324"/>
                                <a:gd name="T47" fmla="*/ 2378 h 190"/>
                                <a:gd name="T48" fmla="+- 0 14931 14264"/>
                                <a:gd name="T49" fmla="*/ T48 w 1416"/>
                                <a:gd name="T50" fmla="+- 0 2365 2324"/>
                                <a:gd name="T51" fmla="*/ 2365 h 190"/>
                                <a:gd name="T52" fmla="+- 0 14963 14264"/>
                                <a:gd name="T53" fmla="*/ T52 w 1416"/>
                                <a:gd name="T54" fmla="+- 0 2365 2324"/>
                                <a:gd name="T55" fmla="*/ 2365 h 190"/>
                                <a:gd name="T56" fmla="+- 0 14961 14264"/>
                                <a:gd name="T57" fmla="*/ T56 w 1416"/>
                                <a:gd name="T58" fmla="+- 0 2327 2324"/>
                                <a:gd name="T5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697" y="3"/>
                                  </a:moveTo>
                                  <a:lnTo>
                                    <a:pt x="650" y="3"/>
                                  </a:lnTo>
                                  <a:lnTo>
                                    <a:pt x="632" y="64"/>
                                  </a:lnTo>
                                  <a:lnTo>
                                    <a:pt x="628" y="83"/>
                                  </a:lnTo>
                                  <a:lnTo>
                                    <a:pt x="623" y="103"/>
                                  </a:lnTo>
                                  <a:lnTo>
                                    <a:pt x="619" y="122"/>
                                  </a:lnTo>
                                  <a:lnTo>
                                    <a:pt x="616" y="130"/>
                                  </a:lnTo>
                                  <a:lnTo>
                                    <a:pt x="643" y="130"/>
                                  </a:lnTo>
                                  <a:lnTo>
                                    <a:pt x="648" y="112"/>
                                  </a:lnTo>
                                  <a:lnTo>
                                    <a:pt x="653" y="93"/>
                                  </a:lnTo>
                                  <a:lnTo>
                                    <a:pt x="658" y="74"/>
                                  </a:lnTo>
                                  <a:lnTo>
                                    <a:pt x="663" y="54"/>
                                  </a:lnTo>
                                  <a:lnTo>
                                    <a:pt x="667" y="41"/>
                                  </a:lnTo>
                                  <a:lnTo>
                                    <a:pt x="699" y="41"/>
                                  </a:lnTo>
                                  <a:lnTo>
                                    <a:pt x="69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08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040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003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003 14264"/>
                                <a:gd name="T9" fmla="*/ T8 w 1416"/>
                                <a:gd name="T10" fmla="+- 0 2429 2324"/>
                                <a:gd name="T11" fmla="*/ 2429 h 190"/>
                                <a:gd name="T12" fmla="+- 0 15024 14264"/>
                                <a:gd name="T13" fmla="*/ T12 w 1416"/>
                                <a:gd name="T14" fmla="+- 0 2498 2324"/>
                                <a:gd name="T15" fmla="*/ 2498 h 190"/>
                                <a:gd name="T16" fmla="+- 0 15061 14264"/>
                                <a:gd name="T17" fmla="*/ T16 w 1416"/>
                                <a:gd name="T18" fmla="+- 0 2513 2324"/>
                                <a:gd name="T19" fmla="*/ 2513 h 190"/>
                                <a:gd name="T20" fmla="+- 0 15085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5104 14264"/>
                                <a:gd name="T25" fmla="*/ T24 w 1416"/>
                                <a:gd name="T26" fmla="+- 0 2503 2324"/>
                                <a:gd name="T27" fmla="*/ 2503 h 190"/>
                                <a:gd name="T28" fmla="+- 0 15119 14264"/>
                                <a:gd name="T29" fmla="*/ T28 w 1416"/>
                                <a:gd name="T30" fmla="+- 0 2490 2324"/>
                                <a:gd name="T31" fmla="*/ 2490 h 190"/>
                                <a:gd name="T32" fmla="+- 0 15126 14264"/>
                                <a:gd name="T33" fmla="*/ T32 w 1416"/>
                                <a:gd name="T34" fmla="+- 0 2476 2324"/>
                                <a:gd name="T35" fmla="*/ 2476 h 190"/>
                                <a:gd name="T36" fmla="+- 0 15083 14264"/>
                                <a:gd name="T37" fmla="*/ T36 w 1416"/>
                                <a:gd name="T38" fmla="+- 0 2476 2324"/>
                                <a:gd name="T39" fmla="*/ 2476 h 190"/>
                                <a:gd name="T40" fmla="+- 0 15059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5046 14264"/>
                                <a:gd name="T45" fmla="*/ T44 w 1416"/>
                                <a:gd name="T46" fmla="+- 0 2463 2324"/>
                                <a:gd name="T47" fmla="*/ 2463 h 190"/>
                                <a:gd name="T48" fmla="+- 0 15040 14264"/>
                                <a:gd name="T49" fmla="*/ T48 w 1416"/>
                                <a:gd name="T50" fmla="+- 0 2443 2324"/>
                                <a:gd name="T51" fmla="*/ 2443 h 190"/>
                                <a:gd name="T52" fmla="+- 0 15040 14264"/>
                                <a:gd name="T53" fmla="*/ T52 w 1416"/>
                                <a:gd name="T54" fmla="+- 0 2327 2324"/>
                                <a:gd name="T55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776" y="3"/>
                                  </a:moveTo>
                                  <a:lnTo>
                                    <a:pt x="739" y="3"/>
                                  </a:lnTo>
                                  <a:lnTo>
                                    <a:pt x="739" y="105"/>
                                  </a:lnTo>
                                  <a:lnTo>
                                    <a:pt x="760" y="174"/>
                                  </a:lnTo>
                                  <a:lnTo>
                                    <a:pt x="797" y="189"/>
                                  </a:lnTo>
                                  <a:lnTo>
                                    <a:pt x="821" y="187"/>
                                  </a:lnTo>
                                  <a:lnTo>
                                    <a:pt x="840" y="179"/>
                                  </a:lnTo>
                                  <a:lnTo>
                                    <a:pt x="855" y="166"/>
                                  </a:lnTo>
                                  <a:lnTo>
                                    <a:pt x="862" y="152"/>
                                  </a:lnTo>
                                  <a:lnTo>
                                    <a:pt x="819" y="152"/>
                                  </a:lnTo>
                                  <a:lnTo>
                                    <a:pt x="795" y="151"/>
                                  </a:lnTo>
                                  <a:lnTo>
                                    <a:pt x="782" y="139"/>
                                  </a:lnTo>
                                  <a:lnTo>
                                    <a:pt x="776" y="119"/>
                                  </a:lnTo>
                                  <a:lnTo>
                                    <a:pt x="77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07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135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09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099 14264"/>
                                <a:gd name="T9" fmla="*/ T8 w 1416"/>
                                <a:gd name="T10" fmla="+- 0 2433 2324"/>
                                <a:gd name="T11" fmla="*/ 2433 h 190"/>
                                <a:gd name="T12" fmla="+- 0 15095 14264"/>
                                <a:gd name="T13" fmla="*/ T12 w 1416"/>
                                <a:gd name="T14" fmla="+- 0 2461 2324"/>
                                <a:gd name="T15" fmla="*/ 2461 h 190"/>
                                <a:gd name="T16" fmla="+- 0 15083 14264"/>
                                <a:gd name="T17" fmla="*/ T16 w 1416"/>
                                <a:gd name="T18" fmla="+- 0 2476 2324"/>
                                <a:gd name="T19" fmla="*/ 2476 h 190"/>
                                <a:gd name="T20" fmla="+- 0 15126 14264"/>
                                <a:gd name="T21" fmla="*/ T20 w 1416"/>
                                <a:gd name="T22" fmla="+- 0 2476 2324"/>
                                <a:gd name="T23" fmla="*/ 2476 h 190"/>
                                <a:gd name="T24" fmla="+- 0 15129 14264"/>
                                <a:gd name="T25" fmla="*/ T24 w 1416"/>
                                <a:gd name="T26" fmla="+- 0 2471 2324"/>
                                <a:gd name="T27" fmla="*/ 2471 h 190"/>
                                <a:gd name="T28" fmla="+- 0 15134 14264"/>
                                <a:gd name="T29" fmla="*/ T28 w 1416"/>
                                <a:gd name="T30" fmla="+- 0 2447 2324"/>
                                <a:gd name="T31" fmla="*/ 2447 h 190"/>
                                <a:gd name="T32" fmla="+- 0 15135 14264"/>
                                <a:gd name="T33" fmla="*/ T32 w 1416"/>
                                <a:gd name="T34" fmla="+- 0 2327 2324"/>
                                <a:gd name="T35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871" y="3"/>
                                  </a:moveTo>
                                  <a:lnTo>
                                    <a:pt x="835" y="3"/>
                                  </a:lnTo>
                                  <a:lnTo>
                                    <a:pt x="835" y="109"/>
                                  </a:lnTo>
                                  <a:lnTo>
                                    <a:pt x="831" y="137"/>
                                  </a:lnTo>
                                  <a:lnTo>
                                    <a:pt x="819" y="152"/>
                                  </a:lnTo>
                                  <a:lnTo>
                                    <a:pt x="862" y="152"/>
                                  </a:lnTo>
                                  <a:lnTo>
                                    <a:pt x="865" y="147"/>
                                  </a:lnTo>
                                  <a:lnTo>
                                    <a:pt x="870" y="123"/>
                                  </a:lnTo>
                                  <a:lnTo>
                                    <a:pt x="87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06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214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171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171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205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205 14264"/>
                                <a:gd name="T17" fmla="*/ T16 w 1416"/>
                                <a:gd name="T18" fmla="+- 0 2430 2324"/>
                                <a:gd name="T19" fmla="*/ 2430 h 190"/>
                                <a:gd name="T20" fmla="+- 0 15205 14264"/>
                                <a:gd name="T21" fmla="*/ T20 w 1416"/>
                                <a:gd name="T22" fmla="+- 0 2412 2324"/>
                                <a:gd name="T23" fmla="*/ 2412 h 190"/>
                                <a:gd name="T24" fmla="+- 0 15204 14264"/>
                                <a:gd name="T25" fmla="*/ T24 w 1416"/>
                                <a:gd name="T26" fmla="+- 0 2393 2324"/>
                                <a:gd name="T27" fmla="*/ 2393 h 190"/>
                                <a:gd name="T28" fmla="+- 0 15204 14264"/>
                                <a:gd name="T29" fmla="*/ T28 w 1416"/>
                                <a:gd name="T30" fmla="+- 0 2375 2324"/>
                                <a:gd name="T31" fmla="*/ 2375 h 190"/>
                                <a:gd name="T32" fmla="+- 0 15204 14264"/>
                                <a:gd name="T33" fmla="*/ T32 w 1416"/>
                                <a:gd name="T34" fmla="+- 0 2375 2324"/>
                                <a:gd name="T35" fmla="*/ 2375 h 190"/>
                                <a:gd name="T36" fmla="+- 0 15238 14264"/>
                                <a:gd name="T37" fmla="*/ T36 w 1416"/>
                                <a:gd name="T38" fmla="+- 0 2375 2324"/>
                                <a:gd name="T39" fmla="*/ 2375 h 190"/>
                                <a:gd name="T40" fmla="+- 0 15214 14264"/>
                                <a:gd name="T41" fmla="*/ T40 w 1416"/>
                                <a:gd name="T42" fmla="+- 0 2327 2324"/>
                                <a:gd name="T43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950" y="3"/>
                                  </a:moveTo>
                                  <a:lnTo>
                                    <a:pt x="907" y="3"/>
                                  </a:lnTo>
                                  <a:lnTo>
                                    <a:pt x="907" y="187"/>
                                  </a:lnTo>
                                  <a:lnTo>
                                    <a:pt x="941" y="187"/>
                                  </a:lnTo>
                                  <a:lnTo>
                                    <a:pt x="941" y="106"/>
                                  </a:lnTo>
                                  <a:lnTo>
                                    <a:pt x="941" y="88"/>
                                  </a:lnTo>
                                  <a:lnTo>
                                    <a:pt x="940" y="69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974" y="51"/>
                                  </a:lnTo>
                                  <a:lnTo>
                                    <a:pt x="95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05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238 14264"/>
                                <a:gd name="T1" fmla="*/ T0 w 1416"/>
                                <a:gd name="T2" fmla="+- 0 2375 2324"/>
                                <a:gd name="T3" fmla="*/ 2375 h 190"/>
                                <a:gd name="T4" fmla="+- 0 15204 14264"/>
                                <a:gd name="T5" fmla="*/ T4 w 1416"/>
                                <a:gd name="T6" fmla="+- 0 2375 2324"/>
                                <a:gd name="T7" fmla="*/ 2375 h 190"/>
                                <a:gd name="T8" fmla="+- 0 15212 14264"/>
                                <a:gd name="T9" fmla="*/ T8 w 1416"/>
                                <a:gd name="T10" fmla="+- 0 2394 2324"/>
                                <a:gd name="T11" fmla="*/ 2394 h 190"/>
                                <a:gd name="T12" fmla="+- 0 15220 14264"/>
                                <a:gd name="T13" fmla="*/ T12 w 1416"/>
                                <a:gd name="T14" fmla="+- 0 2412 2324"/>
                                <a:gd name="T15" fmla="*/ 2412 h 190"/>
                                <a:gd name="T16" fmla="+- 0 15228 14264"/>
                                <a:gd name="T17" fmla="*/ T16 w 1416"/>
                                <a:gd name="T18" fmla="+- 0 2430 2324"/>
                                <a:gd name="T19" fmla="*/ 2430 h 190"/>
                                <a:gd name="T20" fmla="+- 0 15267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5305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5305 14264"/>
                                <a:gd name="T29" fmla="*/ T28 w 1416"/>
                                <a:gd name="T30" fmla="+- 0 2457 2324"/>
                                <a:gd name="T31" fmla="*/ 2457 h 190"/>
                                <a:gd name="T32" fmla="+- 0 15274 14264"/>
                                <a:gd name="T33" fmla="*/ T32 w 1416"/>
                                <a:gd name="T34" fmla="+- 0 2457 2324"/>
                                <a:gd name="T35" fmla="*/ 2457 h 190"/>
                                <a:gd name="T36" fmla="+- 0 15267 14264"/>
                                <a:gd name="T37" fmla="*/ T36 w 1416"/>
                                <a:gd name="T38" fmla="+- 0 2438 2324"/>
                                <a:gd name="T39" fmla="*/ 2438 h 190"/>
                                <a:gd name="T40" fmla="+- 0 15260 14264"/>
                                <a:gd name="T41" fmla="*/ T40 w 1416"/>
                                <a:gd name="T42" fmla="+- 0 2420 2324"/>
                                <a:gd name="T43" fmla="*/ 2420 h 190"/>
                                <a:gd name="T44" fmla="+- 0 15251 14264"/>
                                <a:gd name="T45" fmla="*/ T44 w 1416"/>
                                <a:gd name="T46" fmla="+- 0 2401 2324"/>
                                <a:gd name="T47" fmla="*/ 2401 h 190"/>
                                <a:gd name="T48" fmla="+- 0 15238 14264"/>
                                <a:gd name="T49" fmla="*/ T48 w 1416"/>
                                <a:gd name="T50" fmla="+- 0 2375 2324"/>
                                <a:gd name="T51" fmla="*/ 237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974" y="51"/>
                                  </a:moveTo>
                                  <a:lnTo>
                                    <a:pt x="940" y="51"/>
                                  </a:lnTo>
                                  <a:lnTo>
                                    <a:pt x="948" y="70"/>
                                  </a:lnTo>
                                  <a:lnTo>
                                    <a:pt x="956" y="88"/>
                                  </a:lnTo>
                                  <a:lnTo>
                                    <a:pt x="964" y="106"/>
                                  </a:lnTo>
                                  <a:lnTo>
                                    <a:pt x="1003" y="187"/>
                                  </a:lnTo>
                                  <a:lnTo>
                                    <a:pt x="1041" y="187"/>
                                  </a:lnTo>
                                  <a:lnTo>
                                    <a:pt x="1041" y="133"/>
                                  </a:lnTo>
                                  <a:lnTo>
                                    <a:pt x="1010" y="133"/>
                                  </a:lnTo>
                                  <a:lnTo>
                                    <a:pt x="1003" y="114"/>
                                  </a:lnTo>
                                  <a:lnTo>
                                    <a:pt x="996" y="96"/>
                                  </a:lnTo>
                                  <a:lnTo>
                                    <a:pt x="987" y="77"/>
                                  </a:lnTo>
                                  <a:lnTo>
                                    <a:pt x="97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04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305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27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272 14264"/>
                                <a:gd name="T9" fmla="*/ T8 w 1416"/>
                                <a:gd name="T10" fmla="+- 0 2401 2324"/>
                                <a:gd name="T11" fmla="*/ 2401 h 190"/>
                                <a:gd name="T12" fmla="+- 0 15272 14264"/>
                                <a:gd name="T13" fmla="*/ T12 w 1416"/>
                                <a:gd name="T14" fmla="+- 0 2422 2324"/>
                                <a:gd name="T15" fmla="*/ 2422 h 190"/>
                                <a:gd name="T16" fmla="+- 0 15274 14264"/>
                                <a:gd name="T17" fmla="*/ T16 w 1416"/>
                                <a:gd name="T18" fmla="+- 0 2441 2324"/>
                                <a:gd name="T19" fmla="*/ 2441 h 190"/>
                                <a:gd name="T20" fmla="+- 0 15274 14264"/>
                                <a:gd name="T21" fmla="*/ T20 w 1416"/>
                                <a:gd name="T22" fmla="+- 0 2457 2324"/>
                                <a:gd name="T23" fmla="*/ 2457 h 190"/>
                                <a:gd name="T24" fmla="+- 0 15305 14264"/>
                                <a:gd name="T25" fmla="*/ T24 w 1416"/>
                                <a:gd name="T26" fmla="+- 0 2457 2324"/>
                                <a:gd name="T27" fmla="*/ 2457 h 190"/>
                                <a:gd name="T28" fmla="+- 0 15305 14264"/>
                                <a:gd name="T29" fmla="*/ T28 w 1416"/>
                                <a:gd name="T30" fmla="+- 0 2327 2324"/>
                                <a:gd name="T31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041" y="3"/>
                                  </a:moveTo>
                                  <a:lnTo>
                                    <a:pt x="1008" y="3"/>
                                  </a:lnTo>
                                  <a:lnTo>
                                    <a:pt x="1008" y="77"/>
                                  </a:lnTo>
                                  <a:lnTo>
                                    <a:pt x="1008" y="98"/>
                                  </a:lnTo>
                                  <a:lnTo>
                                    <a:pt x="1010" y="117"/>
                                  </a:lnTo>
                                  <a:lnTo>
                                    <a:pt x="1010" y="133"/>
                                  </a:lnTo>
                                  <a:lnTo>
                                    <a:pt x="1041" y="133"/>
                                  </a:lnTo>
                                  <a:lnTo>
                                    <a:pt x="104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03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378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34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342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378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378 14264"/>
                                <a:gd name="T17" fmla="*/ T16 w 1416"/>
                                <a:gd name="T18" fmla="+- 0 2327 2324"/>
                                <a:gd name="T1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114" y="3"/>
                                  </a:moveTo>
                                  <a:lnTo>
                                    <a:pt x="1078" y="3"/>
                                  </a:lnTo>
                                  <a:lnTo>
                                    <a:pt x="1078" y="187"/>
                                  </a:lnTo>
                                  <a:lnTo>
                                    <a:pt x="1114" y="187"/>
                                  </a:lnTo>
                                  <a:lnTo>
                                    <a:pt x="11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02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483 14264"/>
                                <a:gd name="T1" fmla="*/ T0 w 1416"/>
                                <a:gd name="T2" fmla="+- 0 2362 2324"/>
                                <a:gd name="T3" fmla="*/ 2362 h 190"/>
                                <a:gd name="T4" fmla="+- 0 15446 14264"/>
                                <a:gd name="T5" fmla="*/ T4 w 1416"/>
                                <a:gd name="T6" fmla="+- 0 2362 2324"/>
                                <a:gd name="T7" fmla="*/ 2362 h 190"/>
                                <a:gd name="T8" fmla="+- 0 15446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483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483 14264"/>
                                <a:gd name="T17" fmla="*/ T16 w 1416"/>
                                <a:gd name="T18" fmla="+- 0 2362 2324"/>
                                <a:gd name="T19" fmla="*/ 2362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19" y="38"/>
                                  </a:moveTo>
                                  <a:lnTo>
                                    <a:pt x="1182" y="38"/>
                                  </a:lnTo>
                                  <a:lnTo>
                                    <a:pt x="1182" y="187"/>
                                  </a:lnTo>
                                  <a:lnTo>
                                    <a:pt x="1219" y="187"/>
                                  </a:lnTo>
                                  <a:lnTo>
                                    <a:pt x="121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01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527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403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403 14264"/>
                                <a:gd name="T9" fmla="*/ T8 w 1416"/>
                                <a:gd name="T10" fmla="+- 0 2362 2324"/>
                                <a:gd name="T11" fmla="*/ 2362 h 190"/>
                                <a:gd name="T12" fmla="+- 0 15527 14264"/>
                                <a:gd name="T13" fmla="*/ T12 w 1416"/>
                                <a:gd name="T14" fmla="+- 0 2362 2324"/>
                                <a:gd name="T15" fmla="*/ 2362 h 190"/>
                                <a:gd name="T16" fmla="+- 0 15527 14264"/>
                                <a:gd name="T17" fmla="*/ T16 w 1416"/>
                                <a:gd name="T18" fmla="+- 0 2327 2324"/>
                                <a:gd name="T1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63" y="3"/>
                                  </a:moveTo>
                                  <a:lnTo>
                                    <a:pt x="1139" y="3"/>
                                  </a:lnTo>
                                  <a:lnTo>
                                    <a:pt x="1139" y="38"/>
                                  </a:lnTo>
                                  <a:lnTo>
                                    <a:pt x="1263" y="38"/>
                                  </a:lnTo>
                                  <a:lnTo>
                                    <a:pt x="126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00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58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53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590 14264"/>
                                <a:gd name="T9" fmla="*/ T8 w 1416"/>
                                <a:gd name="T10" fmla="+- 0 2435 2324"/>
                                <a:gd name="T11" fmla="*/ 2435 h 190"/>
                                <a:gd name="T12" fmla="+- 0 15590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627 14264"/>
                                <a:gd name="T17" fmla="*/ T16 w 1416"/>
                                <a:gd name="T18" fmla="+- 0 2511 2324"/>
                                <a:gd name="T19" fmla="*/ 2511 h 190"/>
                                <a:gd name="T20" fmla="+- 0 15627 14264"/>
                                <a:gd name="T21" fmla="*/ T20 w 1416"/>
                                <a:gd name="T22" fmla="+- 0 2434 2324"/>
                                <a:gd name="T23" fmla="*/ 2434 h 190"/>
                                <a:gd name="T24" fmla="+- 0 15641 14264"/>
                                <a:gd name="T25" fmla="*/ T24 w 1416"/>
                                <a:gd name="T26" fmla="+- 0 2406 2324"/>
                                <a:gd name="T27" fmla="*/ 2406 h 190"/>
                                <a:gd name="T28" fmla="+- 0 15610 14264"/>
                                <a:gd name="T29" fmla="*/ T28 w 1416"/>
                                <a:gd name="T30" fmla="+- 0 2406 2324"/>
                                <a:gd name="T31" fmla="*/ 2406 h 190"/>
                                <a:gd name="T32" fmla="+- 0 15602 14264"/>
                                <a:gd name="T33" fmla="*/ T32 w 1416"/>
                                <a:gd name="T34" fmla="+- 0 2384 2324"/>
                                <a:gd name="T35" fmla="*/ 2384 h 190"/>
                                <a:gd name="T36" fmla="+- 0 15597 14264"/>
                                <a:gd name="T37" fmla="*/ T36 w 1416"/>
                                <a:gd name="T38" fmla="+- 0 2371 2324"/>
                                <a:gd name="T39" fmla="*/ 2371 h 190"/>
                                <a:gd name="T40" fmla="+- 0 15581 14264"/>
                                <a:gd name="T41" fmla="*/ T40 w 1416"/>
                                <a:gd name="T42" fmla="+- 0 2327 2324"/>
                                <a:gd name="T43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317" y="3"/>
                                  </a:moveTo>
                                  <a:lnTo>
                                    <a:pt x="1275" y="3"/>
                                  </a:lnTo>
                                  <a:lnTo>
                                    <a:pt x="1326" y="111"/>
                                  </a:lnTo>
                                  <a:lnTo>
                                    <a:pt x="1326" y="187"/>
                                  </a:lnTo>
                                  <a:lnTo>
                                    <a:pt x="1363" y="187"/>
                                  </a:lnTo>
                                  <a:lnTo>
                                    <a:pt x="1363" y="110"/>
                                  </a:lnTo>
                                  <a:lnTo>
                                    <a:pt x="1377" y="82"/>
                                  </a:lnTo>
                                  <a:lnTo>
                                    <a:pt x="1346" y="82"/>
                                  </a:lnTo>
                                  <a:lnTo>
                                    <a:pt x="1338" y="60"/>
                                  </a:lnTo>
                                  <a:lnTo>
                                    <a:pt x="1333" y="47"/>
                                  </a:lnTo>
                                  <a:lnTo>
                                    <a:pt x="131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99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680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63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618 14264"/>
                                <a:gd name="T9" fmla="*/ T8 w 1416"/>
                                <a:gd name="T10" fmla="+- 0 2384 2324"/>
                                <a:gd name="T11" fmla="*/ 2384 h 190"/>
                                <a:gd name="T12" fmla="+- 0 15614 14264"/>
                                <a:gd name="T13" fmla="*/ T12 w 1416"/>
                                <a:gd name="T14" fmla="+- 0 2395 2324"/>
                                <a:gd name="T15" fmla="*/ 2395 h 190"/>
                                <a:gd name="T16" fmla="+- 0 15610 14264"/>
                                <a:gd name="T17" fmla="*/ T16 w 1416"/>
                                <a:gd name="T18" fmla="+- 0 2406 2324"/>
                                <a:gd name="T19" fmla="*/ 2406 h 190"/>
                                <a:gd name="T20" fmla="+- 0 15641 14264"/>
                                <a:gd name="T21" fmla="*/ T20 w 1416"/>
                                <a:gd name="T22" fmla="+- 0 2406 2324"/>
                                <a:gd name="T23" fmla="*/ 2406 h 190"/>
                                <a:gd name="T24" fmla="+- 0 15680 14264"/>
                                <a:gd name="T25" fmla="*/ T24 w 1416"/>
                                <a:gd name="T26" fmla="+- 0 2327 2324"/>
                                <a:gd name="T27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416" y="3"/>
                                  </a:moveTo>
                                  <a:lnTo>
                                    <a:pt x="1375" y="3"/>
                                  </a:lnTo>
                                  <a:lnTo>
                                    <a:pt x="1354" y="60"/>
                                  </a:lnTo>
                                  <a:lnTo>
                                    <a:pt x="1350" y="71"/>
                                  </a:lnTo>
                                  <a:lnTo>
                                    <a:pt x="1346" y="82"/>
                                  </a:lnTo>
                                  <a:lnTo>
                                    <a:pt x="1377" y="82"/>
                                  </a:lnTo>
                                  <a:lnTo>
                                    <a:pt x="141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96"/>
                        <wpg:cNvGrpSpPr>
                          <a:grpSpLocks/>
                        </wpg:cNvGrpSpPr>
                        <wpg:grpSpPr bwMode="auto">
                          <a:xfrm>
                            <a:off x="14263" y="2234"/>
                            <a:ext cx="1417" cy="2"/>
                            <a:chOff x="14263" y="2234"/>
                            <a:chExt cx="1417" cy="2"/>
                          </a:xfrm>
                        </wpg:grpSpPr>
                        <wps:wsp>
                          <wps:cNvPr id="138" name="Freeform 97"/>
                          <wps:cNvSpPr>
                            <a:spLocks/>
                          </wps:cNvSpPr>
                          <wps:spPr bwMode="auto">
                            <a:xfrm>
                              <a:off x="14263" y="2234"/>
                              <a:ext cx="1417" cy="2"/>
                            </a:xfrm>
                            <a:custGeom>
                              <a:avLst/>
                              <a:gdLst>
                                <a:gd name="T0" fmla="+- 0 14263 14263"/>
                                <a:gd name="T1" fmla="*/ T0 w 1417"/>
                                <a:gd name="T2" fmla="+- 0 15680 14263"/>
                                <a:gd name="T3" fmla="*/ T2 w 14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7">
                                  <a:moveTo>
                                    <a:pt x="0" y="0"/>
                                  </a:moveTo>
                                  <a:lnTo>
                                    <a:pt x="1417" y="0"/>
                                  </a:lnTo>
                                </a:path>
                              </a:pathLst>
                            </a:custGeom>
                            <a:noFill/>
                            <a:ln w="25667">
                              <a:solidFill>
                                <a:srgbClr val="ABAD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94"/>
                        <wpg:cNvGrpSpPr>
                          <a:grpSpLocks/>
                        </wpg:cNvGrpSpPr>
                        <wpg:grpSpPr bwMode="auto">
                          <a:xfrm>
                            <a:off x="1291" y="9458"/>
                            <a:ext cx="3889" cy="2"/>
                            <a:chOff x="1291" y="9458"/>
                            <a:chExt cx="3889" cy="2"/>
                          </a:xfrm>
                        </wpg:grpSpPr>
                        <wps:wsp>
                          <wps:cNvPr id="140" name="Freeform 95"/>
                          <wps:cNvSpPr>
                            <a:spLocks/>
                          </wps:cNvSpPr>
                          <wps:spPr bwMode="auto">
                            <a:xfrm>
                              <a:off x="1291" y="9458"/>
                              <a:ext cx="3889" cy="2"/>
                            </a:xfrm>
                            <a:custGeom>
                              <a:avLst/>
                              <a:gdLst>
                                <a:gd name="T0" fmla="+- 0 1291 1291"/>
                                <a:gd name="T1" fmla="*/ T0 w 3889"/>
                                <a:gd name="T2" fmla="+- 0 5180 1291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9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92"/>
                        <wpg:cNvGrpSpPr>
                          <a:grpSpLocks/>
                        </wpg:cNvGrpSpPr>
                        <wpg:grpSpPr bwMode="auto">
                          <a:xfrm>
                            <a:off x="1251" y="9458"/>
                            <a:ext cx="2" cy="2"/>
                            <a:chOff x="1251" y="9458"/>
                            <a:chExt cx="2" cy="2"/>
                          </a:xfrm>
                        </wpg:grpSpPr>
                        <wps:wsp>
                          <wps:cNvPr id="142" name="Freeform 93"/>
                          <wps:cNvSpPr>
                            <a:spLocks/>
                          </wps:cNvSpPr>
                          <wps:spPr bwMode="auto">
                            <a:xfrm>
                              <a:off x="1251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90"/>
                        <wpg:cNvGrpSpPr>
                          <a:grpSpLocks/>
                        </wpg:cNvGrpSpPr>
                        <wpg:grpSpPr bwMode="auto">
                          <a:xfrm>
                            <a:off x="5200" y="9458"/>
                            <a:ext cx="2" cy="2"/>
                            <a:chOff x="5200" y="9458"/>
                            <a:chExt cx="2" cy="2"/>
                          </a:xfrm>
                        </wpg:grpSpPr>
                        <wps:wsp>
                          <wps:cNvPr id="144" name="Freeform 91"/>
                          <wps:cNvSpPr>
                            <a:spLocks/>
                          </wps:cNvSpPr>
                          <wps:spPr bwMode="auto">
                            <a:xfrm>
                              <a:off x="5200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88"/>
                        <wpg:cNvGrpSpPr>
                          <a:grpSpLocks/>
                        </wpg:cNvGrpSpPr>
                        <wpg:grpSpPr bwMode="auto">
                          <a:xfrm>
                            <a:off x="11644" y="9458"/>
                            <a:ext cx="3889" cy="2"/>
                            <a:chOff x="11644" y="9458"/>
                            <a:chExt cx="3889" cy="2"/>
                          </a:xfrm>
                        </wpg:grpSpPr>
                        <wps:wsp>
                          <wps:cNvPr id="146" name="Freeform 89"/>
                          <wps:cNvSpPr>
                            <a:spLocks/>
                          </wps:cNvSpPr>
                          <wps:spPr bwMode="auto">
                            <a:xfrm>
                              <a:off x="11644" y="9458"/>
                              <a:ext cx="3889" cy="2"/>
                            </a:xfrm>
                            <a:custGeom>
                              <a:avLst/>
                              <a:gdLst>
                                <a:gd name="T0" fmla="+- 0 11644 11644"/>
                                <a:gd name="T1" fmla="*/ T0 w 3889"/>
                                <a:gd name="T2" fmla="+- 0 15532 11644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8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86"/>
                        <wpg:cNvGrpSpPr>
                          <a:grpSpLocks/>
                        </wpg:cNvGrpSpPr>
                        <wpg:grpSpPr bwMode="auto">
                          <a:xfrm>
                            <a:off x="11604" y="9458"/>
                            <a:ext cx="2" cy="2"/>
                            <a:chOff x="11604" y="9458"/>
                            <a:chExt cx="2" cy="2"/>
                          </a:xfrm>
                        </wpg:grpSpPr>
                        <wps:wsp>
                          <wps:cNvPr id="148" name="Freeform 87"/>
                          <wps:cNvSpPr>
                            <a:spLocks/>
                          </wps:cNvSpPr>
                          <wps:spPr bwMode="auto">
                            <a:xfrm>
                              <a:off x="11604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84"/>
                        <wpg:cNvGrpSpPr>
                          <a:grpSpLocks/>
                        </wpg:cNvGrpSpPr>
                        <wpg:grpSpPr bwMode="auto">
                          <a:xfrm>
                            <a:off x="15552" y="9458"/>
                            <a:ext cx="2" cy="2"/>
                            <a:chOff x="15552" y="9458"/>
                            <a:chExt cx="2" cy="2"/>
                          </a:xfrm>
                        </wpg:grpSpPr>
                        <wps:wsp>
                          <wps:cNvPr id="150" name="Freeform 85"/>
                          <wps:cNvSpPr>
                            <a:spLocks/>
                          </wps:cNvSpPr>
                          <wps:spPr bwMode="auto">
                            <a:xfrm>
                              <a:off x="15552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80"/>
                        <wpg:cNvGrpSpPr>
                          <a:grpSpLocks/>
                        </wpg:cNvGrpSpPr>
                        <wpg:grpSpPr bwMode="auto">
                          <a:xfrm>
                            <a:off x="737" y="573"/>
                            <a:ext cx="15369" cy="10829"/>
                            <a:chOff x="737" y="573"/>
                            <a:chExt cx="15369" cy="10829"/>
                          </a:xfrm>
                        </wpg:grpSpPr>
                        <wps:wsp>
                          <wps:cNvPr id="152" name="Freeform 83"/>
                          <wps:cNvSpPr>
                            <a:spLocks/>
                          </wps:cNvSpPr>
                          <wps:spPr bwMode="auto">
                            <a:xfrm>
                              <a:off x="737" y="573"/>
                              <a:ext cx="15369" cy="10829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5369"/>
                                <a:gd name="T2" fmla="+- 0 11401 573"/>
                                <a:gd name="T3" fmla="*/ 11401 h 10829"/>
                                <a:gd name="T4" fmla="+- 0 16105 737"/>
                                <a:gd name="T5" fmla="*/ T4 w 15369"/>
                                <a:gd name="T6" fmla="+- 0 11401 573"/>
                                <a:gd name="T7" fmla="*/ 11401 h 10829"/>
                                <a:gd name="T8" fmla="+- 0 16105 737"/>
                                <a:gd name="T9" fmla="*/ T8 w 15369"/>
                                <a:gd name="T10" fmla="+- 0 573 573"/>
                                <a:gd name="T11" fmla="*/ 573 h 10829"/>
                                <a:gd name="T12" fmla="+- 0 737 737"/>
                                <a:gd name="T13" fmla="*/ T12 w 15369"/>
                                <a:gd name="T14" fmla="+- 0 573 573"/>
                                <a:gd name="T15" fmla="*/ 573 h 10829"/>
                                <a:gd name="T16" fmla="+- 0 737 737"/>
                                <a:gd name="T17" fmla="*/ T16 w 15369"/>
                                <a:gd name="T18" fmla="+- 0 11401 573"/>
                                <a:gd name="T19" fmla="*/ 11401 h 108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69" h="10829">
                                  <a:moveTo>
                                    <a:pt x="0" y="10828"/>
                                  </a:moveTo>
                                  <a:lnTo>
                                    <a:pt x="15368" y="10828"/>
                                  </a:lnTo>
                                  <a:lnTo>
                                    <a:pt x="15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005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3" name="Picture 82"/>
                            <pic:cNvPicPr>
                              <a:picLocks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3" y="8787"/>
                              <a:ext cx="1404" cy="6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" name="Picture 81"/>
                            <pic:cNvPicPr>
                              <a:picLocks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36" y="8708"/>
                              <a:ext cx="1642" cy="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93DF1" id="Group 79" o:spid="_x0000_s1026" style="position:absolute;margin-left:35.45pt;margin-top:27.2pt;width:771.25pt;height:544.3pt;z-index:-19864;mso-position-horizontal-relative:page;mso-position-vertical-relative:page" coordorigin="709,544" coordsize="15425,108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">
                <v:shape id="Picture 155" o:spid="_x0000_s1027" type="#_x0000_t75" style="position:absolute;left:964;top:896;width:1714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">
                  <v:imagedata r:id="rId9" o:title=""/>
                  <v:path arrowok="t"/>
                  <o:lock v:ext="edit" aspectratio="f"/>
                </v:shape>
                <v:shape id="Picture 154" o:spid="_x0000_s1028" type="#_x0000_t75" style="position:absolute;left:709;top:10716;width:15406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">
                  <v:imagedata r:id="rId10" o:title=""/>
                  <v:path arrowok="t"/>
                  <o:lock v:ext="edit" aspectratio="f"/>
                </v:shape>
                <v:group id="Group 152" o:spid="_x0000_s1029" style="position:absolute;left:4663;top:5794;width:7524;height:2" coordorigin="4663,5794" coordsize="7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153" o:spid="_x0000_s1030" style="position:absolute;left:4663;top:5794;width:7524;height:2;visibility:visible;mso-wrap-style:square;v-text-anchor:top" coordsize="7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" path="m,l7523,e" filled="f" strokecolor="#231f20" strokeweight=".34994mm">
                    <v:stroke dashstyle="dash"/>
                    <v:path arrowok="t" o:connecttype="custom" o:connectlocs="0,0;7523,0" o:connectangles="0,0"/>
                  </v:shape>
                </v:group>
                <v:group id="Group 150" o:spid="_x0000_s1031" style="position:absolute;left:4623;top:5794;width:2;height:2" coordorigin="4623,579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151" o:spid="_x0000_s1032" style="position:absolute;left:4623;top:579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147" o:spid="_x0000_s1033" style="position:absolute;left:12206;top:5794;width:2;height:2" coordorigin="12206,579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149" o:spid="_x0000_s1034" style="position:absolute;left:12206;top:579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" path="m,l,e" filled="f" strokecolor="#231f20" strokeweight=".34994mm">
                    <v:path arrowok="t" o:connecttype="custom" o:connectlocs="0,0;0,0" o:connectangles="0,0"/>
                  </v:shape>
                  <v:shape id="Picture 148" o:spid="_x0000_s1035" type="#_x0000_t75" style="position:absolute;left:14363;top:925;width:1172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">
                    <v:imagedata r:id="rId11" o:title=""/>
                    <v:path arrowok="t"/>
                    <o:lock v:ext="edit" aspectratio="f"/>
                  </v:shape>
                </v:group>
                <v:group id="Group 122" o:spid="_x0000_s1036" style="position:absolute;left:14263;top:2552;width:1417;height:150" coordorigin="14263,2552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146" o:spid="_x0000_s103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" path="m91,2l,2,,149r94,l94,122r-60,l34,87r54,l88,60r-54,l34,29r57,l91,2xe" fillcolor="#0061af" stroked="f">
                    <v:path arrowok="t" o:connecttype="custom" o:connectlocs="91,2554;0,2554;0,2701;94,2701;94,2674;34,2674;34,2639;88,2639;88,2612;34,2612;34,2581;91,2581;91,2554" o:connectangles="0,0,0,0,0,0,0,0,0,0,0,0,0"/>
                  </v:shape>
                  <v:shape id="Freeform 145" o:spid="_x0000_s103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" path="m160,2r-39,l121,149r31,l152,83r,-20l151,45r,-5l182,40,160,2xe" fillcolor="#0061af" stroked="f">
                    <v:path arrowok="t" o:connecttype="custom" o:connectlocs="160,2554;121,2554;121,2701;152,2701;152,2635;152,2615;151,2597;151,2592;182,2592;160,2554" o:connectangles="0,0,0,0,0,0,0,0,0,0"/>
                  </v:shape>
                  <v:shape id="Freeform 144" o:spid="_x0000_s103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" path="m182,40r-31,l160,59r9,18l209,149r35,l244,106r-29,l207,88,199,70,182,40xe" fillcolor="#0061af" stroked="f">
                    <v:path arrowok="t" o:connecttype="custom" o:connectlocs="182,2592;151,2592;160,2611;169,2629;209,2701;244,2701;244,2658;215,2658;207,2640;199,2622;182,2592" o:connectangles="0,0,0,0,0,0,0,0,0,0,0"/>
                  </v:shape>
                  <v:shape id="Freeform 143" o:spid="_x0000_s104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" path="m244,2r-31,l213,59r,4l213,70r1,16l216,105r-1,1l244,106,244,2xe" fillcolor="#0061af" stroked="f">
                    <v:path arrowok="t" o:connecttype="custom" o:connectlocs="244,2554;213,2554;213,2611;213,2615;213,2622;214,2638;216,2657;215,2658;244,2658;244,2554" o:connectangles="0,0,0,0,0,0,0,0,0,0"/>
                  </v:shape>
                  <v:shape id="Freeform 142" o:spid="_x0000_s1041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" path="m357,l293,22,272,58r,28l318,146r19,4l364,149r20,-2l398,143r1,-19l352,124r-22,-5l314,106,306,85r4,-28l321,39r17,-9l367,29r17,l395,7,380,3,357,xe" fillcolor="#0061af" stroked="f">
                    <v:path arrowok="t" o:connecttype="custom" o:connectlocs="357,2552;293,2574;272,2610;272,2638;318,2698;337,2702;364,2701;384,2699;398,2695;399,2676;352,2676;330,2671;314,2658;306,2637;310,2609;321,2591;338,2582;367,2581;384,2581;395,2559;380,2555;357,2552" o:connectangles="0,0,0,0,0,0,0,0,0,0,0,0,0,0,0,0,0,0,0,0,0,0"/>
                  </v:shape>
                  <v:shape id="Freeform 141" o:spid="_x0000_s1042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" path="m400,65r-55,l345,91r23,l368,122r-3,1l359,124r40,l400,65xe" fillcolor="#0061af" stroked="f">
                    <v:path arrowok="t" o:connecttype="custom" o:connectlocs="400,2617;345,2617;345,2643;368,2643;368,2674;365,2675;359,2676;399,2676;400,2617" o:connectangles="0,0,0,0,0,0,0,0,0"/>
                  </v:shape>
                  <v:shape id="Freeform 140" o:spid="_x0000_s1043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" path="m384,29r-17,l383,32r1,-3xe" fillcolor="#0061af" stroked="f">
                    <v:path arrowok="t" o:connecttype="custom" o:connectlocs="384,2581;367,2581;383,2584;384,2581" o:connectangles="0,0,0,0"/>
                  </v:shape>
                  <v:shape id="Freeform 139" o:spid="_x0000_s1044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" path="m509,2r-44,l420,149r35,l465,111r78,l535,87r-65,l481,46r2,-10l485,27r32,l509,2xe" fillcolor="#0061af" stroked="f">
                    <v:path arrowok="t" o:connecttype="custom" o:connectlocs="509,2554;465,2554;420,2701;455,2701;465,2663;543,2663;535,2639;470,2639;481,2598;483,2588;485,2579;517,2579;509,2554" o:connectangles="0,0,0,0,0,0,0,0,0,0,0,0,0"/>
                  </v:shape>
                  <v:shape id="Freeform 138" o:spid="_x0000_s1045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" path="m543,111r-36,l519,149r36,l543,111xe" fillcolor="#0061af" stroked="f">
                    <v:path arrowok="t" o:connecttype="custom" o:connectlocs="543,2663;507,2663;519,2701;555,2701;543,2663" o:connectangles="0,0,0,0,0"/>
                  </v:shape>
                  <v:shape id="Freeform 137" o:spid="_x0000_s1046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" path="m517,27r-31,l488,36r3,11l493,55r9,32l535,87,517,27xe" fillcolor="#0061af" stroked="f">
                    <v:path arrowok="t" o:connecttype="custom" o:connectlocs="517,2579;486,2579;488,2588;491,2599;493,2607;502,2639;535,2639;517,2579" o:connectangles="0,0,0,0,0,0,0,0"/>
                  </v:shape>
                  <v:shape id="Freeform 136" o:spid="_x0000_s104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" path="m653,l589,22,568,58r1,28l614,146r19,4l660,149r21,-2l694,143r1,-19l648,124r-22,-5l610,106,602,85r4,-28l617,39r17,-9l663,29r17,l692,7,676,3,653,xe" fillcolor="#0061af" stroked="f">
                    <v:path arrowok="t" o:connecttype="custom" o:connectlocs="653,2552;589,2574;568,2610;569,2638;614,2698;633,2702;660,2701;681,2699;694,2695;695,2676;648,2676;626,2671;610,2658;602,2637;606,2609;617,2591;634,2582;663,2581;680,2581;692,2559;676,2555;653,2552" o:connectangles="0,0,0,0,0,0,0,0,0,0,0,0,0,0,0,0,0,0,0,0,0,0"/>
                  </v:shape>
                  <v:shape id="Freeform 135" o:spid="_x0000_s104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" path="m696,65r-54,l642,91r22,l664,122r-2,1l656,124r39,l696,65xe" fillcolor="#0061af" stroked="f">
                    <v:path arrowok="t" o:connecttype="custom" o:connectlocs="696,2617;642,2617;642,2643;664,2643;664,2674;662,2675;656,2676;695,2676;696,2617" o:connectangles="0,0,0,0,0,0,0,0,0"/>
                  </v:shape>
                  <v:shape id="Freeform 134" o:spid="_x0000_s104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" path="m680,29r-17,l679,32r1,-3xe" fillcolor="#0061af" stroked="f">
                    <v:path arrowok="t" o:connecttype="custom" o:connectlocs="680,2581;663,2581;679,2584;680,2581" o:connectangles="0,0,0,0"/>
                  </v:shape>
                  <v:shape id="Freeform 133" o:spid="_x0000_s105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" path="m818,2r-91,l727,149r94,l821,122r-61,l760,87r55,l815,60r-55,l760,29r58,l818,2xe" fillcolor="#0061af" stroked="f">
                    <v:path arrowok="t" o:connecttype="custom" o:connectlocs="818,2554;727,2554;727,2701;821,2701;821,2674;760,2674;760,2639;815,2639;815,2612;760,2612;760,2581;818,2581;818,2554" o:connectangles="0,0,0,0,0,0,0,0,0,0,0,0,0"/>
                  </v:shape>
                  <v:shape id="Freeform 132" o:spid="_x0000_s1051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" path="m899,2r-45,l845,149r31,l879,89r,-15l881,33r1,-1l908,32,899,2xe" fillcolor="#0061af" stroked="f">
                    <v:path arrowok="t" o:connecttype="custom" o:connectlocs="899,2554;854,2554;845,2701;876,2701;879,2641;879,2626;881,2585;882,2584;908,2584;899,2554" o:connectangles="0,0,0,0,0,0,0,0,0,0"/>
                  </v:shape>
                  <v:shape id="Freeform 131" o:spid="_x0000_s1052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" path="m1001,32r-29,l972,53r,21l973,93r2,56l1008,149,1001,32xe" fillcolor="#0061af" stroked="f">
                    <v:path arrowok="t" o:connecttype="custom" o:connectlocs="1001,2584;972,2584;972,2605;972,2626;973,2645;975,2701;1008,2701;1001,2584" o:connectangles="0,0,0,0,0,0,0,0"/>
                  </v:shape>
                  <v:shape id="Freeform 130" o:spid="_x0000_s1053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" path="m908,32r-26,l886,52r4,20l911,147r26,l950,104r-24,l922,84,917,65,908,32xe" fillcolor="#0061af" stroked="f">
                    <v:path arrowok="t" o:connecttype="custom" o:connectlocs="908,2584;882,2584;886,2604;890,2624;911,2699;937,2699;950,2656;926,2656;922,2636;917,2617;908,2584" o:connectangles="0,0,0,0,0,0,0,0,0,0,0"/>
                  </v:shape>
                  <v:shape id="Freeform 129" o:spid="_x0000_s1054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" path="m1000,2r-44,l940,51r-5,19l930,90r-4,14l950,104r5,-15l961,71r5,-20l972,32r29,l1000,2xe" fillcolor="#0061af" stroked="f">
                    <v:path arrowok="t" o:connecttype="custom" o:connectlocs="1000,2554;956,2554;940,2603;935,2622;930,2642;926,2656;950,2656;955,2641;961,2623;966,2603;972,2584;1001,2584;1000,2554" o:connectangles="0,0,0,0,0,0,0,0,0,0,0,0,0"/>
                  </v:shape>
                  <v:shape id="Freeform 128" o:spid="_x0000_s1055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" path="m1129,2r-91,l1038,149r94,l1132,122r-61,l1071,87r55,l1126,60r-55,l1071,29r58,l1129,2xe" fillcolor="#0061af" stroked="f">
                    <v:path arrowok="t" o:connecttype="custom" o:connectlocs="1129,2554;1038,2554;1038,2701;1132,2701;1132,2674;1071,2674;1071,2639;1126,2639;1126,2612;1071,2612;1071,2581;1129,2581;1129,2554" o:connectangles="0,0,0,0,0,0,0,0,0,0,0,0,0"/>
                  </v:shape>
                  <v:shape id="Freeform 127" o:spid="_x0000_s1056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" path="m1198,2r-39,l1159,149r31,l1190,83r-1,-20l1189,45r,-5l1220,40,1198,2xe" fillcolor="#0061af" stroked="f">
                    <v:path arrowok="t" o:connecttype="custom" o:connectlocs="1198,2554;1159,2554;1159,2701;1190,2701;1190,2635;1189,2615;1189,2597;1189,2592;1220,2592;1198,2554" o:connectangles="0,0,0,0,0,0,0,0,0,0"/>
                  </v:shape>
                  <v:shape id="Freeform 126" o:spid="_x0000_s105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" path="m1220,40r-31,l1197,59r10,18l1246,149r35,l1281,106r-28,l1245,88r-9,-18l1220,40xe" fillcolor="#0061af" stroked="f">
                    <v:path arrowok="t" o:connecttype="custom" o:connectlocs="1220,2592;1189,2592;1197,2611;1207,2629;1246,2701;1281,2701;1281,2658;1253,2658;1245,2640;1236,2622;1220,2592" o:connectangles="0,0,0,0,0,0,0,0,0,0,0"/>
                  </v:shape>
                  <v:shape id="Freeform 125" o:spid="_x0000_s105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" path="m1281,2r-30,l1251,59r,4l1251,70r1,16l1253,105r,1l1281,106r,-104xe" fillcolor="#0061af" stroked="f">
                    <v:path arrowok="t" o:connecttype="custom" o:connectlocs="1281,2554;1251,2554;1251,2611;1251,2615;1251,2622;1252,2638;1253,2657;1253,2658;1281,2658;1281,2554" o:connectangles="0,0,0,0,0,0,0,0,0,0"/>
                  </v:shape>
                  <v:shape id="Freeform 124" o:spid="_x0000_s105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" path="m1377,30r-34,l1343,149r34,l1377,30xe" fillcolor="#0061af" stroked="f">
                    <v:path arrowok="t" o:connecttype="custom" o:connectlocs="1377,2582;1343,2582;1343,2701;1377,2701;1377,2582" o:connectangles="0,0,0,0,0"/>
                  </v:shape>
                  <v:shape id="Freeform 123" o:spid="_x0000_s106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" path="m1417,2r-113,l1304,30r113,l1417,2xe" fillcolor="#0061af" stroked="f">
                    <v:path arrowok="t" o:connecttype="custom" o:connectlocs="1417,2554;1304,2554;1304,2582;1417,2582;1417,2554" o:connectangles="0,0,0,0,0"/>
                  </v:shape>
                </v:group>
                <v:group id="Group 98" o:spid="_x0000_s1061" style="position:absolute;left:14264;top:2324;width:1416;height:190" coordorigin="14264,2324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21" o:spid="_x0000_s106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" path="m88,l30,21,,81r2,28l28,169r66,19l114,185r10,-3l121,155r-32,l67,151,51,138,41,119,42,86,88,34r33,l127,8,112,2,88,xe" fillcolor="#0061af" stroked="f">
                    <v:path arrowok="t" o:connecttype="custom" o:connectlocs="88,2324;30,2345;0,2405;2,2433;28,2493;94,2512;114,2509;124,2506;121,2479;89,2479;67,2475;51,2462;41,2443;42,2410;88,2358;121,2358;127,2332;112,2326;88,2324" o:connectangles="0,0,0,0,0,0,0,0,0,0,0,0,0,0,0,0,0,0,0"/>
                  </v:shape>
                  <v:shape id="Freeform 120" o:spid="_x0000_s106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" path="m120,149r-7,3l100,155r21,l120,149xe" fillcolor="#0061af" stroked="f">
                    <v:path arrowok="t" o:connecttype="custom" o:connectlocs="120,2473;113,2476;100,2479;121,2479;120,2473" o:connectangles="0,0,0,0,0"/>
                  </v:shape>
                  <v:shape id="Freeform 119" o:spid="_x0000_s106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" path="m121,34r-19,l112,37r8,4l121,34xe" fillcolor="#0061af" stroked="f">
                    <v:path arrowok="t" o:connecttype="custom" o:connectlocs="121,2358;102,2358;112,2361;120,2365;121,2358" o:connectangles="0,0,0,0,0"/>
                  </v:shape>
                  <v:shape id="Freeform 118" o:spid="_x0000_s1065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" path="m218,l162,25,140,90r2,27l172,175r38,14l233,187r20,-8l269,167r9,-11l224,156r-21,-5l189,138r-9,-20l181,85r5,-25l194,44r12,-9l217,33r60,l265,18,249,6,230,,218,xe" fillcolor="#0061af" stroked="f">
                    <v:path arrowok="t" o:connecttype="custom" o:connectlocs="218,2324;162,2349;140,2414;142,2441;172,2499;210,2513;233,2511;253,2503;269,2491;278,2480;224,2480;203,2475;189,2462;180,2442;181,2409;186,2384;194,2368;206,2359;217,2357;277,2357;265,2342;249,2330;230,2324;218,2324" o:connectangles="0,0,0,0,0,0,0,0,0,0,0,0,0,0,0,0,0,0,0,0,0,0,0,0"/>
                  </v:shape>
                  <v:shape id="Freeform 117" o:spid="_x0000_s1066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" path="m277,33r-60,l235,39r13,15l255,77r-1,32l248,132r-10,16l224,156r54,l281,151r9,-21l294,105,293,78,287,54,278,33r-1,xe" fillcolor="#0061af" stroked="f">
                    <v:path arrowok="t" o:connecttype="custom" o:connectlocs="277,2357;217,2357;235,2363;248,2378;255,2401;254,2433;248,2456;238,2472;224,2480;278,2480;281,2475;290,2454;294,2429;293,2402;287,2378;278,2357;277,2357" o:connectangles="0,0,0,0,0,0,0,0,0,0,0,0,0,0,0,0,0"/>
                  </v:shape>
                  <v:shape id="Freeform 116" o:spid="_x0000_s1067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" path="m379,3r-49,l320,187r34,l357,110r1,-12l359,57r1,-16l389,41,379,3xe" fillcolor="#0061af" stroked="f">
                    <v:path arrowok="t" o:connecttype="custom" o:connectlocs="379,2327;330,2327;320,2511;354,2511;357,2434;358,2422;359,2381;360,2365;389,2365;379,2327" o:connectangles="0,0,0,0,0,0,0,0,0,0"/>
                  </v:shape>
                  <v:shape id="Freeform 115" o:spid="_x0000_s1068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" path="m491,41r-32,l459,64r,19l460,103r3,84l499,187,491,41xe" fillcolor="#0061af" stroked="f">
                    <v:path arrowok="t" o:connecttype="custom" o:connectlocs="491,2365;459,2365;459,2388;459,2407;460,2427;463,2511;499,2511;491,2365" o:connectangles="0,0,0,0,0,0,0,0"/>
                  </v:shape>
                  <v:shape id="Freeform 114" o:spid="_x0000_s1069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" path="m389,41r-29,l364,61r4,20l372,100r20,84l421,184r14,-54l409,130r-4,-20l401,90,396,71,389,41xe" fillcolor="#0061af" stroked="f">
                    <v:path arrowok="t" o:connecttype="custom" o:connectlocs="389,2365;360,2365;364,2385;368,2405;372,2424;392,2508;421,2508;435,2454;409,2454;405,2434;401,2414;396,2395;389,2365" o:connectangles="0,0,0,0,0,0,0,0,0,0,0,0,0"/>
                  </v:shape>
                  <v:shape id="Freeform 113" o:spid="_x0000_s1070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" path="m490,3r-48,l425,64r-5,19l415,103r-4,19l409,130r26,l440,112r5,-19l450,74r5,-20l459,41r32,l490,3xe" fillcolor="#0061af" stroked="f">
                    <v:path arrowok="t" o:connecttype="custom" o:connectlocs="490,2327;442,2327;425,2388;420,2407;415,2427;411,2446;409,2454;435,2454;440,2436;445,2417;450,2398;455,2378;459,2365;491,2365;490,2327" o:connectangles="0,0,0,0,0,0,0,0,0,0,0,0,0,0,0"/>
                  </v:shape>
                  <v:shape id="Freeform 112" o:spid="_x0000_s1071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" path="m587,3r-49,l528,187r34,l565,110r,-12l567,57r1,-16l596,41,587,3xe" fillcolor="#0061af" stroked="f">
                    <v:path arrowok="t" o:connecttype="custom" o:connectlocs="587,2327;538,2327;528,2511;562,2511;565,2434;565,2422;567,2381;568,2365;596,2365;587,2327" o:connectangles="0,0,0,0,0,0,0,0,0,0"/>
                  </v:shape>
                  <v:shape id="Freeform 111" o:spid="_x0000_s107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" path="m699,41r-32,l667,64r,19l668,103r2,84l706,187,699,41xe" fillcolor="#0061af" stroked="f">
                    <v:path arrowok="t" o:connecttype="custom" o:connectlocs="699,2365;667,2365;667,2388;667,2407;668,2427;670,2511;706,2511;699,2365" o:connectangles="0,0,0,0,0,0,0,0"/>
                  </v:shape>
                  <v:shape id="Freeform 110" o:spid="_x0000_s107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" path="m596,41r-28,l571,61r4,20l580,100r20,84l628,184r15,-54l616,130r-3,-20l609,90,604,71,596,41xe" fillcolor="#0061af" stroked="f">
                    <v:path arrowok="t" o:connecttype="custom" o:connectlocs="596,2365;568,2365;571,2385;575,2405;580,2424;600,2508;628,2508;643,2454;616,2454;613,2434;609,2414;604,2395;596,2365" o:connectangles="0,0,0,0,0,0,0,0,0,0,0,0,0"/>
                  </v:shape>
                  <v:shape id="Freeform 109" o:spid="_x0000_s107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" path="m697,3r-47,l632,64r-4,19l623,103r-4,19l616,130r27,l648,112r5,-19l658,74r5,-20l667,41r32,l697,3xe" fillcolor="#0061af" stroked="f">
                    <v:path arrowok="t" o:connecttype="custom" o:connectlocs="697,2327;650,2327;632,2388;628,2407;623,2427;619,2446;616,2454;643,2454;648,2436;653,2417;658,2398;663,2378;667,2365;699,2365;697,2327" o:connectangles="0,0,0,0,0,0,0,0,0,0,0,0,0,0,0"/>
                  </v:shape>
                  <v:shape id="Freeform 108" o:spid="_x0000_s1075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" path="m776,3r-37,l739,105r21,69l797,189r24,-2l840,179r15,-13l862,152r-43,l795,151,782,139r-6,-20l776,3xe" fillcolor="#0061af" stroked="f">
                    <v:path arrowok="t" o:connecttype="custom" o:connectlocs="776,2327;739,2327;739,2429;760,2498;797,2513;821,2511;840,2503;855,2490;862,2476;819,2476;795,2475;782,2463;776,2443;776,2327" o:connectangles="0,0,0,0,0,0,0,0,0,0,0,0,0,0"/>
                  </v:shape>
                  <v:shape id="Freeform 107" o:spid="_x0000_s1076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" path="m871,3r-36,l835,109r-4,28l819,152r43,l865,147r5,-24l871,3xe" fillcolor="#0061af" stroked="f">
                    <v:path arrowok="t" o:connecttype="custom" o:connectlocs="871,2327;835,2327;835,2433;831,2461;819,2476;862,2476;865,2471;870,2447;871,2327" o:connectangles="0,0,0,0,0,0,0,0,0"/>
                  </v:shape>
                  <v:shape id="Freeform 106" o:spid="_x0000_s1077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" path="m950,3r-43,l907,187r34,l941,106r,-18l940,69r,-18l974,51,950,3xe" fillcolor="#0061af" stroked="f">
                    <v:path arrowok="t" o:connecttype="custom" o:connectlocs="950,2327;907,2327;907,2511;941,2511;941,2430;941,2412;940,2393;940,2375;940,2375;974,2375;950,2327" o:connectangles="0,0,0,0,0,0,0,0,0,0,0"/>
                  </v:shape>
                  <v:shape id="Freeform 105" o:spid="_x0000_s1078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" path="m974,51r-34,l948,70r8,18l964,106r39,81l1041,187r,-54l1010,133r-7,-19l996,96,987,77,974,51xe" fillcolor="#0061af" stroked="f">
                    <v:path arrowok="t" o:connecttype="custom" o:connectlocs="974,2375;940,2375;948,2394;956,2412;964,2430;1003,2511;1041,2511;1041,2457;1010,2457;1003,2438;996,2420;987,2401;974,2375" o:connectangles="0,0,0,0,0,0,0,0,0,0,0,0,0"/>
                  </v:shape>
                  <v:shape id="Freeform 104" o:spid="_x0000_s1079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" path="m1041,3r-33,l1008,77r,21l1010,117r,16l1041,133r,-130xe" fillcolor="#0061af" stroked="f">
                    <v:path arrowok="t" o:connecttype="custom" o:connectlocs="1041,2327;1008,2327;1008,2401;1008,2422;1010,2441;1010,2457;1041,2457;1041,2327" o:connectangles="0,0,0,0,0,0,0,0"/>
                  </v:shape>
                  <v:shape id="Freeform 103" o:spid="_x0000_s1080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" path="m1114,3r-36,l1078,187r36,l1114,3xe" fillcolor="#0061af" stroked="f">
                    <v:path arrowok="t" o:connecttype="custom" o:connectlocs="1114,2327;1078,2327;1078,2511;1114,2511;1114,2327" o:connectangles="0,0,0,0,0"/>
                  </v:shape>
                  <v:shape id="Freeform 102" o:spid="_x0000_s1081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" path="m1219,38r-37,l1182,187r37,l1219,38xe" fillcolor="#0061af" stroked="f">
                    <v:path arrowok="t" o:connecttype="custom" o:connectlocs="1219,2362;1182,2362;1182,2511;1219,2511;1219,2362" o:connectangles="0,0,0,0,0"/>
                  </v:shape>
                  <v:shape id="Freeform 101" o:spid="_x0000_s108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" path="m1263,3r-124,l1139,38r124,l1263,3xe" fillcolor="#0061af" stroked="f">
                    <v:path arrowok="t" o:connecttype="custom" o:connectlocs="1263,2327;1139,2327;1139,2362;1263,2362;1263,2327" o:connectangles="0,0,0,0,0"/>
                  </v:shape>
                  <v:shape id="Freeform 100" o:spid="_x0000_s108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" path="m1317,3r-42,l1326,111r,76l1363,187r,-77l1377,82r-31,l1338,60r-5,-13l1317,3xe" fillcolor="#0061af" stroked="f">
                    <v:path arrowok="t" o:connecttype="custom" o:connectlocs="1317,2327;1275,2327;1326,2435;1326,2511;1363,2511;1363,2434;1377,2406;1346,2406;1338,2384;1333,2371;1317,2327" o:connectangles="0,0,0,0,0,0,0,0,0,0,0"/>
                  </v:shape>
                  <v:shape id="Freeform 99" o:spid="_x0000_s108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" path="m1416,3r-41,l1354,60r-4,11l1346,82r31,l1416,3xe" fillcolor="#0061af" stroked="f">
                    <v:path arrowok="t" o:connecttype="custom" o:connectlocs="1416,2327;1375,2327;1354,2384;1350,2395;1346,2406;1377,2406;1416,2327" o:connectangles="0,0,0,0,0,0,0"/>
                  </v:shape>
                </v:group>
                <v:group id="Group 96" o:spid="_x0000_s1085" style="position:absolute;left:14263;top:2234;width:1417;height:2" coordorigin="14263,2234" coordsize="1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97" o:spid="_x0000_s1086" style="position:absolute;left:14263;top:2234;width:1417;height:2;visibility:visible;mso-wrap-style:square;v-text-anchor:top" coordsize="1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" path="m,l1417,e" filled="f" strokecolor="#abadb0" strokeweight=".71297mm">
                    <v:path arrowok="t" o:connecttype="custom" o:connectlocs="0,0;1417,0" o:connectangles="0,0"/>
                  </v:shape>
                </v:group>
                <v:group id="Group 94" o:spid="_x0000_s1087" style="position:absolute;left:1291;top:9458;width:3889;height:2" coordorigin="1291,9458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95" o:spid="_x0000_s1088" style="position:absolute;left:1291;top:9458;width:3889;height:2;visibility:visible;mso-wrap-style:square;v-text-anchor:top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" path="m,l3889,e" filled="f" strokecolor="#231f20" strokeweight=".34994mm">
                    <v:stroke dashstyle="dash"/>
                    <v:path arrowok="t" o:connecttype="custom" o:connectlocs="0,0;3889,0" o:connectangles="0,0"/>
                  </v:shape>
                </v:group>
                <v:group id="Group 92" o:spid="_x0000_s1089" style="position:absolute;left:1251;top:9458;width:2;height:2" coordorigin="1251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93" o:spid="_x0000_s1090" style="position:absolute;left:1251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90" o:spid="_x0000_s1091" style="position:absolute;left:5200;top:9458;width:2;height:2" coordorigin="5200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91" o:spid="_x0000_s1092" style="position:absolute;left:5200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88" o:spid="_x0000_s1093" style="position:absolute;left:11644;top:9458;width:3889;height:2" coordorigin="11644,9458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89" o:spid="_x0000_s1094" style="position:absolute;left:11644;top:9458;width:3889;height:2;visibility:visible;mso-wrap-style:square;v-text-anchor:top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" path="m,l3888,e" filled="f" strokecolor="#231f20" strokeweight=".34994mm">
                    <v:stroke dashstyle="dash"/>
                    <v:path arrowok="t" o:connecttype="custom" o:connectlocs="0,0;3888,0" o:connectangles="0,0"/>
                  </v:shape>
                </v:group>
                <v:group id="Group 86" o:spid="_x0000_s1095" style="position:absolute;left:11604;top:9458;width:2;height:2" coordorigin="11604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87" o:spid="_x0000_s1096" style="position:absolute;left:11604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84" o:spid="_x0000_s1097" style="position:absolute;left:15552;top:9458;width:2;height:2" coordorigin="15552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85" o:spid="_x0000_s1098" style="position:absolute;left:15552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80" o:spid="_x0000_s1099" style="position:absolute;left:737;top:573;width:15369;height:10829" coordorigin="737,573" coordsize="15369,1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83" o:spid="_x0000_s1100" style="position:absolute;left:737;top:573;width:15369;height:10829;visibility:visible;mso-wrap-style:square;v-text-anchor:top" coordsize="15369,1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" path="m,10828r15368,l15368,,,,,10828xe" filled="f" strokecolor="#005aaa" strokeweight="1.0001mm">
                    <v:path arrowok="t" o:connecttype="custom" o:connectlocs="0,11401;15368,11401;15368,573;0,573;0,11401" o:connectangles="0,0,0,0,0"/>
                  </v:shape>
                  <v:shape id="Picture 82" o:spid="_x0000_s1101" type="#_x0000_t75" style="position:absolute;left:1843;top:8787;width:1404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">
                    <v:imagedata r:id="rId12" o:title=""/>
                    <v:path arrowok="t"/>
                    <o:lock v:ext="edit" aspectratio="f"/>
                  </v:shape>
                  <v:shape id="Picture 81" o:spid="_x0000_s1102" type="#_x0000_t75" style="position:absolute;left:12036;top:8708;width:164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">
                    <v:imagedata r:id="rId13" o:title=""/>
                    <v:path arrowok="t"/>
                    <o:lock v:ext="edit" aspectratio="f"/>
                  </v:shape>
                </v:group>
                <w10:wrap anchorx="page" anchory="page"/>
              </v:group>
            </w:pict>
          </mc:Fallback>
        </mc:AlternateContent>
      </w:r>
    </w:p>
    <w:p w:rsidR="00A66D94" w:rsidRDefault="00A66D94">
      <w:pPr>
        <w:spacing w:before="6"/>
        <w:rPr>
          <w:rFonts w:ascii="Calibri" w:eastAsia="Calibri" w:hAnsi="Calibri" w:cs="Calibri"/>
          <w:sz w:val="17"/>
          <w:szCs w:val="17"/>
        </w:rPr>
      </w:pPr>
    </w:p>
    <w:p w:rsidR="00A66D94" w:rsidRDefault="003B177E">
      <w:pPr>
        <w:spacing w:before="60"/>
        <w:ind w:left="4771"/>
        <w:rPr>
          <w:rFonts w:ascii="Helvetica Neue" w:eastAsia="Helvetica Neue" w:hAnsi="Helvetica Neue" w:cs="Helvetica Neue"/>
          <w:sz w:val="21"/>
          <w:szCs w:val="21"/>
        </w:rPr>
      </w:pPr>
      <w:r>
        <w:rPr>
          <w:rFonts w:ascii="Helvetica Neue"/>
          <w:b/>
          <w:i/>
          <w:color w:val="FFFFFF"/>
          <w:sz w:val="21"/>
        </w:rPr>
        <w:t>R E S T R U C T U R E D   F O R   R E L E V A N C</w:t>
      </w:r>
      <w:r>
        <w:rPr>
          <w:rFonts w:ascii="Helvetica Neue"/>
          <w:b/>
          <w:i/>
          <w:color w:val="FFFFFF"/>
          <w:spacing w:val="-40"/>
          <w:sz w:val="21"/>
        </w:rPr>
        <w:t xml:space="preserve"> </w:t>
      </w:r>
      <w:r>
        <w:rPr>
          <w:rFonts w:ascii="Helvetica Neue"/>
          <w:b/>
          <w:i/>
          <w:color w:val="FFFFFF"/>
          <w:sz w:val="21"/>
        </w:rPr>
        <w:t>E</w:t>
      </w:r>
    </w:p>
    <w:p w:rsidR="00A66D94" w:rsidRDefault="00A66D94">
      <w:pPr>
        <w:rPr>
          <w:rFonts w:ascii="Helvetica Neue" w:eastAsia="Helvetica Neue" w:hAnsi="Helvetica Neue" w:cs="Helvetica Neue"/>
          <w:sz w:val="21"/>
          <w:szCs w:val="21"/>
        </w:rPr>
        <w:sectPr w:rsidR="00A66D94">
          <w:type w:val="continuous"/>
          <w:pgSz w:w="16840" w:h="11910" w:orient="landscape"/>
          <w:pgMar w:top="1100" w:right="1740" w:bottom="280" w:left="1140" w:header="720" w:footer="720" w:gutter="0"/>
          <w:cols w:space="720"/>
        </w:sect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A66D94">
      <w:pPr>
        <w:rPr>
          <w:rFonts w:ascii="Helvetica Neue" w:eastAsia="Helvetica Neue" w:hAnsi="Helvetica Neue" w:cs="Helvetica Neue"/>
          <w:b/>
          <w:bCs/>
          <w:i/>
          <w:sz w:val="20"/>
          <w:szCs w:val="20"/>
        </w:rPr>
      </w:pPr>
    </w:p>
    <w:p w:rsidR="00A66D94" w:rsidRDefault="003B177E">
      <w:pPr>
        <w:pStyle w:val="Heading1"/>
        <w:ind w:right="1520"/>
        <w:jc w:val="center"/>
        <w:rPr>
          <w:b w:val="0"/>
          <w:bCs w:val="0"/>
        </w:rPr>
      </w:pPr>
      <w:r>
        <w:rPr>
          <w:color w:val="231F20"/>
          <w:spacing w:val="6"/>
        </w:rPr>
        <w:t>ATTENDANCE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5"/>
        </w:rPr>
        <w:t>CERTIFICATE</w:t>
      </w:r>
    </w:p>
    <w:p w:rsidR="00A66D94" w:rsidRDefault="003B177E">
      <w:pPr>
        <w:pStyle w:val="BodyText"/>
        <w:spacing w:before="441"/>
        <w:ind w:right="1520"/>
        <w:jc w:val="center"/>
        <w:rPr>
          <w:i w:val="0"/>
        </w:rPr>
      </w:pPr>
      <w:r>
        <w:rPr>
          <w:color w:val="231F20"/>
          <w:spacing w:val="7"/>
        </w:rPr>
        <w:t>awarded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7"/>
        </w:rPr>
        <w:t>to:</w:t>
      </w:r>
    </w:p>
    <w:p w:rsidR="00A66D94" w:rsidRDefault="00A66D94">
      <w:pPr>
        <w:spacing w:before="10"/>
        <w:rPr>
          <w:rFonts w:ascii="Calibri" w:eastAsia="Calibri" w:hAnsi="Calibri" w:cs="Calibri"/>
          <w:i/>
          <w:sz w:val="31"/>
          <w:szCs w:val="31"/>
        </w:rPr>
      </w:pPr>
    </w:p>
    <w:p w:rsidR="00A66D94" w:rsidRDefault="003B177E">
      <w:pPr>
        <w:pStyle w:val="Heading2"/>
        <w:ind w:right="1520"/>
        <w:jc w:val="center"/>
        <w:rPr>
          <w:b w:val="0"/>
          <w:bCs w:val="0"/>
        </w:rPr>
      </w:pPr>
      <w:r>
        <w:rPr>
          <w:color w:val="005AAA"/>
        </w:rPr>
        <w:t xml:space="preserve">Smangele </w:t>
      </w:r>
      <w:r>
        <w:rPr>
          <w:color w:val="005AAA"/>
          <w:spacing w:val="-3"/>
        </w:rPr>
        <w:t xml:space="preserve">Clerah </w:t>
      </w:r>
      <w:r>
        <w:rPr>
          <w:color w:val="005AAA"/>
        </w:rPr>
        <w:t>Buyisiwe</w:t>
      </w:r>
      <w:r>
        <w:rPr>
          <w:color w:val="005AAA"/>
          <w:spacing w:val="-8"/>
        </w:rPr>
        <w:t xml:space="preserve"> </w:t>
      </w:r>
      <w:r>
        <w:rPr>
          <w:color w:val="005AAA"/>
          <w:spacing w:val="-3"/>
        </w:rPr>
        <w:t>Xulu</w:t>
      </w:r>
    </w:p>
    <w:p w:rsidR="00A66D94" w:rsidRDefault="00A66D9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A66D94" w:rsidRDefault="003B177E">
      <w:pPr>
        <w:pStyle w:val="BodyText"/>
        <w:spacing w:before="45" w:line="283" w:lineRule="auto"/>
        <w:ind w:right="1520"/>
        <w:jc w:val="center"/>
        <w:rPr>
          <w:i w:val="0"/>
        </w:rPr>
      </w:pPr>
      <w:r>
        <w:rPr>
          <w:color w:val="231F20"/>
          <w:spacing w:val="4"/>
        </w:rPr>
        <w:t xml:space="preserve">For </w:t>
      </w:r>
      <w:r>
        <w:rPr>
          <w:color w:val="231F20"/>
          <w:spacing w:val="6"/>
        </w:rPr>
        <w:t xml:space="preserve">attending </w:t>
      </w:r>
      <w:r>
        <w:rPr>
          <w:color w:val="231F20"/>
          <w:spacing w:val="8"/>
        </w:rPr>
        <w:t xml:space="preserve">Community </w:t>
      </w:r>
      <w:r>
        <w:rPr>
          <w:color w:val="231F20"/>
          <w:spacing w:val="7"/>
        </w:rPr>
        <w:t xml:space="preserve">Engagement </w:t>
      </w:r>
      <w:r>
        <w:rPr>
          <w:color w:val="231F20"/>
          <w:spacing w:val="5"/>
        </w:rPr>
        <w:t xml:space="preserve">Workshop </w:t>
      </w:r>
      <w:r>
        <w:rPr>
          <w:color w:val="231F20"/>
          <w:spacing w:val="4"/>
        </w:rPr>
        <w:t xml:space="preserve">in Teaching </w:t>
      </w:r>
      <w:r>
        <w:rPr>
          <w:color w:val="231F20"/>
          <w:spacing w:val="6"/>
        </w:rPr>
        <w:t>and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9"/>
        </w:rPr>
        <w:t xml:space="preserve">Learning </w:t>
      </w:r>
      <w:r>
        <w:rPr>
          <w:color w:val="231F20"/>
          <w:spacing w:val="7"/>
        </w:rPr>
        <w:t>presented</w:t>
      </w:r>
    </w:p>
    <w:p w:rsidR="00A66D94" w:rsidRDefault="003B177E">
      <w:pPr>
        <w:pStyle w:val="BodyText"/>
        <w:spacing w:line="283" w:lineRule="auto"/>
        <w:ind w:left="3495" w:right="2851"/>
        <w:jc w:val="center"/>
        <w:rPr>
          <w:i w:val="0"/>
        </w:rPr>
      </w:pPr>
      <w:r>
        <w:rPr>
          <w:color w:val="231F20"/>
          <w:spacing w:val="4"/>
        </w:rPr>
        <w:t xml:space="preserve">by </w:t>
      </w:r>
      <w:r>
        <w:rPr>
          <w:color w:val="231F20"/>
          <w:spacing w:val="8"/>
        </w:rPr>
        <w:t xml:space="preserve">Community </w:t>
      </w:r>
      <w:r>
        <w:rPr>
          <w:color w:val="231F20"/>
          <w:spacing w:val="7"/>
        </w:rPr>
        <w:t xml:space="preserve">Engagement Unit, </w:t>
      </w:r>
      <w:r>
        <w:rPr>
          <w:color w:val="231F20"/>
          <w:spacing w:val="8"/>
        </w:rPr>
        <w:t xml:space="preserve">University </w:t>
      </w:r>
      <w:r>
        <w:rPr>
          <w:color w:val="231F20"/>
          <w:spacing w:val="4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8"/>
        </w:rPr>
        <w:t>Zululand</w:t>
      </w:r>
      <w:r>
        <w:rPr>
          <w:color w:val="231F20"/>
          <w:spacing w:val="9"/>
        </w:rPr>
        <w:t xml:space="preserve"> from</w:t>
      </w:r>
    </w:p>
    <w:p w:rsidR="00A66D94" w:rsidRDefault="003B177E">
      <w:pPr>
        <w:pStyle w:val="BodyText"/>
        <w:spacing w:line="390" w:lineRule="exact"/>
        <w:ind w:right="1520"/>
        <w:jc w:val="center"/>
        <w:rPr>
          <w:i w:val="0"/>
        </w:rPr>
      </w:pPr>
      <w:r>
        <w:rPr>
          <w:color w:val="231F20"/>
          <w:spacing w:val="4"/>
        </w:rPr>
        <w:t xml:space="preserve">27 </w:t>
      </w:r>
      <w:r>
        <w:rPr>
          <w:color w:val="231F20"/>
        </w:rPr>
        <w:t xml:space="preserve">- </w:t>
      </w:r>
      <w:r>
        <w:rPr>
          <w:color w:val="231F20"/>
          <w:spacing w:val="4"/>
        </w:rPr>
        <w:t xml:space="preserve">30 </w:t>
      </w:r>
      <w:r>
        <w:rPr>
          <w:color w:val="231F20"/>
          <w:spacing w:val="6"/>
        </w:rPr>
        <w:t>May</w:t>
      </w:r>
      <w:r>
        <w:rPr>
          <w:color w:val="231F20"/>
          <w:spacing w:val="69"/>
        </w:rPr>
        <w:t xml:space="preserve"> </w:t>
      </w:r>
      <w:r>
        <w:rPr>
          <w:color w:val="231F20"/>
          <w:spacing w:val="9"/>
        </w:rPr>
        <w:t>2019</w:t>
      </w: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i/>
          <w:sz w:val="20"/>
          <w:szCs w:val="20"/>
        </w:rPr>
      </w:pPr>
    </w:p>
    <w:p w:rsidR="00A66D94" w:rsidRDefault="00A66D94">
      <w:pPr>
        <w:rPr>
          <w:rFonts w:ascii="Calibri" w:eastAsia="Calibri" w:hAnsi="Calibri" w:cs="Calibri"/>
          <w:sz w:val="20"/>
          <w:szCs w:val="20"/>
        </w:rPr>
        <w:sectPr w:rsidR="00A66D94">
          <w:pgSz w:w="16840" w:h="11910" w:orient="landscape"/>
          <w:pgMar w:top="1100" w:right="1740" w:bottom="280" w:left="1140" w:header="720" w:footer="720" w:gutter="0"/>
          <w:cols w:space="720"/>
        </w:sectPr>
      </w:pPr>
    </w:p>
    <w:p w:rsidR="00A66D94" w:rsidRDefault="00A66D94">
      <w:pPr>
        <w:spacing w:before="12"/>
        <w:rPr>
          <w:rFonts w:ascii="Calibri" w:eastAsia="Calibri" w:hAnsi="Calibri" w:cs="Calibri"/>
          <w:i/>
          <w:sz w:val="18"/>
          <w:szCs w:val="18"/>
        </w:rPr>
      </w:pPr>
    </w:p>
    <w:p w:rsidR="00A66D94" w:rsidRDefault="003B177E">
      <w:pPr>
        <w:spacing w:line="290" w:lineRule="exact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sz w:val="24"/>
        </w:rPr>
        <w:t xml:space="preserve">Prof </w:t>
      </w:r>
      <w:r>
        <w:rPr>
          <w:rFonts w:ascii="Calibri"/>
          <w:b/>
          <w:color w:val="231F20"/>
          <w:spacing w:val="-3"/>
          <w:sz w:val="24"/>
        </w:rPr>
        <w:t>VO</w:t>
      </w:r>
      <w:r>
        <w:rPr>
          <w:rFonts w:ascii="Calibri"/>
          <w:b/>
          <w:color w:val="231F20"/>
          <w:spacing w:val="-8"/>
          <w:sz w:val="24"/>
        </w:rPr>
        <w:t xml:space="preserve"> </w:t>
      </w:r>
      <w:r>
        <w:rPr>
          <w:rFonts w:ascii="Calibri"/>
          <w:b/>
          <w:color w:val="231F20"/>
          <w:sz w:val="24"/>
        </w:rPr>
        <w:t>Netshandama</w:t>
      </w:r>
    </w:p>
    <w:p w:rsidR="00A66D94" w:rsidRDefault="003B177E">
      <w:pPr>
        <w:spacing w:before="2" w:line="235" w:lineRule="auto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z w:val="24"/>
        </w:rPr>
        <w:t>Director: Community</w:t>
      </w:r>
      <w:r>
        <w:rPr>
          <w:rFonts w:ascii="Calibri"/>
          <w:color w:val="231F20"/>
          <w:spacing w:val="-27"/>
          <w:sz w:val="24"/>
        </w:rPr>
        <w:t xml:space="preserve"> </w:t>
      </w:r>
      <w:r>
        <w:rPr>
          <w:rFonts w:ascii="Calibri"/>
          <w:color w:val="231F20"/>
          <w:sz w:val="24"/>
        </w:rPr>
        <w:t>Engagement</w:t>
      </w:r>
      <w:r>
        <w:rPr>
          <w:rFonts w:ascii="Calibri"/>
          <w:color w:val="231F20"/>
          <w:w w:val="99"/>
          <w:sz w:val="24"/>
        </w:rPr>
        <w:t xml:space="preserve"> </w:t>
      </w:r>
      <w:r>
        <w:rPr>
          <w:rFonts w:ascii="Calibri"/>
          <w:color w:val="231F20"/>
          <w:sz w:val="24"/>
        </w:rPr>
        <w:t>University of</w:t>
      </w:r>
      <w:r>
        <w:rPr>
          <w:rFonts w:ascii="Calibri"/>
          <w:color w:val="231F20"/>
          <w:spacing w:val="-9"/>
          <w:sz w:val="24"/>
        </w:rPr>
        <w:t xml:space="preserve"> </w:t>
      </w:r>
      <w:r>
        <w:rPr>
          <w:rFonts w:ascii="Calibri"/>
          <w:color w:val="231F20"/>
          <w:spacing w:val="-3"/>
          <w:sz w:val="24"/>
        </w:rPr>
        <w:t>Venda</w:t>
      </w:r>
    </w:p>
    <w:p w:rsidR="00A66D94" w:rsidRDefault="003B177E">
      <w:pPr>
        <w:spacing w:before="12"/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A66D94" w:rsidRDefault="003B177E">
      <w:pPr>
        <w:spacing w:line="290" w:lineRule="exact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231F20"/>
          <w:sz w:val="24"/>
        </w:rPr>
        <w:t>Mrs Mammusa</w:t>
      </w:r>
      <w:r>
        <w:rPr>
          <w:rFonts w:ascii="Calibri"/>
          <w:b/>
          <w:color w:val="231F20"/>
          <w:spacing w:val="-10"/>
          <w:sz w:val="24"/>
        </w:rPr>
        <w:t xml:space="preserve"> </w:t>
      </w:r>
      <w:r>
        <w:rPr>
          <w:rFonts w:ascii="Calibri"/>
          <w:b/>
          <w:color w:val="231F20"/>
          <w:sz w:val="24"/>
        </w:rPr>
        <w:t>Lekoa</w:t>
      </w:r>
    </w:p>
    <w:p w:rsidR="00A66D94" w:rsidRDefault="003B177E">
      <w:pPr>
        <w:spacing w:before="2" w:line="235" w:lineRule="auto"/>
        <w:ind w:left="10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sz w:val="24"/>
        </w:rPr>
        <w:t>Manager: Community</w:t>
      </w:r>
      <w:r>
        <w:rPr>
          <w:rFonts w:ascii="Calibri"/>
          <w:color w:val="231F20"/>
          <w:spacing w:val="-20"/>
          <w:sz w:val="24"/>
        </w:rPr>
        <w:t xml:space="preserve"> </w:t>
      </w:r>
      <w:r>
        <w:rPr>
          <w:rFonts w:ascii="Calibri"/>
          <w:color w:val="231F20"/>
          <w:sz w:val="24"/>
        </w:rPr>
        <w:t>Engagement</w:t>
      </w:r>
      <w:r>
        <w:rPr>
          <w:rFonts w:ascii="Calibri"/>
          <w:color w:val="231F20"/>
          <w:w w:val="99"/>
          <w:sz w:val="24"/>
        </w:rPr>
        <w:t xml:space="preserve"> </w:t>
      </w:r>
      <w:r>
        <w:rPr>
          <w:rFonts w:ascii="Calibri"/>
          <w:color w:val="231F20"/>
          <w:sz w:val="24"/>
        </w:rPr>
        <w:t>University of</w:t>
      </w:r>
      <w:r>
        <w:rPr>
          <w:rFonts w:ascii="Calibri"/>
          <w:color w:val="231F20"/>
          <w:spacing w:val="-20"/>
          <w:sz w:val="24"/>
        </w:rPr>
        <w:t xml:space="preserve"> </w:t>
      </w:r>
      <w:r>
        <w:rPr>
          <w:rFonts w:ascii="Calibri"/>
          <w:color w:val="231F20"/>
          <w:sz w:val="24"/>
        </w:rPr>
        <w:t>Zululand</w:t>
      </w:r>
    </w:p>
    <w:p w:rsidR="00A66D94" w:rsidRDefault="00A66D94">
      <w:pPr>
        <w:spacing w:line="235" w:lineRule="auto"/>
        <w:rPr>
          <w:rFonts w:ascii="Calibri" w:eastAsia="Calibri" w:hAnsi="Calibri" w:cs="Calibri"/>
          <w:sz w:val="24"/>
          <w:szCs w:val="24"/>
        </w:rPr>
        <w:sectPr w:rsidR="00A66D94">
          <w:type w:val="continuous"/>
          <w:pgSz w:w="16840" w:h="11910" w:orient="landscape"/>
          <w:pgMar w:top="1100" w:right="1740" w:bottom="280" w:left="1140" w:header="720" w:footer="720" w:gutter="0"/>
          <w:cols w:num="2" w:space="720" w:equalWidth="0">
            <w:col w:w="3420" w:space="6932"/>
            <w:col w:w="3608"/>
          </w:cols>
        </w:sectPr>
      </w:pPr>
    </w:p>
    <w:p w:rsidR="00A66D94" w:rsidRDefault="003B177E">
      <w:pPr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6640" behindDoc="1" locked="0" layoutInCell="1" allowOverlap="1" wp14:anchorId="24825CEB" wp14:editId="38337ABD">
                <wp:simplePos x="0" y="0"/>
                <wp:positionH relativeFrom="page">
                  <wp:posOffset>450215</wp:posOffset>
                </wp:positionH>
                <wp:positionV relativeFrom="page">
                  <wp:posOffset>345440</wp:posOffset>
                </wp:positionV>
                <wp:extent cx="9794875" cy="691261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4875" cy="6912610"/>
                          <a:chOff x="709" y="544"/>
                          <a:chExt cx="15425" cy="10886"/>
                        </a:xfrm>
                      </wpg:grpSpPr>
                      <pic:pic xmlns:pic="http://schemas.openxmlformats.org/drawingml/2006/picture">
                        <pic:nvPicPr>
                          <pic:cNvPr id="2" name="Picture 78"/>
                          <pic:cNvPicPr>
                            <a:picLocks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896"/>
                            <a:ext cx="1714" cy="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77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0716"/>
                            <a:ext cx="15406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75"/>
                        <wpg:cNvGrpSpPr>
                          <a:grpSpLocks/>
                        </wpg:cNvGrpSpPr>
                        <wpg:grpSpPr bwMode="auto">
                          <a:xfrm>
                            <a:off x="4663" y="5794"/>
                            <a:ext cx="7524" cy="2"/>
                            <a:chOff x="4663" y="5794"/>
                            <a:chExt cx="7524" cy="2"/>
                          </a:xfrm>
                        </wpg:grpSpPr>
                        <wps:wsp>
                          <wps:cNvPr id="5" name="Freeform 76"/>
                          <wps:cNvSpPr>
                            <a:spLocks/>
                          </wps:cNvSpPr>
                          <wps:spPr bwMode="auto">
                            <a:xfrm>
                              <a:off x="4663" y="5794"/>
                              <a:ext cx="7524" cy="2"/>
                            </a:xfrm>
                            <a:custGeom>
                              <a:avLst/>
                              <a:gdLst>
                                <a:gd name="T0" fmla="+- 0 4663 4663"/>
                                <a:gd name="T1" fmla="*/ T0 w 7524"/>
                                <a:gd name="T2" fmla="+- 0 12186 4663"/>
                                <a:gd name="T3" fmla="*/ T2 w 75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24">
                                  <a:moveTo>
                                    <a:pt x="0" y="0"/>
                                  </a:moveTo>
                                  <a:lnTo>
                                    <a:pt x="7523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73"/>
                        <wpg:cNvGrpSpPr>
                          <a:grpSpLocks/>
                        </wpg:cNvGrpSpPr>
                        <wpg:grpSpPr bwMode="auto">
                          <a:xfrm>
                            <a:off x="4623" y="5794"/>
                            <a:ext cx="2" cy="2"/>
                            <a:chOff x="4623" y="5794"/>
                            <a:chExt cx="2" cy="2"/>
                          </a:xfrm>
                        </wpg:grpSpPr>
                        <wps:wsp>
                          <wps:cNvPr id="7" name="Freeform 74"/>
                          <wps:cNvSpPr>
                            <a:spLocks/>
                          </wps:cNvSpPr>
                          <wps:spPr bwMode="auto">
                            <a:xfrm>
                              <a:off x="4623" y="57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70"/>
                        <wpg:cNvGrpSpPr>
                          <a:grpSpLocks/>
                        </wpg:cNvGrpSpPr>
                        <wpg:grpSpPr bwMode="auto">
                          <a:xfrm>
                            <a:off x="12206" y="5794"/>
                            <a:ext cx="2" cy="2"/>
                            <a:chOff x="12206" y="5794"/>
                            <a:chExt cx="2" cy="2"/>
                          </a:xfrm>
                        </wpg:grpSpPr>
                        <wps:wsp>
                          <wps:cNvPr id="9" name="Freeform 72"/>
                          <wps:cNvSpPr>
                            <a:spLocks/>
                          </wps:cNvSpPr>
                          <wps:spPr bwMode="auto">
                            <a:xfrm>
                              <a:off x="12206" y="57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Picture 71"/>
                            <pic:cNvPicPr>
                              <a:picLocks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63" y="925"/>
                              <a:ext cx="1172" cy="11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" name="Group 45"/>
                        <wpg:cNvGrpSpPr>
                          <a:grpSpLocks/>
                        </wpg:cNvGrpSpPr>
                        <wpg:grpSpPr bwMode="auto">
                          <a:xfrm>
                            <a:off x="14263" y="2552"/>
                            <a:ext cx="1417" cy="150"/>
                            <a:chOff x="14263" y="2552"/>
                            <a:chExt cx="1417" cy="150"/>
                          </a:xfrm>
                        </wpg:grpSpPr>
                        <wps:wsp>
                          <wps:cNvPr id="12" name="Freeform 69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354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263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263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357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357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297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4297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351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4351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4297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4297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4354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4354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91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94" y="149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34" y="122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68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423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384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384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415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415 14263"/>
                                <a:gd name="T17" fmla="*/ T16 w 1417"/>
                                <a:gd name="T18" fmla="+- 0 2635 2552"/>
                                <a:gd name="T19" fmla="*/ 2635 h 150"/>
                                <a:gd name="T20" fmla="+- 0 14415 14263"/>
                                <a:gd name="T21" fmla="*/ T20 w 1417"/>
                                <a:gd name="T22" fmla="+- 0 2615 2552"/>
                                <a:gd name="T23" fmla="*/ 2615 h 150"/>
                                <a:gd name="T24" fmla="+- 0 14414 14263"/>
                                <a:gd name="T25" fmla="*/ T24 w 1417"/>
                                <a:gd name="T26" fmla="+- 0 2597 2552"/>
                                <a:gd name="T27" fmla="*/ 2597 h 150"/>
                                <a:gd name="T28" fmla="+- 0 14414 14263"/>
                                <a:gd name="T29" fmla="*/ T28 w 1417"/>
                                <a:gd name="T30" fmla="+- 0 2592 2552"/>
                                <a:gd name="T31" fmla="*/ 2592 h 150"/>
                                <a:gd name="T32" fmla="+- 0 14445 14263"/>
                                <a:gd name="T33" fmla="*/ T32 w 1417"/>
                                <a:gd name="T34" fmla="+- 0 2592 2552"/>
                                <a:gd name="T35" fmla="*/ 2592 h 150"/>
                                <a:gd name="T36" fmla="+- 0 14423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60" y="2"/>
                                  </a:moveTo>
                                  <a:lnTo>
                                    <a:pt x="121" y="2"/>
                                  </a:lnTo>
                                  <a:lnTo>
                                    <a:pt x="121" y="149"/>
                                  </a:lnTo>
                                  <a:lnTo>
                                    <a:pt x="152" y="149"/>
                                  </a:lnTo>
                                  <a:lnTo>
                                    <a:pt x="152" y="83"/>
                                  </a:lnTo>
                                  <a:lnTo>
                                    <a:pt x="152" y="63"/>
                                  </a:lnTo>
                                  <a:lnTo>
                                    <a:pt x="151" y="45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82" y="40"/>
                                  </a:lnTo>
                                  <a:lnTo>
                                    <a:pt x="16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67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445 14263"/>
                                <a:gd name="T1" fmla="*/ T0 w 1417"/>
                                <a:gd name="T2" fmla="+- 0 2592 2552"/>
                                <a:gd name="T3" fmla="*/ 2592 h 150"/>
                                <a:gd name="T4" fmla="+- 0 14414 14263"/>
                                <a:gd name="T5" fmla="*/ T4 w 1417"/>
                                <a:gd name="T6" fmla="+- 0 2592 2552"/>
                                <a:gd name="T7" fmla="*/ 2592 h 150"/>
                                <a:gd name="T8" fmla="+- 0 14423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4432 14263"/>
                                <a:gd name="T13" fmla="*/ T12 w 1417"/>
                                <a:gd name="T14" fmla="+- 0 2629 2552"/>
                                <a:gd name="T15" fmla="*/ 2629 h 150"/>
                                <a:gd name="T16" fmla="+- 0 14472 14263"/>
                                <a:gd name="T17" fmla="*/ T16 w 1417"/>
                                <a:gd name="T18" fmla="+- 0 2701 2552"/>
                                <a:gd name="T19" fmla="*/ 2701 h 150"/>
                                <a:gd name="T20" fmla="+- 0 14507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4507 14263"/>
                                <a:gd name="T25" fmla="*/ T24 w 1417"/>
                                <a:gd name="T26" fmla="+- 0 2658 2552"/>
                                <a:gd name="T27" fmla="*/ 2658 h 150"/>
                                <a:gd name="T28" fmla="+- 0 14478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4470 14263"/>
                                <a:gd name="T33" fmla="*/ T32 w 1417"/>
                                <a:gd name="T34" fmla="+- 0 2640 2552"/>
                                <a:gd name="T35" fmla="*/ 2640 h 150"/>
                                <a:gd name="T36" fmla="+- 0 14462 14263"/>
                                <a:gd name="T37" fmla="*/ T36 w 1417"/>
                                <a:gd name="T38" fmla="+- 0 2622 2552"/>
                                <a:gd name="T39" fmla="*/ 2622 h 150"/>
                                <a:gd name="T40" fmla="+- 0 14445 14263"/>
                                <a:gd name="T41" fmla="*/ T40 w 1417"/>
                                <a:gd name="T42" fmla="+- 0 2592 2552"/>
                                <a:gd name="T43" fmla="*/ 259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82" y="40"/>
                                  </a:moveTo>
                                  <a:lnTo>
                                    <a:pt x="151" y="40"/>
                                  </a:lnTo>
                                  <a:lnTo>
                                    <a:pt x="160" y="59"/>
                                  </a:lnTo>
                                  <a:lnTo>
                                    <a:pt x="169" y="77"/>
                                  </a:lnTo>
                                  <a:lnTo>
                                    <a:pt x="209" y="149"/>
                                  </a:lnTo>
                                  <a:lnTo>
                                    <a:pt x="244" y="149"/>
                                  </a:lnTo>
                                  <a:lnTo>
                                    <a:pt x="244" y="106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07" y="88"/>
                                  </a:lnTo>
                                  <a:lnTo>
                                    <a:pt x="199" y="70"/>
                                  </a:lnTo>
                                  <a:lnTo>
                                    <a:pt x="18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66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507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476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476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4476 14263"/>
                                <a:gd name="T13" fmla="*/ T12 w 1417"/>
                                <a:gd name="T14" fmla="+- 0 2615 2552"/>
                                <a:gd name="T15" fmla="*/ 2615 h 150"/>
                                <a:gd name="T16" fmla="+- 0 14476 14263"/>
                                <a:gd name="T17" fmla="*/ T16 w 1417"/>
                                <a:gd name="T18" fmla="+- 0 2622 2552"/>
                                <a:gd name="T19" fmla="*/ 2622 h 150"/>
                                <a:gd name="T20" fmla="+- 0 14477 14263"/>
                                <a:gd name="T21" fmla="*/ T20 w 1417"/>
                                <a:gd name="T22" fmla="+- 0 2638 2552"/>
                                <a:gd name="T23" fmla="*/ 2638 h 150"/>
                                <a:gd name="T24" fmla="+- 0 14479 14263"/>
                                <a:gd name="T25" fmla="*/ T24 w 1417"/>
                                <a:gd name="T26" fmla="+- 0 2657 2552"/>
                                <a:gd name="T27" fmla="*/ 2657 h 150"/>
                                <a:gd name="T28" fmla="+- 0 14478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4507 14263"/>
                                <a:gd name="T33" fmla="*/ T32 w 1417"/>
                                <a:gd name="T34" fmla="+- 0 2658 2552"/>
                                <a:gd name="T35" fmla="*/ 2658 h 150"/>
                                <a:gd name="T36" fmla="+- 0 14507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244" y="2"/>
                                  </a:moveTo>
                                  <a:lnTo>
                                    <a:pt x="213" y="2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13" y="63"/>
                                  </a:lnTo>
                                  <a:lnTo>
                                    <a:pt x="213" y="70"/>
                                  </a:lnTo>
                                  <a:lnTo>
                                    <a:pt x="214" y="86"/>
                                  </a:lnTo>
                                  <a:lnTo>
                                    <a:pt x="216" y="105"/>
                                  </a:lnTo>
                                  <a:lnTo>
                                    <a:pt x="215" y="106"/>
                                  </a:lnTo>
                                  <a:lnTo>
                                    <a:pt x="244" y="106"/>
                                  </a:lnTo>
                                  <a:lnTo>
                                    <a:pt x="24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65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20 14263"/>
                                <a:gd name="T1" fmla="*/ T0 w 1417"/>
                                <a:gd name="T2" fmla="+- 0 2552 2552"/>
                                <a:gd name="T3" fmla="*/ 2552 h 150"/>
                                <a:gd name="T4" fmla="+- 0 14556 14263"/>
                                <a:gd name="T5" fmla="*/ T4 w 1417"/>
                                <a:gd name="T6" fmla="+- 0 2574 2552"/>
                                <a:gd name="T7" fmla="*/ 2574 h 150"/>
                                <a:gd name="T8" fmla="+- 0 14535 14263"/>
                                <a:gd name="T9" fmla="*/ T8 w 1417"/>
                                <a:gd name="T10" fmla="+- 0 2610 2552"/>
                                <a:gd name="T11" fmla="*/ 2610 h 150"/>
                                <a:gd name="T12" fmla="+- 0 14535 14263"/>
                                <a:gd name="T13" fmla="*/ T12 w 1417"/>
                                <a:gd name="T14" fmla="+- 0 2638 2552"/>
                                <a:gd name="T15" fmla="*/ 2638 h 150"/>
                                <a:gd name="T16" fmla="+- 0 14581 14263"/>
                                <a:gd name="T17" fmla="*/ T16 w 1417"/>
                                <a:gd name="T18" fmla="+- 0 2698 2552"/>
                                <a:gd name="T19" fmla="*/ 2698 h 150"/>
                                <a:gd name="T20" fmla="+- 0 14600 14263"/>
                                <a:gd name="T21" fmla="*/ T20 w 1417"/>
                                <a:gd name="T22" fmla="+- 0 2702 2552"/>
                                <a:gd name="T23" fmla="*/ 2702 h 150"/>
                                <a:gd name="T24" fmla="+- 0 14627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4647 14263"/>
                                <a:gd name="T29" fmla="*/ T28 w 1417"/>
                                <a:gd name="T30" fmla="+- 0 2699 2552"/>
                                <a:gd name="T31" fmla="*/ 2699 h 150"/>
                                <a:gd name="T32" fmla="+- 0 14661 14263"/>
                                <a:gd name="T33" fmla="*/ T32 w 1417"/>
                                <a:gd name="T34" fmla="+- 0 2695 2552"/>
                                <a:gd name="T35" fmla="*/ 2695 h 150"/>
                                <a:gd name="T36" fmla="+- 0 14662 14263"/>
                                <a:gd name="T37" fmla="*/ T36 w 1417"/>
                                <a:gd name="T38" fmla="+- 0 2676 2552"/>
                                <a:gd name="T39" fmla="*/ 2676 h 150"/>
                                <a:gd name="T40" fmla="+- 0 14615 14263"/>
                                <a:gd name="T41" fmla="*/ T40 w 1417"/>
                                <a:gd name="T42" fmla="+- 0 2676 2552"/>
                                <a:gd name="T43" fmla="*/ 2676 h 150"/>
                                <a:gd name="T44" fmla="+- 0 14593 14263"/>
                                <a:gd name="T45" fmla="*/ T44 w 1417"/>
                                <a:gd name="T46" fmla="+- 0 2671 2552"/>
                                <a:gd name="T47" fmla="*/ 2671 h 150"/>
                                <a:gd name="T48" fmla="+- 0 14577 14263"/>
                                <a:gd name="T49" fmla="*/ T48 w 1417"/>
                                <a:gd name="T50" fmla="+- 0 2658 2552"/>
                                <a:gd name="T51" fmla="*/ 2658 h 150"/>
                                <a:gd name="T52" fmla="+- 0 14569 14263"/>
                                <a:gd name="T53" fmla="*/ T52 w 1417"/>
                                <a:gd name="T54" fmla="+- 0 2637 2552"/>
                                <a:gd name="T55" fmla="*/ 2637 h 150"/>
                                <a:gd name="T56" fmla="+- 0 14573 14263"/>
                                <a:gd name="T57" fmla="*/ T56 w 1417"/>
                                <a:gd name="T58" fmla="+- 0 2609 2552"/>
                                <a:gd name="T59" fmla="*/ 2609 h 150"/>
                                <a:gd name="T60" fmla="+- 0 14584 14263"/>
                                <a:gd name="T61" fmla="*/ T60 w 1417"/>
                                <a:gd name="T62" fmla="+- 0 2591 2552"/>
                                <a:gd name="T63" fmla="*/ 2591 h 150"/>
                                <a:gd name="T64" fmla="+- 0 14601 14263"/>
                                <a:gd name="T65" fmla="*/ T64 w 1417"/>
                                <a:gd name="T66" fmla="+- 0 2582 2552"/>
                                <a:gd name="T67" fmla="*/ 2582 h 150"/>
                                <a:gd name="T68" fmla="+- 0 14630 14263"/>
                                <a:gd name="T69" fmla="*/ T68 w 1417"/>
                                <a:gd name="T70" fmla="+- 0 2581 2552"/>
                                <a:gd name="T71" fmla="*/ 2581 h 150"/>
                                <a:gd name="T72" fmla="+- 0 14647 14263"/>
                                <a:gd name="T73" fmla="*/ T72 w 1417"/>
                                <a:gd name="T74" fmla="+- 0 2581 2552"/>
                                <a:gd name="T75" fmla="*/ 2581 h 150"/>
                                <a:gd name="T76" fmla="+- 0 14658 14263"/>
                                <a:gd name="T77" fmla="*/ T76 w 1417"/>
                                <a:gd name="T78" fmla="+- 0 2559 2552"/>
                                <a:gd name="T79" fmla="*/ 2559 h 150"/>
                                <a:gd name="T80" fmla="+- 0 14643 14263"/>
                                <a:gd name="T81" fmla="*/ T80 w 1417"/>
                                <a:gd name="T82" fmla="+- 0 2555 2552"/>
                                <a:gd name="T83" fmla="*/ 2555 h 150"/>
                                <a:gd name="T84" fmla="+- 0 14620 14263"/>
                                <a:gd name="T85" fmla="*/ T84 w 1417"/>
                                <a:gd name="T86" fmla="+- 0 2552 2552"/>
                                <a:gd name="T87" fmla="*/ 255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357" y="0"/>
                                  </a:moveTo>
                                  <a:lnTo>
                                    <a:pt x="293" y="22"/>
                                  </a:lnTo>
                                  <a:lnTo>
                                    <a:pt x="272" y="58"/>
                                  </a:lnTo>
                                  <a:lnTo>
                                    <a:pt x="272" y="86"/>
                                  </a:lnTo>
                                  <a:lnTo>
                                    <a:pt x="318" y="146"/>
                                  </a:lnTo>
                                  <a:lnTo>
                                    <a:pt x="337" y="150"/>
                                  </a:lnTo>
                                  <a:lnTo>
                                    <a:pt x="364" y="149"/>
                                  </a:lnTo>
                                  <a:lnTo>
                                    <a:pt x="384" y="147"/>
                                  </a:lnTo>
                                  <a:lnTo>
                                    <a:pt x="398" y="143"/>
                                  </a:lnTo>
                                  <a:lnTo>
                                    <a:pt x="399" y="124"/>
                                  </a:lnTo>
                                  <a:lnTo>
                                    <a:pt x="352" y="124"/>
                                  </a:lnTo>
                                  <a:lnTo>
                                    <a:pt x="330" y="119"/>
                                  </a:lnTo>
                                  <a:lnTo>
                                    <a:pt x="314" y="106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310" y="57"/>
                                  </a:lnTo>
                                  <a:lnTo>
                                    <a:pt x="321" y="39"/>
                                  </a:lnTo>
                                  <a:lnTo>
                                    <a:pt x="338" y="30"/>
                                  </a:lnTo>
                                  <a:lnTo>
                                    <a:pt x="367" y="29"/>
                                  </a:lnTo>
                                  <a:lnTo>
                                    <a:pt x="384" y="29"/>
                                  </a:lnTo>
                                  <a:lnTo>
                                    <a:pt x="395" y="7"/>
                                  </a:lnTo>
                                  <a:lnTo>
                                    <a:pt x="380" y="3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64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63 14263"/>
                                <a:gd name="T1" fmla="*/ T0 w 1417"/>
                                <a:gd name="T2" fmla="+- 0 2617 2552"/>
                                <a:gd name="T3" fmla="*/ 2617 h 150"/>
                                <a:gd name="T4" fmla="+- 0 14608 14263"/>
                                <a:gd name="T5" fmla="*/ T4 w 1417"/>
                                <a:gd name="T6" fmla="+- 0 2617 2552"/>
                                <a:gd name="T7" fmla="*/ 2617 h 150"/>
                                <a:gd name="T8" fmla="+- 0 14608 14263"/>
                                <a:gd name="T9" fmla="*/ T8 w 1417"/>
                                <a:gd name="T10" fmla="+- 0 2643 2552"/>
                                <a:gd name="T11" fmla="*/ 2643 h 150"/>
                                <a:gd name="T12" fmla="+- 0 14631 14263"/>
                                <a:gd name="T13" fmla="*/ T12 w 1417"/>
                                <a:gd name="T14" fmla="+- 0 2643 2552"/>
                                <a:gd name="T15" fmla="*/ 2643 h 150"/>
                                <a:gd name="T16" fmla="+- 0 14631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628 14263"/>
                                <a:gd name="T21" fmla="*/ T20 w 1417"/>
                                <a:gd name="T22" fmla="+- 0 2675 2552"/>
                                <a:gd name="T23" fmla="*/ 2675 h 150"/>
                                <a:gd name="T24" fmla="+- 0 14622 14263"/>
                                <a:gd name="T25" fmla="*/ T24 w 1417"/>
                                <a:gd name="T26" fmla="+- 0 2676 2552"/>
                                <a:gd name="T27" fmla="*/ 2676 h 150"/>
                                <a:gd name="T28" fmla="+- 0 14662 14263"/>
                                <a:gd name="T29" fmla="*/ T28 w 1417"/>
                                <a:gd name="T30" fmla="+- 0 2676 2552"/>
                                <a:gd name="T31" fmla="*/ 2676 h 150"/>
                                <a:gd name="T32" fmla="+- 0 14663 14263"/>
                                <a:gd name="T33" fmla="*/ T32 w 1417"/>
                                <a:gd name="T34" fmla="+- 0 2617 2552"/>
                                <a:gd name="T35" fmla="*/ 261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400" y="65"/>
                                  </a:moveTo>
                                  <a:lnTo>
                                    <a:pt x="345" y="65"/>
                                  </a:lnTo>
                                  <a:lnTo>
                                    <a:pt x="345" y="91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68" y="122"/>
                                  </a:lnTo>
                                  <a:lnTo>
                                    <a:pt x="365" y="123"/>
                                  </a:lnTo>
                                  <a:lnTo>
                                    <a:pt x="359" y="124"/>
                                  </a:lnTo>
                                  <a:lnTo>
                                    <a:pt x="399" y="124"/>
                                  </a:lnTo>
                                  <a:lnTo>
                                    <a:pt x="40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63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647 14263"/>
                                <a:gd name="T1" fmla="*/ T0 w 1417"/>
                                <a:gd name="T2" fmla="+- 0 2581 2552"/>
                                <a:gd name="T3" fmla="*/ 2581 h 150"/>
                                <a:gd name="T4" fmla="+- 0 14630 14263"/>
                                <a:gd name="T5" fmla="*/ T4 w 1417"/>
                                <a:gd name="T6" fmla="+- 0 2581 2552"/>
                                <a:gd name="T7" fmla="*/ 2581 h 150"/>
                                <a:gd name="T8" fmla="+- 0 14646 14263"/>
                                <a:gd name="T9" fmla="*/ T8 w 1417"/>
                                <a:gd name="T10" fmla="+- 0 2584 2552"/>
                                <a:gd name="T11" fmla="*/ 2584 h 150"/>
                                <a:gd name="T12" fmla="+- 0 14647 14263"/>
                                <a:gd name="T13" fmla="*/ T12 w 1417"/>
                                <a:gd name="T14" fmla="+- 0 2581 2552"/>
                                <a:gd name="T15" fmla="*/ 258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384" y="29"/>
                                  </a:moveTo>
                                  <a:lnTo>
                                    <a:pt x="367" y="29"/>
                                  </a:lnTo>
                                  <a:lnTo>
                                    <a:pt x="383" y="32"/>
                                  </a:lnTo>
                                  <a:lnTo>
                                    <a:pt x="38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62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77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728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683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718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728 14263"/>
                                <a:gd name="T17" fmla="*/ T16 w 1417"/>
                                <a:gd name="T18" fmla="+- 0 2663 2552"/>
                                <a:gd name="T19" fmla="*/ 2663 h 150"/>
                                <a:gd name="T20" fmla="+- 0 14806 14263"/>
                                <a:gd name="T21" fmla="*/ T20 w 1417"/>
                                <a:gd name="T22" fmla="+- 0 2663 2552"/>
                                <a:gd name="T23" fmla="*/ 2663 h 150"/>
                                <a:gd name="T24" fmla="+- 0 14798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733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4744 14263"/>
                                <a:gd name="T33" fmla="*/ T32 w 1417"/>
                                <a:gd name="T34" fmla="+- 0 2598 2552"/>
                                <a:gd name="T35" fmla="*/ 2598 h 150"/>
                                <a:gd name="T36" fmla="+- 0 14746 14263"/>
                                <a:gd name="T37" fmla="*/ T36 w 1417"/>
                                <a:gd name="T38" fmla="+- 0 2588 2552"/>
                                <a:gd name="T39" fmla="*/ 2588 h 150"/>
                                <a:gd name="T40" fmla="+- 0 14748 14263"/>
                                <a:gd name="T41" fmla="*/ T40 w 1417"/>
                                <a:gd name="T42" fmla="+- 0 2579 2552"/>
                                <a:gd name="T43" fmla="*/ 2579 h 150"/>
                                <a:gd name="T44" fmla="+- 0 14780 14263"/>
                                <a:gd name="T45" fmla="*/ T44 w 1417"/>
                                <a:gd name="T46" fmla="+- 0 2579 2552"/>
                                <a:gd name="T47" fmla="*/ 2579 h 150"/>
                                <a:gd name="T48" fmla="+- 0 14772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09" y="2"/>
                                  </a:moveTo>
                                  <a:lnTo>
                                    <a:pt x="465" y="2"/>
                                  </a:lnTo>
                                  <a:lnTo>
                                    <a:pt x="420" y="149"/>
                                  </a:lnTo>
                                  <a:lnTo>
                                    <a:pt x="455" y="149"/>
                                  </a:lnTo>
                                  <a:lnTo>
                                    <a:pt x="465" y="111"/>
                                  </a:lnTo>
                                  <a:lnTo>
                                    <a:pt x="543" y="111"/>
                                  </a:lnTo>
                                  <a:lnTo>
                                    <a:pt x="535" y="87"/>
                                  </a:lnTo>
                                  <a:lnTo>
                                    <a:pt x="470" y="87"/>
                                  </a:lnTo>
                                  <a:lnTo>
                                    <a:pt x="481" y="46"/>
                                  </a:lnTo>
                                  <a:lnTo>
                                    <a:pt x="483" y="36"/>
                                  </a:lnTo>
                                  <a:lnTo>
                                    <a:pt x="485" y="27"/>
                                  </a:lnTo>
                                  <a:lnTo>
                                    <a:pt x="517" y="27"/>
                                  </a:lnTo>
                                  <a:lnTo>
                                    <a:pt x="50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61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806 14263"/>
                                <a:gd name="T1" fmla="*/ T0 w 1417"/>
                                <a:gd name="T2" fmla="+- 0 2663 2552"/>
                                <a:gd name="T3" fmla="*/ 2663 h 150"/>
                                <a:gd name="T4" fmla="+- 0 14770 14263"/>
                                <a:gd name="T5" fmla="*/ T4 w 1417"/>
                                <a:gd name="T6" fmla="+- 0 2663 2552"/>
                                <a:gd name="T7" fmla="*/ 2663 h 150"/>
                                <a:gd name="T8" fmla="+- 0 14782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4818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4806 14263"/>
                                <a:gd name="T17" fmla="*/ T16 w 1417"/>
                                <a:gd name="T18" fmla="+- 0 2663 2552"/>
                                <a:gd name="T19" fmla="*/ 266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43" y="111"/>
                                  </a:moveTo>
                                  <a:lnTo>
                                    <a:pt x="507" y="111"/>
                                  </a:lnTo>
                                  <a:lnTo>
                                    <a:pt x="519" y="149"/>
                                  </a:lnTo>
                                  <a:lnTo>
                                    <a:pt x="555" y="149"/>
                                  </a:lnTo>
                                  <a:lnTo>
                                    <a:pt x="543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60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780 14263"/>
                                <a:gd name="T1" fmla="*/ T0 w 1417"/>
                                <a:gd name="T2" fmla="+- 0 2579 2552"/>
                                <a:gd name="T3" fmla="*/ 2579 h 150"/>
                                <a:gd name="T4" fmla="+- 0 14749 14263"/>
                                <a:gd name="T5" fmla="*/ T4 w 1417"/>
                                <a:gd name="T6" fmla="+- 0 2579 2552"/>
                                <a:gd name="T7" fmla="*/ 2579 h 150"/>
                                <a:gd name="T8" fmla="+- 0 14751 14263"/>
                                <a:gd name="T9" fmla="*/ T8 w 1417"/>
                                <a:gd name="T10" fmla="+- 0 2588 2552"/>
                                <a:gd name="T11" fmla="*/ 2588 h 150"/>
                                <a:gd name="T12" fmla="+- 0 14754 14263"/>
                                <a:gd name="T13" fmla="*/ T12 w 1417"/>
                                <a:gd name="T14" fmla="+- 0 2599 2552"/>
                                <a:gd name="T15" fmla="*/ 2599 h 150"/>
                                <a:gd name="T16" fmla="+- 0 14756 14263"/>
                                <a:gd name="T17" fmla="*/ T16 w 1417"/>
                                <a:gd name="T18" fmla="+- 0 2607 2552"/>
                                <a:gd name="T19" fmla="*/ 2607 h 150"/>
                                <a:gd name="T20" fmla="+- 0 14765 14263"/>
                                <a:gd name="T21" fmla="*/ T20 w 1417"/>
                                <a:gd name="T22" fmla="+- 0 2639 2552"/>
                                <a:gd name="T23" fmla="*/ 2639 h 150"/>
                                <a:gd name="T24" fmla="+- 0 14798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4780 14263"/>
                                <a:gd name="T29" fmla="*/ T28 w 1417"/>
                                <a:gd name="T30" fmla="+- 0 2579 2552"/>
                                <a:gd name="T31" fmla="*/ 2579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517" y="27"/>
                                  </a:moveTo>
                                  <a:lnTo>
                                    <a:pt x="486" y="27"/>
                                  </a:lnTo>
                                  <a:lnTo>
                                    <a:pt x="488" y="36"/>
                                  </a:lnTo>
                                  <a:lnTo>
                                    <a:pt x="491" y="47"/>
                                  </a:lnTo>
                                  <a:lnTo>
                                    <a:pt x="493" y="55"/>
                                  </a:lnTo>
                                  <a:lnTo>
                                    <a:pt x="502" y="87"/>
                                  </a:lnTo>
                                  <a:lnTo>
                                    <a:pt x="535" y="87"/>
                                  </a:lnTo>
                                  <a:lnTo>
                                    <a:pt x="51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59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16 14263"/>
                                <a:gd name="T1" fmla="*/ T0 w 1417"/>
                                <a:gd name="T2" fmla="+- 0 2552 2552"/>
                                <a:gd name="T3" fmla="*/ 2552 h 150"/>
                                <a:gd name="T4" fmla="+- 0 14852 14263"/>
                                <a:gd name="T5" fmla="*/ T4 w 1417"/>
                                <a:gd name="T6" fmla="+- 0 2574 2552"/>
                                <a:gd name="T7" fmla="*/ 2574 h 150"/>
                                <a:gd name="T8" fmla="+- 0 14831 14263"/>
                                <a:gd name="T9" fmla="*/ T8 w 1417"/>
                                <a:gd name="T10" fmla="+- 0 2610 2552"/>
                                <a:gd name="T11" fmla="*/ 2610 h 150"/>
                                <a:gd name="T12" fmla="+- 0 14832 14263"/>
                                <a:gd name="T13" fmla="*/ T12 w 1417"/>
                                <a:gd name="T14" fmla="+- 0 2638 2552"/>
                                <a:gd name="T15" fmla="*/ 2638 h 150"/>
                                <a:gd name="T16" fmla="+- 0 14877 14263"/>
                                <a:gd name="T17" fmla="*/ T16 w 1417"/>
                                <a:gd name="T18" fmla="+- 0 2698 2552"/>
                                <a:gd name="T19" fmla="*/ 2698 h 150"/>
                                <a:gd name="T20" fmla="+- 0 14896 14263"/>
                                <a:gd name="T21" fmla="*/ T20 w 1417"/>
                                <a:gd name="T22" fmla="+- 0 2702 2552"/>
                                <a:gd name="T23" fmla="*/ 2702 h 150"/>
                                <a:gd name="T24" fmla="+- 0 14923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4944 14263"/>
                                <a:gd name="T29" fmla="*/ T28 w 1417"/>
                                <a:gd name="T30" fmla="+- 0 2699 2552"/>
                                <a:gd name="T31" fmla="*/ 2699 h 150"/>
                                <a:gd name="T32" fmla="+- 0 14957 14263"/>
                                <a:gd name="T33" fmla="*/ T32 w 1417"/>
                                <a:gd name="T34" fmla="+- 0 2695 2552"/>
                                <a:gd name="T35" fmla="*/ 2695 h 150"/>
                                <a:gd name="T36" fmla="+- 0 14958 14263"/>
                                <a:gd name="T37" fmla="*/ T36 w 1417"/>
                                <a:gd name="T38" fmla="+- 0 2676 2552"/>
                                <a:gd name="T39" fmla="*/ 2676 h 150"/>
                                <a:gd name="T40" fmla="+- 0 14911 14263"/>
                                <a:gd name="T41" fmla="*/ T40 w 1417"/>
                                <a:gd name="T42" fmla="+- 0 2676 2552"/>
                                <a:gd name="T43" fmla="*/ 2676 h 150"/>
                                <a:gd name="T44" fmla="+- 0 14889 14263"/>
                                <a:gd name="T45" fmla="*/ T44 w 1417"/>
                                <a:gd name="T46" fmla="+- 0 2671 2552"/>
                                <a:gd name="T47" fmla="*/ 2671 h 150"/>
                                <a:gd name="T48" fmla="+- 0 14873 14263"/>
                                <a:gd name="T49" fmla="*/ T48 w 1417"/>
                                <a:gd name="T50" fmla="+- 0 2658 2552"/>
                                <a:gd name="T51" fmla="*/ 2658 h 150"/>
                                <a:gd name="T52" fmla="+- 0 14865 14263"/>
                                <a:gd name="T53" fmla="*/ T52 w 1417"/>
                                <a:gd name="T54" fmla="+- 0 2637 2552"/>
                                <a:gd name="T55" fmla="*/ 2637 h 150"/>
                                <a:gd name="T56" fmla="+- 0 14869 14263"/>
                                <a:gd name="T57" fmla="*/ T56 w 1417"/>
                                <a:gd name="T58" fmla="+- 0 2609 2552"/>
                                <a:gd name="T59" fmla="*/ 2609 h 150"/>
                                <a:gd name="T60" fmla="+- 0 14880 14263"/>
                                <a:gd name="T61" fmla="*/ T60 w 1417"/>
                                <a:gd name="T62" fmla="+- 0 2591 2552"/>
                                <a:gd name="T63" fmla="*/ 2591 h 150"/>
                                <a:gd name="T64" fmla="+- 0 14897 14263"/>
                                <a:gd name="T65" fmla="*/ T64 w 1417"/>
                                <a:gd name="T66" fmla="+- 0 2582 2552"/>
                                <a:gd name="T67" fmla="*/ 2582 h 150"/>
                                <a:gd name="T68" fmla="+- 0 14926 14263"/>
                                <a:gd name="T69" fmla="*/ T68 w 1417"/>
                                <a:gd name="T70" fmla="+- 0 2581 2552"/>
                                <a:gd name="T71" fmla="*/ 2581 h 150"/>
                                <a:gd name="T72" fmla="+- 0 14943 14263"/>
                                <a:gd name="T73" fmla="*/ T72 w 1417"/>
                                <a:gd name="T74" fmla="+- 0 2581 2552"/>
                                <a:gd name="T75" fmla="*/ 2581 h 150"/>
                                <a:gd name="T76" fmla="+- 0 14955 14263"/>
                                <a:gd name="T77" fmla="*/ T76 w 1417"/>
                                <a:gd name="T78" fmla="+- 0 2559 2552"/>
                                <a:gd name="T79" fmla="*/ 2559 h 150"/>
                                <a:gd name="T80" fmla="+- 0 14939 14263"/>
                                <a:gd name="T81" fmla="*/ T80 w 1417"/>
                                <a:gd name="T82" fmla="+- 0 2555 2552"/>
                                <a:gd name="T83" fmla="*/ 2555 h 150"/>
                                <a:gd name="T84" fmla="+- 0 14916 14263"/>
                                <a:gd name="T85" fmla="*/ T84 w 1417"/>
                                <a:gd name="T86" fmla="+- 0 2552 2552"/>
                                <a:gd name="T87" fmla="*/ 255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53" y="0"/>
                                  </a:moveTo>
                                  <a:lnTo>
                                    <a:pt x="589" y="22"/>
                                  </a:lnTo>
                                  <a:lnTo>
                                    <a:pt x="568" y="58"/>
                                  </a:lnTo>
                                  <a:lnTo>
                                    <a:pt x="569" y="86"/>
                                  </a:lnTo>
                                  <a:lnTo>
                                    <a:pt x="614" y="146"/>
                                  </a:lnTo>
                                  <a:lnTo>
                                    <a:pt x="633" y="150"/>
                                  </a:lnTo>
                                  <a:lnTo>
                                    <a:pt x="660" y="149"/>
                                  </a:lnTo>
                                  <a:lnTo>
                                    <a:pt x="681" y="147"/>
                                  </a:lnTo>
                                  <a:lnTo>
                                    <a:pt x="694" y="143"/>
                                  </a:lnTo>
                                  <a:lnTo>
                                    <a:pt x="695" y="124"/>
                                  </a:lnTo>
                                  <a:lnTo>
                                    <a:pt x="648" y="124"/>
                                  </a:lnTo>
                                  <a:lnTo>
                                    <a:pt x="626" y="119"/>
                                  </a:lnTo>
                                  <a:lnTo>
                                    <a:pt x="610" y="106"/>
                                  </a:lnTo>
                                  <a:lnTo>
                                    <a:pt x="602" y="85"/>
                                  </a:lnTo>
                                  <a:lnTo>
                                    <a:pt x="606" y="57"/>
                                  </a:lnTo>
                                  <a:lnTo>
                                    <a:pt x="617" y="39"/>
                                  </a:lnTo>
                                  <a:lnTo>
                                    <a:pt x="634" y="30"/>
                                  </a:lnTo>
                                  <a:lnTo>
                                    <a:pt x="663" y="29"/>
                                  </a:lnTo>
                                  <a:lnTo>
                                    <a:pt x="680" y="29"/>
                                  </a:lnTo>
                                  <a:lnTo>
                                    <a:pt x="692" y="7"/>
                                  </a:lnTo>
                                  <a:lnTo>
                                    <a:pt x="676" y="3"/>
                                  </a:lnTo>
                                  <a:lnTo>
                                    <a:pt x="6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58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59 14263"/>
                                <a:gd name="T1" fmla="*/ T0 w 1417"/>
                                <a:gd name="T2" fmla="+- 0 2617 2552"/>
                                <a:gd name="T3" fmla="*/ 2617 h 150"/>
                                <a:gd name="T4" fmla="+- 0 14905 14263"/>
                                <a:gd name="T5" fmla="*/ T4 w 1417"/>
                                <a:gd name="T6" fmla="+- 0 2617 2552"/>
                                <a:gd name="T7" fmla="*/ 2617 h 150"/>
                                <a:gd name="T8" fmla="+- 0 14905 14263"/>
                                <a:gd name="T9" fmla="*/ T8 w 1417"/>
                                <a:gd name="T10" fmla="+- 0 2643 2552"/>
                                <a:gd name="T11" fmla="*/ 2643 h 150"/>
                                <a:gd name="T12" fmla="+- 0 14927 14263"/>
                                <a:gd name="T13" fmla="*/ T12 w 1417"/>
                                <a:gd name="T14" fmla="+- 0 2643 2552"/>
                                <a:gd name="T15" fmla="*/ 2643 h 150"/>
                                <a:gd name="T16" fmla="+- 0 14927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4925 14263"/>
                                <a:gd name="T21" fmla="*/ T20 w 1417"/>
                                <a:gd name="T22" fmla="+- 0 2675 2552"/>
                                <a:gd name="T23" fmla="*/ 2675 h 150"/>
                                <a:gd name="T24" fmla="+- 0 14919 14263"/>
                                <a:gd name="T25" fmla="*/ T24 w 1417"/>
                                <a:gd name="T26" fmla="+- 0 2676 2552"/>
                                <a:gd name="T27" fmla="*/ 2676 h 150"/>
                                <a:gd name="T28" fmla="+- 0 14958 14263"/>
                                <a:gd name="T29" fmla="*/ T28 w 1417"/>
                                <a:gd name="T30" fmla="+- 0 2676 2552"/>
                                <a:gd name="T31" fmla="*/ 2676 h 150"/>
                                <a:gd name="T32" fmla="+- 0 14959 14263"/>
                                <a:gd name="T33" fmla="*/ T32 w 1417"/>
                                <a:gd name="T34" fmla="+- 0 2617 2552"/>
                                <a:gd name="T35" fmla="*/ 261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96" y="65"/>
                                  </a:moveTo>
                                  <a:lnTo>
                                    <a:pt x="642" y="65"/>
                                  </a:lnTo>
                                  <a:lnTo>
                                    <a:pt x="642" y="91"/>
                                  </a:lnTo>
                                  <a:lnTo>
                                    <a:pt x="664" y="91"/>
                                  </a:lnTo>
                                  <a:lnTo>
                                    <a:pt x="664" y="122"/>
                                  </a:lnTo>
                                  <a:lnTo>
                                    <a:pt x="662" y="123"/>
                                  </a:lnTo>
                                  <a:lnTo>
                                    <a:pt x="656" y="124"/>
                                  </a:lnTo>
                                  <a:lnTo>
                                    <a:pt x="695" y="124"/>
                                  </a:lnTo>
                                  <a:lnTo>
                                    <a:pt x="69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57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4943 14263"/>
                                <a:gd name="T1" fmla="*/ T0 w 1417"/>
                                <a:gd name="T2" fmla="+- 0 2581 2552"/>
                                <a:gd name="T3" fmla="*/ 2581 h 150"/>
                                <a:gd name="T4" fmla="+- 0 14926 14263"/>
                                <a:gd name="T5" fmla="*/ T4 w 1417"/>
                                <a:gd name="T6" fmla="+- 0 2581 2552"/>
                                <a:gd name="T7" fmla="*/ 2581 h 150"/>
                                <a:gd name="T8" fmla="+- 0 14942 14263"/>
                                <a:gd name="T9" fmla="*/ T8 w 1417"/>
                                <a:gd name="T10" fmla="+- 0 2584 2552"/>
                                <a:gd name="T11" fmla="*/ 2584 h 150"/>
                                <a:gd name="T12" fmla="+- 0 14943 14263"/>
                                <a:gd name="T13" fmla="*/ T12 w 1417"/>
                                <a:gd name="T14" fmla="+- 0 2581 2552"/>
                                <a:gd name="T15" fmla="*/ 258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680" y="29"/>
                                  </a:moveTo>
                                  <a:lnTo>
                                    <a:pt x="663" y="29"/>
                                  </a:lnTo>
                                  <a:lnTo>
                                    <a:pt x="679" y="32"/>
                                  </a:lnTo>
                                  <a:lnTo>
                                    <a:pt x="68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56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081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4990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4990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084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084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5023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5023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5078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5078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5023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5023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5081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5081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818" y="2"/>
                                  </a:moveTo>
                                  <a:lnTo>
                                    <a:pt x="727" y="2"/>
                                  </a:lnTo>
                                  <a:lnTo>
                                    <a:pt x="727" y="149"/>
                                  </a:lnTo>
                                  <a:lnTo>
                                    <a:pt x="821" y="149"/>
                                  </a:lnTo>
                                  <a:lnTo>
                                    <a:pt x="821" y="122"/>
                                  </a:lnTo>
                                  <a:lnTo>
                                    <a:pt x="760" y="122"/>
                                  </a:lnTo>
                                  <a:lnTo>
                                    <a:pt x="760" y="87"/>
                                  </a:lnTo>
                                  <a:lnTo>
                                    <a:pt x="815" y="87"/>
                                  </a:lnTo>
                                  <a:lnTo>
                                    <a:pt x="815" y="60"/>
                                  </a:lnTo>
                                  <a:lnTo>
                                    <a:pt x="760" y="60"/>
                                  </a:lnTo>
                                  <a:lnTo>
                                    <a:pt x="760" y="29"/>
                                  </a:lnTo>
                                  <a:lnTo>
                                    <a:pt x="818" y="29"/>
                                  </a:lnTo>
                                  <a:lnTo>
                                    <a:pt x="81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55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16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117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108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139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142 14263"/>
                                <a:gd name="T17" fmla="*/ T16 w 1417"/>
                                <a:gd name="T18" fmla="+- 0 2641 2552"/>
                                <a:gd name="T19" fmla="*/ 2641 h 150"/>
                                <a:gd name="T20" fmla="+- 0 15142 14263"/>
                                <a:gd name="T21" fmla="*/ T20 w 1417"/>
                                <a:gd name="T22" fmla="+- 0 2626 2552"/>
                                <a:gd name="T23" fmla="*/ 2626 h 150"/>
                                <a:gd name="T24" fmla="+- 0 15144 14263"/>
                                <a:gd name="T25" fmla="*/ T24 w 1417"/>
                                <a:gd name="T26" fmla="+- 0 2585 2552"/>
                                <a:gd name="T27" fmla="*/ 2585 h 150"/>
                                <a:gd name="T28" fmla="+- 0 15145 14263"/>
                                <a:gd name="T29" fmla="*/ T28 w 1417"/>
                                <a:gd name="T30" fmla="+- 0 2584 2552"/>
                                <a:gd name="T31" fmla="*/ 2584 h 150"/>
                                <a:gd name="T32" fmla="+- 0 15171 14263"/>
                                <a:gd name="T33" fmla="*/ T32 w 1417"/>
                                <a:gd name="T34" fmla="+- 0 2584 2552"/>
                                <a:gd name="T35" fmla="*/ 2584 h 150"/>
                                <a:gd name="T36" fmla="+- 0 15162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899" y="2"/>
                                  </a:moveTo>
                                  <a:lnTo>
                                    <a:pt x="854" y="2"/>
                                  </a:lnTo>
                                  <a:lnTo>
                                    <a:pt x="845" y="149"/>
                                  </a:lnTo>
                                  <a:lnTo>
                                    <a:pt x="876" y="149"/>
                                  </a:lnTo>
                                  <a:lnTo>
                                    <a:pt x="879" y="89"/>
                                  </a:lnTo>
                                  <a:lnTo>
                                    <a:pt x="879" y="74"/>
                                  </a:lnTo>
                                  <a:lnTo>
                                    <a:pt x="881" y="33"/>
                                  </a:lnTo>
                                  <a:lnTo>
                                    <a:pt x="882" y="32"/>
                                  </a:lnTo>
                                  <a:lnTo>
                                    <a:pt x="908" y="32"/>
                                  </a:lnTo>
                                  <a:lnTo>
                                    <a:pt x="89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54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264 14263"/>
                                <a:gd name="T1" fmla="*/ T0 w 1417"/>
                                <a:gd name="T2" fmla="+- 0 2584 2552"/>
                                <a:gd name="T3" fmla="*/ 2584 h 150"/>
                                <a:gd name="T4" fmla="+- 0 15235 14263"/>
                                <a:gd name="T5" fmla="*/ T4 w 1417"/>
                                <a:gd name="T6" fmla="+- 0 2584 2552"/>
                                <a:gd name="T7" fmla="*/ 2584 h 150"/>
                                <a:gd name="T8" fmla="+- 0 15235 14263"/>
                                <a:gd name="T9" fmla="*/ T8 w 1417"/>
                                <a:gd name="T10" fmla="+- 0 2605 2552"/>
                                <a:gd name="T11" fmla="*/ 2605 h 150"/>
                                <a:gd name="T12" fmla="+- 0 15235 14263"/>
                                <a:gd name="T13" fmla="*/ T12 w 1417"/>
                                <a:gd name="T14" fmla="+- 0 2626 2552"/>
                                <a:gd name="T15" fmla="*/ 2626 h 150"/>
                                <a:gd name="T16" fmla="+- 0 15236 14263"/>
                                <a:gd name="T17" fmla="*/ T16 w 1417"/>
                                <a:gd name="T18" fmla="+- 0 2645 2552"/>
                                <a:gd name="T19" fmla="*/ 2645 h 150"/>
                                <a:gd name="T20" fmla="+- 0 15238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5271 14263"/>
                                <a:gd name="T25" fmla="*/ T24 w 1417"/>
                                <a:gd name="T26" fmla="+- 0 2701 2552"/>
                                <a:gd name="T27" fmla="*/ 2701 h 150"/>
                                <a:gd name="T28" fmla="+- 0 15264 14263"/>
                                <a:gd name="T29" fmla="*/ T28 w 1417"/>
                                <a:gd name="T30" fmla="+- 0 2584 2552"/>
                                <a:gd name="T31" fmla="*/ 258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001" y="32"/>
                                  </a:moveTo>
                                  <a:lnTo>
                                    <a:pt x="972" y="32"/>
                                  </a:lnTo>
                                  <a:lnTo>
                                    <a:pt x="972" y="53"/>
                                  </a:lnTo>
                                  <a:lnTo>
                                    <a:pt x="972" y="74"/>
                                  </a:lnTo>
                                  <a:lnTo>
                                    <a:pt x="973" y="93"/>
                                  </a:lnTo>
                                  <a:lnTo>
                                    <a:pt x="975" y="149"/>
                                  </a:lnTo>
                                  <a:lnTo>
                                    <a:pt x="1008" y="149"/>
                                  </a:lnTo>
                                  <a:lnTo>
                                    <a:pt x="100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53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171 14263"/>
                                <a:gd name="T1" fmla="*/ T0 w 1417"/>
                                <a:gd name="T2" fmla="+- 0 2584 2552"/>
                                <a:gd name="T3" fmla="*/ 2584 h 150"/>
                                <a:gd name="T4" fmla="+- 0 15145 14263"/>
                                <a:gd name="T5" fmla="*/ T4 w 1417"/>
                                <a:gd name="T6" fmla="+- 0 2584 2552"/>
                                <a:gd name="T7" fmla="*/ 2584 h 150"/>
                                <a:gd name="T8" fmla="+- 0 15149 14263"/>
                                <a:gd name="T9" fmla="*/ T8 w 1417"/>
                                <a:gd name="T10" fmla="+- 0 2604 2552"/>
                                <a:gd name="T11" fmla="*/ 2604 h 150"/>
                                <a:gd name="T12" fmla="+- 0 15153 14263"/>
                                <a:gd name="T13" fmla="*/ T12 w 1417"/>
                                <a:gd name="T14" fmla="+- 0 2624 2552"/>
                                <a:gd name="T15" fmla="*/ 2624 h 150"/>
                                <a:gd name="T16" fmla="+- 0 15174 14263"/>
                                <a:gd name="T17" fmla="*/ T16 w 1417"/>
                                <a:gd name="T18" fmla="+- 0 2699 2552"/>
                                <a:gd name="T19" fmla="*/ 2699 h 150"/>
                                <a:gd name="T20" fmla="+- 0 15200 14263"/>
                                <a:gd name="T21" fmla="*/ T20 w 1417"/>
                                <a:gd name="T22" fmla="+- 0 2699 2552"/>
                                <a:gd name="T23" fmla="*/ 2699 h 150"/>
                                <a:gd name="T24" fmla="+- 0 15213 14263"/>
                                <a:gd name="T25" fmla="*/ T24 w 1417"/>
                                <a:gd name="T26" fmla="+- 0 2656 2552"/>
                                <a:gd name="T27" fmla="*/ 2656 h 150"/>
                                <a:gd name="T28" fmla="+- 0 15189 14263"/>
                                <a:gd name="T29" fmla="*/ T28 w 1417"/>
                                <a:gd name="T30" fmla="+- 0 2656 2552"/>
                                <a:gd name="T31" fmla="*/ 2656 h 150"/>
                                <a:gd name="T32" fmla="+- 0 15185 14263"/>
                                <a:gd name="T33" fmla="*/ T32 w 1417"/>
                                <a:gd name="T34" fmla="+- 0 2636 2552"/>
                                <a:gd name="T35" fmla="*/ 2636 h 150"/>
                                <a:gd name="T36" fmla="+- 0 15180 14263"/>
                                <a:gd name="T37" fmla="*/ T36 w 1417"/>
                                <a:gd name="T38" fmla="+- 0 2617 2552"/>
                                <a:gd name="T39" fmla="*/ 2617 h 150"/>
                                <a:gd name="T40" fmla="+- 0 15171 14263"/>
                                <a:gd name="T41" fmla="*/ T40 w 1417"/>
                                <a:gd name="T42" fmla="+- 0 2584 2552"/>
                                <a:gd name="T43" fmla="*/ 258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908" y="32"/>
                                  </a:moveTo>
                                  <a:lnTo>
                                    <a:pt x="882" y="32"/>
                                  </a:lnTo>
                                  <a:lnTo>
                                    <a:pt x="886" y="52"/>
                                  </a:lnTo>
                                  <a:lnTo>
                                    <a:pt x="890" y="72"/>
                                  </a:lnTo>
                                  <a:lnTo>
                                    <a:pt x="911" y="147"/>
                                  </a:lnTo>
                                  <a:lnTo>
                                    <a:pt x="937" y="147"/>
                                  </a:lnTo>
                                  <a:lnTo>
                                    <a:pt x="950" y="104"/>
                                  </a:lnTo>
                                  <a:lnTo>
                                    <a:pt x="926" y="104"/>
                                  </a:lnTo>
                                  <a:lnTo>
                                    <a:pt x="922" y="84"/>
                                  </a:lnTo>
                                  <a:lnTo>
                                    <a:pt x="917" y="65"/>
                                  </a:lnTo>
                                  <a:lnTo>
                                    <a:pt x="90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52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263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219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203 14263"/>
                                <a:gd name="T9" fmla="*/ T8 w 1417"/>
                                <a:gd name="T10" fmla="+- 0 2603 2552"/>
                                <a:gd name="T11" fmla="*/ 2603 h 150"/>
                                <a:gd name="T12" fmla="+- 0 15198 14263"/>
                                <a:gd name="T13" fmla="*/ T12 w 1417"/>
                                <a:gd name="T14" fmla="+- 0 2622 2552"/>
                                <a:gd name="T15" fmla="*/ 2622 h 150"/>
                                <a:gd name="T16" fmla="+- 0 15193 14263"/>
                                <a:gd name="T17" fmla="*/ T16 w 1417"/>
                                <a:gd name="T18" fmla="+- 0 2642 2552"/>
                                <a:gd name="T19" fmla="*/ 2642 h 150"/>
                                <a:gd name="T20" fmla="+- 0 15189 14263"/>
                                <a:gd name="T21" fmla="*/ T20 w 1417"/>
                                <a:gd name="T22" fmla="+- 0 2656 2552"/>
                                <a:gd name="T23" fmla="*/ 2656 h 150"/>
                                <a:gd name="T24" fmla="+- 0 15213 14263"/>
                                <a:gd name="T25" fmla="*/ T24 w 1417"/>
                                <a:gd name="T26" fmla="+- 0 2656 2552"/>
                                <a:gd name="T27" fmla="*/ 2656 h 150"/>
                                <a:gd name="T28" fmla="+- 0 15218 14263"/>
                                <a:gd name="T29" fmla="*/ T28 w 1417"/>
                                <a:gd name="T30" fmla="+- 0 2641 2552"/>
                                <a:gd name="T31" fmla="*/ 2641 h 150"/>
                                <a:gd name="T32" fmla="+- 0 15224 14263"/>
                                <a:gd name="T33" fmla="*/ T32 w 1417"/>
                                <a:gd name="T34" fmla="+- 0 2623 2552"/>
                                <a:gd name="T35" fmla="*/ 2623 h 150"/>
                                <a:gd name="T36" fmla="+- 0 15229 14263"/>
                                <a:gd name="T37" fmla="*/ T36 w 1417"/>
                                <a:gd name="T38" fmla="+- 0 2603 2552"/>
                                <a:gd name="T39" fmla="*/ 2603 h 150"/>
                                <a:gd name="T40" fmla="+- 0 15235 14263"/>
                                <a:gd name="T41" fmla="*/ T40 w 1417"/>
                                <a:gd name="T42" fmla="+- 0 2584 2552"/>
                                <a:gd name="T43" fmla="*/ 2584 h 150"/>
                                <a:gd name="T44" fmla="+- 0 15264 14263"/>
                                <a:gd name="T45" fmla="*/ T44 w 1417"/>
                                <a:gd name="T46" fmla="+- 0 2584 2552"/>
                                <a:gd name="T47" fmla="*/ 2584 h 150"/>
                                <a:gd name="T48" fmla="+- 0 15263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000" y="2"/>
                                  </a:moveTo>
                                  <a:lnTo>
                                    <a:pt x="956" y="2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935" y="70"/>
                                  </a:lnTo>
                                  <a:lnTo>
                                    <a:pt x="930" y="90"/>
                                  </a:lnTo>
                                  <a:lnTo>
                                    <a:pt x="926" y="104"/>
                                  </a:lnTo>
                                  <a:lnTo>
                                    <a:pt x="950" y="104"/>
                                  </a:lnTo>
                                  <a:lnTo>
                                    <a:pt x="955" y="89"/>
                                  </a:lnTo>
                                  <a:lnTo>
                                    <a:pt x="961" y="71"/>
                                  </a:lnTo>
                                  <a:lnTo>
                                    <a:pt x="966" y="51"/>
                                  </a:lnTo>
                                  <a:lnTo>
                                    <a:pt x="972" y="32"/>
                                  </a:lnTo>
                                  <a:lnTo>
                                    <a:pt x="1001" y="32"/>
                                  </a:lnTo>
                                  <a:lnTo>
                                    <a:pt x="100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51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392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301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301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395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395 14263"/>
                                <a:gd name="T17" fmla="*/ T16 w 1417"/>
                                <a:gd name="T18" fmla="+- 0 2674 2552"/>
                                <a:gd name="T19" fmla="*/ 2674 h 150"/>
                                <a:gd name="T20" fmla="+- 0 15334 14263"/>
                                <a:gd name="T21" fmla="*/ T20 w 1417"/>
                                <a:gd name="T22" fmla="+- 0 2674 2552"/>
                                <a:gd name="T23" fmla="*/ 2674 h 150"/>
                                <a:gd name="T24" fmla="+- 0 15334 14263"/>
                                <a:gd name="T25" fmla="*/ T24 w 1417"/>
                                <a:gd name="T26" fmla="+- 0 2639 2552"/>
                                <a:gd name="T27" fmla="*/ 2639 h 150"/>
                                <a:gd name="T28" fmla="+- 0 15389 14263"/>
                                <a:gd name="T29" fmla="*/ T28 w 1417"/>
                                <a:gd name="T30" fmla="+- 0 2639 2552"/>
                                <a:gd name="T31" fmla="*/ 2639 h 150"/>
                                <a:gd name="T32" fmla="+- 0 15389 14263"/>
                                <a:gd name="T33" fmla="*/ T32 w 1417"/>
                                <a:gd name="T34" fmla="+- 0 2612 2552"/>
                                <a:gd name="T35" fmla="*/ 2612 h 150"/>
                                <a:gd name="T36" fmla="+- 0 15334 14263"/>
                                <a:gd name="T37" fmla="*/ T36 w 1417"/>
                                <a:gd name="T38" fmla="+- 0 2612 2552"/>
                                <a:gd name="T39" fmla="*/ 2612 h 150"/>
                                <a:gd name="T40" fmla="+- 0 15334 14263"/>
                                <a:gd name="T41" fmla="*/ T40 w 1417"/>
                                <a:gd name="T42" fmla="+- 0 2581 2552"/>
                                <a:gd name="T43" fmla="*/ 2581 h 150"/>
                                <a:gd name="T44" fmla="+- 0 15392 14263"/>
                                <a:gd name="T45" fmla="*/ T44 w 1417"/>
                                <a:gd name="T46" fmla="+- 0 2581 2552"/>
                                <a:gd name="T47" fmla="*/ 2581 h 150"/>
                                <a:gd name="T48" fmla="+- 0 15392 14263"/>
                                <a:gd name="T49" fmla="*/ T48 w 1417"/>
                                <a:gd name="T50" fmla="+- 0 2554 2552"/>
                                <a:gd name="T51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129" y="2"/>
                                  </a:moveTo>
                                  <a:lnTo>
                                    <a:pt x="1038" y="2"/>
                                  </a:lnTo>
                                  <a:lnTo>
                                    <a:pt x="1038" y="149"/>
                                  </a:lnTo>
                                  <a:lnTo>
                                    <a:pt x="1132" y="149"/>
                                  </a:lnTo>
                                  <a:lnTo>
                                    <a:pt x="1132" y="122"/>
                                  </a:lnTo>
                                  <a:lnTo>
                                    <a:pt x="1071" y="122"/>
                                  </a:lnTo>
                                  <a:lnTo>
                                    <a:pt x="1071" y="87"/>
                                  </a:lnTo>
                                  <a:lnTo>
                                    <a:pt x="1126" y="87"/>
                                  </a:lnTo>
                                  <a:lnTo>
                                    <a:pt x="1126" y="60"/>
                                  </a:lnTo>
                                  <a:lnTo>
                                    <a:pt x="1071" y="60"/>
                                  </a:lnTo>
                                  <a:lnTo>
                                    <a:pt x="1071" y="29"/>
                                  </a:lnTo>
                                  <a:lnTo>
                                    <a:pt x="1129" y="29"/>
                                  </a:lnTo>
                                  <a:lnTo>
                                    <a:pt x="112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50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461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422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422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453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453 14263"/>
                                <a:gd name="T17" fmla="*/ T16 w 1417"/>
                                <a:gd name="T18" fmla="+- 0 2635 2552"/>
                                <a:gd name="T19" fmla="*/ 2635 h 150"/>
                                <a:gd name="T20" fmla="+- 0 15452 14263"/>
                                <a:gd name="T21" fmla="*/ T20 w 1417"/>
                                <a:gd name="T22" fmla="+- 0 2615 2552"/>
                                <a:gd name="T23" fmla="*/ 2615 h 150"/>
                                <a:gd name="T24" fmla="+- 0 15452 14263"/>
                                <a:gd name="T25" fmla="*/ T24 w 1417"/>
                                <a:gd name="T26" fmla="+- 0 2597 2552"/>
                                <a:gd name="T27" fmla="*/ 2597 h 150"/>
                                <a:gd name="T28" fmla="+- 0 15452 14263"/>
                                <a:gd name="T29" fmla="*/ T28 w 1417"/>
                                <a:gd name="T30" fmla="+- 0 2592 2552"/>
                                <a:gd name="T31" fmla="*/ 2592 h 150"/>
                                <a:gd name="T32" fmla="+- 0 15483 14263"/>
                                <a:gd name="T33" fmla="*/ T32 w 1417"/>
                                <a:gd name="T34" fmla="+- 0 2592 2552"/>
                                <a:gd name="T35" fmla="*/ 2592 h 150"/>
                                <a:gd name="T36" fmla="+- 0 15461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198" y="2"/>
                                  </a:moveTo>
                                  <a:lnTo>
                                    <a:pt x="1159" y="2"/>
                                  </a:lnTo>
                                  <a:lnTo>
                                    <a:pt x="1159" y="149"/>
                                  </a:lnTo>
                                  <a:lnTo>
                                    <a:pt x="1190" y="149"/>
                                  </a:lnTo>
                                  <a:lnTo>
                                    <a:pt x="1190" y="83"/>
                                  </a:lnTo>
                                  <a:lnTo>
                                    <a:pt x="1189" y="63"/>
                                  </a:lnTo>
                                  <a:lnTo>
                                    <a:pt x="1189" y="45"/>
                                  </a:lnTo>
                                  <a:lnTo>
                                    <a:pt x="1189" y="40"/>
                                  </a:lnTo>
                                  <a:lnTo>
                                    <a:pt x="1220" y="40"/>
                                  </a:lnTo>
                                  <a:lnTo>
                                    <a:pt x="119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49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483 14263"/>
                                <a:gd name="T1" fmla="*/ T0 w 1417"/>
                                <a:gd name="T2" fmla="+- 0 2592 2552"/>
                                <a:gd name="T3" fmla="*/ 2592 h 150"/>
                                <a:gd name="T4" fmla="+- 0 15452 14263"/>
                                <a:gd name="T5" fmla="*/ T4 w 1417"/>
                                <a:gd name="T6" fmla="+- 0 2592 2552"/>
                                <a:gd name="T7" fmla="*/ 2592 h 150"/>
                                <a:gd name="T8" fmla="+- 0 15460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5470 14263"/>
                                <a:gd name="T13" fmla="*/ T12 w 1417"/>
                                <a:gd name="T14" fmla="+- 0 2629 2552"/>
                                <a:gd name="T15" fmla="*/ 2629 h 150"/>
                                <a:gd name="T16" fmla="+- 0 15509 14263"/>
                                <a:gd name="T17" fmla="*/ T16 w 1417"/>
                                <a:gd name="T18" fmla="+- 0 2701 2552"/>
                                <a:gd name="T19" fmla="*/ 2701 h 150"/>
                                <a:gd name="T20" fmla="+- 0 15544 14263"/>
                                <a:gd name="T21" fmla="*/ T20 w 1417"/>
                                <a:gd name="T22" fmla="+- 0 2701 2552"/>
                                <a:gd name="T23" fmla="*/ 2701 h 150"/>
                                <a:gd name="T24" fmla="+- 0 15544 14263"/>
                                <a:gd name="T25" fmla="*/ T24 w 1417"/>
                                <a:gd name="T26" fmla="+- 0 2658 2552"/>
                                <a:gd name="T27" fmla="*/ 2658 h 150"/>
                                <a:gd name="T28" fmla="+- 0 15516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5508 14263"/>
                                <a:gd name="T33" fmla="*/ T32 w 1417"/>
                                <a:gd name="T34" fmla="+- 0 2640 2552"/>
                                <a:gd name="T35" fmla="*/ 2640 h 150"/>
                                <a:gd name="T36" fmla="+- 0 15499 14263"/>
                                <a:gd name="T37" fmla="*/ T36 w 1417"/>
                                <a:gd name="T38" fmla="+- 0 2622 2552"/>
                                <a:gd name="T39" fmla="*/ 2622 h 150"/>
                                <a:gd name="T40" fmla="+- 0 15483 14263"/>
                                <a:gd name="T41" fmla="*/ T40 w 1417"/>
                                <a:gd name="T42" fmla="+- 0 2592 2552"/>
                                <a:gd name="T43" fmla="*/ 259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220" y="40"/>
                                  </a:moveTo>
                                  <a:lnTo>
                                    <a:pt x="1189" y="40"/>
                                  </a:lnTo>
                                  <a:lnTo>
                                    <a:pt x="1197" y="59"/>
                                  </a:lnTo>
                                  <a:lnTo>
                                    <a:pt x="1207" y="77"/>
                                  </a:lnTo>
                                  <a:lnTo>
                                    <a:pt x="1246" y="149"/>
                                  </a:lnTo>
                                  <a:lnTo>
                                    <a:pt x="1281" y="149"/>
                                  </a:lnTo>
                                  <a:lnTo>
                                    <a:pt x="1281" y="106"/>
                                  </a:lnTo>
                                  <a:lnTo>
                                    <a:pt x="1253" y="106"/>
                                  </a:lnTo>
                                  <a:lnTo>
                                    <a:pt x="1245" y="88"/>
                                  </a:lnTo>
                                  <a:lnTo>
                                    <a:pt x="1236" y="70"/>
                                  </a:lnTo>
                                  <a:lnTo>
                                    <a:pt x="122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48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544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514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514 14263"/>
                                <a:gd name="T9" fmla="*/ T8 w 1417"/>
                                <a:gd name="T10" fmla="+- 0 2611 2552"/>
                                <a:gd name="T11" fmla="*/ 2611 h 150"/>
                                <a:gd name="T12" fmla="+- 0 15514 14263"/>
                                <a:gd name="T13" fmla="*/ T12 w 1417"/>
                                <a:gd name="T14" fmla="+- 0 2615 2552"/>
                                <a:gd name="T15" fmla="*/ 2615 h 150"/>
                                <a:gd name="T16" fmla="+- 0 15514 14263"/>
                                <a:gd name="T17" fmla="*/ T16 w 1417"/>
                                <a:gd name="T18" fmla="+- 0 2622 2552"/>
                                <a:gd name="T19" fmla="*/ 2622 h 150"/>
                                <a:gd name="T20" fmla="+- 0 15515 14263"/>
                                <a:gd name="T21" fmla="*/ T20 w 1417"/>
                                <a:gd name="T22" fmla="+- 0 2638 2552"/>
                                <a:gd name="T23" fmla="*/ 2638 h 150"/>
                                <a:gd name="T24" fmla="+- 0 15516 14263"/>
                                <a:gd name="T25" fmla="*/ T24 w 1417"/>
                                <a:gd name="T26" fmla="+- 0 2657 2552"/>
                                <a:gd name="T27" fmla="*/ 2657 h 150"/>
                                <a:gd name="T28" fmla="+- 0 15516 14263"/>
                                <a:gd name="T29" fmla="*/ T28 w 1417"/>
                                <a:gd name="T30" fmla="+- 0 2658 2552"/>
                                <a:gd name="T31" fmla="*/ 2658 h 150"/>
                                <a:gd name="T32" fmla="+- 0 15544 14263"/>
                                <a:gd name="T33" fmla="*/ T32 w 1417"/>
                                <a:gd name="T34" fmla="+- 0 2658 2552"/>
                                <a:gd name="T35" fmla="*/ 2658 h 150"/>
                                <a:gd name="T36" fmla="+- 0 15544 14263"/>
                                <a:gd name="T37" fmla="*/ T36 w 1417"/>
                                <a:gd name="T38" fmla="+- 0 2554 2552"/>
                                <a:gd name="T3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281" y="2"/>
                                  </a:moveTo>
                                  <a:lnTo>
                                    <a:pt x="1251" y="2"/>
                                  </a:lnTo>
                                  <a:lnTo>
                                    <a:pt x="1251" y="59"/>
                                  </a:lnTo>
                                  <a:lnTo>
                                    <a:pt x="1251" y="63"/>
                                  </a:lnTo>
                                  <a:lnTo>
                                    <a:pt x="1251" y="70"/>
                                  </a:lnTo>
                                  <a:lnTo>
                                    <a:pt x="1252" y="86"/>
                                  </a:lnTo>
                                  <a:lnTo>
                                    <a:pt x="1253" y="105"/>
                                  </a:lnTo>
                                  <a:lnTo>
                                    <a:pt x="1253" y="106"/>
                                  </a:lnTo>
                                  <a:lnTo>
                                    <a:pt x="1281" y="106"/>
                                  </a:lnTo>
                                  <a:lnTo>
                                    <a:pt x="128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47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640 14263"/>
                                <a:gd name="T1" fmla="*/ T0 w 1417"/>
                                <a:gd name="T2" fmla="+- 0 2582 2552"/>
                                <a:gd name="T3" fmla="*/ 2582 h 150"/>
                                <a:gd name="T4" fmla="+- 0 15606 14263"/>
                                <a:gd name="T5" fmla="*/ T4 w 1417"/>
                                <a:gd name="T6" fmla="+- 0 2582 2552"/>
                                <a:gd name="T7" fmla="*/ 2582 h 150"/>
                                <a:gd name="T8" fmla="+- 0 15606 14263"/>
                                <a:gd name="T9" fmla="*/ T8 w 1417"/>
                                <a:gd name="T10" fmla="+- 0 2701 2552"/>
                                <a:gd name="T11" fmla="*/ 2701 h 150"/>
                                <a:gd name="T12" fmla="+- 0 15640 14263"/>
                                <a:gd name="T13" fmla="*/ T12 w 1417"/>
                                <a:gd name="T14" fmla="+- 0 2701 2552"/>
                                <a:gd name="T15" fmla="*/ 2701 h 150"/>
                                <a:gd name="T16" fmla="+- 0 15640 14263"/>
                                <a:gd name="T17" fmla="*/ T16 w 1417"/>
                                <a:gd name="T18" fmla="+- 0 2582 2552"/>
                                <a:gd name="T19" fmla="*/ 2582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377" y="30"/>
                                  </a:moveTo>
                                  <a:lnTo>
                                    <a:pt x="1343" y="30"/>
                                  </a:lnTo>
                                  <a:lnTo>
                                    <a:pt x="1343" y="149"/>
                                  </a:lnTo>
                                  <a:lnTo>
                                    <a:pt x="1377" y="149"/>
                                  </a:lnTo>
                                  <a:lnTo>
                                    <a:pt x="137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46"/>
                          <wps:cNvSpPr>
                            <a:spLocks/>
                          </wps:cNvSpPr>
                          <wps:spPr bwMode="auto">
                            <a:xfrm>
                              <a:off x="14263" y="2552"/>
                              <a:ext cx="1417" cy="150"/>
                            </a:xfrm>
                            <a:custGeom>
                              <a:avLst/>
                              <a:gdLst>
                                <a:gd name="T0" fmla="+- 0 15680 14263"/>
                                <a:gd name="T1" fmla="*/ T0 w 1417"/>
                                <a:gd name="T2" fmla="+- 0 2554 2552"/>
                                <a:gd name="T3" fmla="*/ 2554 h 150"/>
                                <a:gd name="T4" fmla="+- 0 15567 14263"/>
                                <a:gd name="T5" fmla="*/ T4 w 1417"/>
                                <a:gd name="T6" fmla="+- 0 2554 2552"/>
                                <a:gd name="T7" fmla="*/ 2554 h 150"/>
                                <a:gd name="T8" fmla="+- 0 15567 14263"/>
                                <a:gd name="T9" fmla="*/ T8 w 1417"/>
                                <a:gd name="T10" fmla="+- 0 2582 2552"/>
                                <a:gd name="T11" fmla="*/ 2582 h 150"/>
                                <a:gd name="T12" fmla="+- 0 15680 14263"/>
                                <a:gd name="T13" fmla="*/ T12 w 1417"/>
                                <a:gd name="T14" fmla="+- 0 2582 2552"/>
                                <a:gd name="T15" fmla="*/ 2582 h 150"/>
                                <a:gd name="T16" fmla="+- 0 15680 14263"/>
                                <a:gd name="T17" fmla="*/ T16 w 1417"/>
                                <a:gd name="T18" fmla="+- 0 2554 2552"/>
                                <a:gd name="T19" fmla="*/ 255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50">
                                  <a:moveTo>
                                    <a:pt x="1417" y="2"/>
                                  </a:moveTo>
                                  <a:lnTo>
                                    <a:pt x="1304" y="2"/>
                                  </a:lnTo>
                                  <a:lnTo>
                                    <a:pt x="1304" y="30"/>
                                  </a:lnTo>
                                  <a:lnTo>
                                    <a:pt x="1417" y="30"/>
                                  </a:lnTo>
                                  <a:lnTo>
                                    <a:pt x="14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1"/>
                        <wpg:cNvGrpSpPr>
                          <a:grpSpLocks/>
                        </wpg:cNvGrpSpPr>
                        <wpg:grpSpPr bwMode="auto">
                          <a:xfrm>
                            <a:off x="14264" y="2324"/>
                            <a:ext cx="1416" cy="190"/>
                            <a:chOff x="14264" y="2324"/>
                            <a:chExt cx="1416" cy="190"/>
                          </a:xfrm>
                        </wpg:grpSpPr>
                        <wps:wsp>
                          <wps:cNvPr id="37" name="Freeform 44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52 14264"/>
                                <a:gd name="T1" fmla="*/ T0 w 1416"/>
                                <a:gd name="T2" fmla="+- 0 2324 2324"/>
                                <a:gd name="T3" fmla="*/ 2324 h 190"/>
                                <a:gd name="T4" fmla="+- 0 14294 14264"/>
                                <a:gd name="T5" fmla="*/ T4 w 1416"/>
                                <a:gd name="T6" fmla="+- 0 2345 2324"/>
                                <a:gd name="T7" fmla="*/ 2345 h 190"/>
                                <a:gd name="T8" fmla="+- 0 14264 14264"/>
                                <a:gd name="T9" fmla="*/ T8 w 1416"/>
                                <a:gd name="T10" fmla="+- 0 2405 2324"/>
                                <a:gd name="T11" fmla="*/ 2405 h 190"/>
                                <a:gd name="T12" fmla="+- 0 14266 14264"/>
                                <a:gd name="T13" fmla="*/ T12 w 1416"/>
                                <a:gd name="T14" fmla="+- 0 2433 2324"/>
                                <a:gd name="T15" fmla="*/ 2433 h 190"/>
                                <a:gd name="T16" fmla="+- 0 14292 14264"/>
                                <a:gd name="T17" fmla="*/ T16 w 1416"/>
                                <a:gd name="T18" fmla="+- 0 2493 2324"/>
                                <a:gd name="T19" fmla="*/ 2493 h 190"/>
                                <a:gd name="T20" fmla="+- 0 14358 14264"/>
                                <a:gd name="T21" fmla="*/ T20 w 1416"/>
                                <a:gd name="T22" fmla="+- 0 2512 2324"/>
                                <a:gd name="T23" fmla="*/ 2512 h 190"/>
                                <a:gd name="T24" fmla="+- 0 14378 14264"/>
                                <a:gd name="T25" fmla="*/ T24 w 1416"/>
                                <a:gd name="T26" fmla="+- 0 2509 2324"/>
                                <a:gd name="T27" fmla="*/ 2509 h 190"/>
                                <a:gd name="T28" fmla="+- 0 14388 14264"/>
                                <a:gd name="T29" fmla="*/ T28 w 1416"/>
                                <a:gd name="T30" fmla="+- 0 2506 2324"/>
                                <a:gd name="T31" fmla="*/ 2506 h 190"/>
                                <a:gd name="T32" fmla="+- 0 14385 14264"/>
                                <a:gd name="T33" fmla="*/ T32 w 1416"/>
                                <a:gd name="T34" fmla="+- 0 2479 2324"/>
                                <a:gd name="T35" fmla="*/ 2479 h 190"/>
                                <a:gd name="T36" fmla="+- 0 14353 14264"/>
                                <a:gd name="T37" fmla="*/ T36 w 1416"/>
                                <a:gd name="T38" fmla="+- 0 2479 2324"/>
                                <a:gd name="T39" fmla="*/ 2479 h 190"/>
                                <a:gd name="T40" fmla="+- 0 14331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4315 14264"/>
                                <a:gd name="T45" fmla="*/ T44 w 1416"/>
                                <a:gd name="T46" fmla="+- 0 2462 2324"/>
                                <a:gd name="T47" fmla="*/ 2462 h 190"/>
                                <a:gd name="T48" fmla="+- 0 14305 14264"/>
                                <a:gd name="T49" fmla="*/ T48 w 1416"/>
                                <a:gd name="T50" fmla="+- 0 2443 2324"/>
                                <a:gd name="T51" fmla="*/ 2443 h 190"/>
                                <a:gd name="T52" fmla="+- 0 14306 14264"/>
                                <a:gd name="T53" fmla="*/ T52 w 1416"/>
                                <a:gd name="T54" fmla="+- 0 2410 2324"/>
                                <a:gd name="T55" fmla="*/ 2410 h 190"/>
                                <a:gd name="T56" fmla="+- 0 14352 14264"/>
                                <a:gd name="T57" fmla="*/ T56 w 1416"/>
                                <a:gd name="T58" fmla="+- 0 2358 2324"/>
                                <a:gd name="T59" fmla="*/ 2358 h 190"/>
                                <a:gd name="T60" fmla="+- 0 14385 14264"/>
                                <a:gd name="T61" fmla="*/ T60 w 1416"/>
                                <a:gd name="T62" fmla="+- 0 2358 2324"/>
                                <a:gd name="T63" fmla="*/ 2358 h 190"/>
                                <a:gd name="T64" fmla="+- 0 14391 14264"/>
                                <a:gd name="T65" fmla="*/ T64 w 1416"/>
                                <a:gd name="T66" fmla="+- 0 2332 2324"/>
                                <a:gd name="T67" fmla="*/ 2332 h 190"/>
                                <a:gd name="T68" fmla="+- 0 14376 14264"/>
                                <a:gd name="T69" fmla="*/ T68 w 1416"/>
                                <a:gd name="T70" fmla="+- 0 2326 2324"/>
                                <a:gd name="T71" fmla="*/ 2326 h 190"/>
                                <a:gd name="T72" fmla="+- 0 14352 14264"/>
                                <a:gd name="T73" fmla="*/ T72 w 1416"/>
                                <a:gd name="T74" fmla="+- 0 2324 2324"/>
                                <a:gd name="T75" fmla="*/ 23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88" y="0"/>
                                  </a:moveTo>
                                  <a:lnTo>
                                    <a:pt x="30" y="2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28" y="169"/>
                                  </a:lnTo>
                                  <a:lnTo>
                                    <a:pt x="94" y="188"/>
                                  </a:lnTo>
                                  <a:lnTo>
                                    <a:pt x="114" y="185"/>
                                  </a:lnTo>
                                  <a:lnTo>
                                    <a:pt x="124" y="182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89" y="155"/>
                                  </a:lnTo>
                                  <a:lnTo>
                                    <a:pt x="67" y="151"/>
                                  </a:lnTo>
                                  <a:lnTo>
                                    <a:pt x="51" y="138"/>
                                  </a:lnTo>
                                  <a:lnTo>
                                    <a:pt x="41" y="119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121" y="34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43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84 14264"/>
                                <a:gd name="T1" fmla="*/ T0 w 1416"/>
                                <a:gd name="T2" fmla="+- 0 2473 2324"/>
                                <a:gd name="T3" fmla="*/ 2473 h 190"/>
                                <a:gd name="T4" fmla="+- 0 14377 14264"/>
                                <a:gd name="T5" fmla="*/ T4 w 1416"/>
                                <a:gd name="T6" fmla="+- 0 2476 2324"/>
                                <a:gd name="T7" fmla="*/ 2476 h 190"/>
                                <a:gd name="T8" fmla="+- 0 14364 14264"/>
                                <a:gd name="T9" fmla="*/ T8 w 1416"/>
                                <a:gd name="T10" fmla="+- 0 2479 2324"/>
                                <a:gd name="T11" fmla="*/ 2479 h 190"/>
                                <a:gd name="T12" fmla="+- 0 14385 14264"/>
                                <a:gd name="T13" fmla="*/ T12 w 1416"/>
                                <a:gd name="T14" fmla="+- 0 2479 2324"/>
                                <a:gd name="T15" fmla="*/ 2479 h 190"/>
                                <a:gd name="T16" fmla="+- 0 14384 14264"/>
                                <a:gd name="T17" fmla="*/ T16 w 1416"/>
                                <a:gd name="T18" fmla="+- 0 2473 2324"/>
                                <a:gd name="T19" fmla="*/ 2473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0" y="149"/>
                                  </a:moveTo>
                                  <a:lnTo>
                                    <a:pt x="113" y="152"/>
                                  </a:lnTo>
                                  <a:lnTo>
                                    <a:pt x="100" y="155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12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2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385 14264"/>
                                <a:gd name="T1" fmla="*/ T0 w 1416"/>
                                <a:gd name="T2" fmla="+- 0 2358 2324"/>
                                <a:gd name="T3" fmla="*/ 2358 h 190"/>
                                <a:gd name="T4" fmla="+- 0 14366 14264"/>
                                <a:gd name="T5" fmla="*/ T4 w 1416"/>
                                <a:gd name="T6" fmla="+- 0 2358 2324"/>
                                <a:gd name="T7" fmla="*/ 2358 h 190"/>
                                <a:gd name="T8" fmla="+- 0 14376 14264"/>
                                <a:gd name="T9" fmla="*/ T8 w 1416"/>
                                <a:gd name="T10" fmla="+- 0 2361 2324"/>
                                <a:gd name="T11" fmla="*/ 2361 h 190"/>
                                <a:gd name="T12" fmla="+- 0 14384 14264"/>
                                <a:gd name="T13" fmla="*/ T12 w 1416"/>
                                <a:gd name="T14" fmla="+- 0 2365 2324"/>
                                <a:gd name="T15" fmla="*/ 2365 h 190"/>
                                <a:gd name="T16" fmla="+- 0 14385 14264"/>
                                <a:gd name="T17" fmla="*/ T16 w 1416"/>
                                <a:gd name="T18" fmla="+- 0 2358 2324"/>
                                <a:gd name="T19" fmla="*/ 2358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1" y="34"/>
                                  </a:moveTo>
                                  <a:lnTo>
                                    <a:pt x="102" y="34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120" y="41"/>
                                  </a:lnTo>
                                  <a:lnTo>
                                    <a:pt x="12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1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482 14264"/>
                                <a:gd name="T1" fmla="*/ T0 w 1416"/>
                                <a:gd name="T2" fmla="+- 0 2324 2324"/>
                                <a:gd name="T3" fmla="*/ 2324 h 190"/>
                                <a:gd name="T4" fmla="+- 0 14426 14264"/>
                                <a:gd name="T5" fmla="*/ T4 w 1416"/>
                                <a:gd name="T6" fmla="+- 0 2349 2324"/>
                                <a:gd name="T7" fmla="*/ 2349 h 190"/>
                                <a:gd name="T8" fmla="+- 0 14404 14264"/>
                                <a:gd name="T9" fmla="*/ T8 w 1416"/>
                                <a:gd name="T10" fmla="+- 0 2414 2324"/>
                                <a:gd name="T11" fmla="*/ 2414 h 190"/>
                                <a:gd name="T12" fmla="+- 0 14406 14264"/>
                                <a:gd name="T13" fmla="*/ T12 w 1416"/>
                                <a:gd name="T14" fmla="+- 0 2441 2324"/>
                                <a:gd name="T15" fmla="*/ 2441 h 190"/>
                                <a:gd name="T16" fmla="+- 0 14436 14264"/>
                                <a:gd name="T17" fmla="*/ T16 w 1416"/>
                                <a:gd name="T18" fmla="+- 0 2499 2324"/>
                                <a:gd name="T19" fmla="*/ 2499 h 190"/>
                                <a:gd name="T20" fmla="+- 0 14474 14264"/>
                                <a:gd name="T21" fmla="*/ T20 w 1416"/>
                                <a:gd name="T22" fmla="+- 0 2513 2324"/>
                                <a:gd name="T23" fmla="*/ 2513 h 190"/>
                                <a:gd name="T24" fmla="+- 0 14497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517 14264"/>
                                <a:gd name="T29" fmla="*/ T28 w 1416"/>
                                <a:gd name="T30" fmla="+- 0 2503 2324"/>
                                <a:gd name="T31" fmla="*/ 2503 h 190"/>
                                <a:gd name="T32" fmla="+- 0 14533 14264"/>
                                <a:gd name="T33" fmla="*/ T32 w 1416"/>
                                <a:gd name="T34" fmla="+- 0 2491 2324"/>
                                <a:gd name="T35" fmla="*/ 2491 h 190"/>
                                <a:gd name="T36" fmla="+- 0 14542 14264"/>
                                <a:gd name="T37" fmla="*/ T36 w 1416"/>
                                <a:gd name="T38" fmla="+- 0 2480 2324"/>
                                <a:gd name="T39" fmla="*/ 2480 h 190"/>
                                <a:gd name="T40" fmla="+- 0 14488 14264"/>
                                <a:gd name="T41" fmla="*/ T40 w 1416"/>
                                <a:gd name="T42" fmla="+- 0 2480 2324"/>
                                <a:gd name="T43" fmla="*/ 2480 h 190"/>
                                <a:gd name="T44" fmla="+- 0 14467 14264"/>
                                <a:gd name="T45" fmla="*/ T44 w 1416"/>
                                <a:gd name="T46" fmla="+- 0 2475 2324"/>
                                <a:gd name="T47" fmla="*/ 2475 h 190"/>
                                <a:gd name="T48" fmla="+- 0 14453 14264"/>
                                <a:gd name="T49" fmla="*/ T48 w 1416"/>
                                <a:gd name="T50" fmla="+- 0 2462 2324"/>
                                <a:gd name="T51" fmla="*/ 2462 h 190"/>
                                <a:gd name="T52" fmla="+- 0 14444 14264"/>
                                <a:gd name="T53" fmla="*/ T52 w 1416"/>
                                <a:gd name="T54" fmla="+- 0 2442 2324"/>
                                <a:gd name="T55" fmla="*/ 2442 h 190"/>
                                <a:gd name="T56" fmla="+- 0 14445 14264"/>
                                <a:gd name="T57" fmla="*/ T56 w 1416"/>
                                <a:gd name="T58" fmla="+- 0 2409 2324"/>
                                <a:gd name="T59" fmla="*/ 2409 h 190"/>
                                <a:gd name="T60" fmla="+- 0 14450 14264"/>
                                <a:gd name="T61" fmla="*/ T60 w 1416"/>
                                <a:gd name="T62" fmla="+- 0 2384 2324"/>
                                <a:gd name="T63" fmla="*/ 2384 h 190"/>
                                <a:gd name="T64" fmla="+- 0 14458 14264"/>
                                <a:gd name="T65" fmla="*/ T64 w 1416"/>
                                <a:gd name="T66" fmla="+- 0 2368 2324"/>
                                <a:gd name="T67" fmla="*/ 2368 h 190"/>
                                <a:gd name="T68" fmla="+- 0 14470 14264"/>
                                <a:gd name="T69" fmla="*/ T68 w 1416"/>
                                <a:gd name="T70" fmla="+- 0 2359 2324"/>
                                <a:gd name="T71" fmla="*/ 2359 h 190"/>
                                <a:gd name="T72" fmla="+- 0 14481 14264"/>
                                <a:gd name="T73" fmla="*/ T72 w 1416"/>
                                <a:gd name="T74" fmla="+- 0 2357 2324"/>
                                <a:gd name="T75" fmla="*/ 2357 h 190"/>
                                <a:gd name="T76" fmla="+- 0 14541 14264"/>
                                <a:gd name="T77" fmla="*/ T76 w 1416"/>
                                <a:gd name="T78" fmla="+- 0 2357 2324"/>
                                <a:gd name="T79" fmla="*/ 2357 h 190"/>
                                <a:gd name="T80" fmla="+- 0 14529 14264"/>
                                <a:gd name="T81" fmla="*/ T80 w 1416"/>
                                <a:gd name="T82" fmla="+- 0 2342 2324"/>
                                <a:gd name="T83" fmla="*/ 2342 h 190"/>
                                <a:gd name="T84" fmla="+- 0 14513 14264"/>
                                <a:gd name="T85" fmla="*/ T84 w 1416"/>
                                <a:gd name="T86" fmla="+- 0 2330 2324"/>
                                <a:gd name="T87" fmla="*/ 2330 h 190"/>
                                <a:gd name="T88" fmla="+- 0 14494 14264"/>
                                <a:gd name="T89" fmla="*/ T88 w 1416"/>
                                <a:gd name="T90" fmla="+- 0 2324 2324"/>
                                <a:gd name="T91" fmla="*/ 2324 h 190"/>
                                <a:gd name="T92" fmla="+- 0 14482 14264"/>
                                <a:gd name="T93" fmla="*/ T92 w 1416"/>
                                <a:gd name="T94" fmla="+- 0 2324 2324"/>
                                <a:gd name="T95" fmla="*/ 23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218" y="0"/>
                                  </a:moveTo>
                                  <a:lnTo>
                                    <a:pt x="162" y="25"/>
                                  </a:lnTo>
                                  <a:lnTo>
                                    <a:pt x="140" y="90"/>
                                  </a:lnTo>
                                  <a:lnTo>
                                    <a:pt x="142" y="117"/>
                                  </a:lnTo>
                                  <a:lnTo>
                                    <a:pt x="172" y="175"/>
                                  </a:lnTo>
                                  <a:lnTo>
                                    <a:pt x="210" y="189"/>
                                  </a:lnTo>
                                  <a:lnTo>
                                    <a:pt x="233" y="187"/>
                                  </a:lnTo>
                                  <a:lnTo>
                                    <a:pt x="253" y="179"/>
                                  </a:lnTo>
                                  <a:lnTo>
                                    <a:pt x="269" y="167"/>
                                  </a:lnTo>
                                  <a:lnTo>
                                    <a:pt x="278" y="156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03" y="151"/>
                                  </a:lnTo>
                                  <a:lnTo>
                                    <a:pt x="189" y="138"/>
                                  </a:lnTo>
                                  <a:lnTo>
                                    <a:pt x="180" y="118"/>
                                  </a:lnTo>
                                  <a:lnTo>
                                    <a:pt x="181" y="85"/>
                                  </a:lnTo>
                                  <a:lnTo>
                                    <a:pt x="186" y="60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206" y="35"/>
                                  </a:lnTo>
                                  <a:lnTo>
                                    <a:pt x="217" y="33"/>
                                  </a:lnTo>
                                  <a:lnTo>
                                    <a:pt x="277" y="33"/>
                                  </a:lnTo>
                                  <a:lnTo>
                                    <a:pt x="265" y="18"/>
                                  </a:lnTo>
                                  <a:lnTo>
                                    <a:pt x="249" y="6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0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541 14264"/>
                                <a:gd name="T1" fmla="*/ T0 w 1416"/>
                                <a:gd name="T2" fmla="+- 0 2357 2324"/>
                                <a:gd name="T3" fmla="*/ 2357 h 190"/>
                                <a:gd name="T4" fmla="+- 0 14481 14264"/>
                                <a:gd name="T5" fmla="*/ T4 w 1416"/>
                                <a:gd name="T6" fmla="+- 0 2357 2324"/>
                                <a:gd name="T7" fmla="*/ 2357 h 190"/>
                                <a:gd name="T8" fmla="+- 0 14499 14264"/>
                                <a:gd name="T9" fmla="*/ T8 w 1416"/>
                                <a:gd name="T10" fmla="+- 0 2363 2324"/>
                                <a:gd name="T11" fmla="*/ 2363 h 190"/>
                                <a:gd name="T12" fmla="+- 0 14512 14264"/>
                                <a:gd name="T13" fmla="*/ T12 w 1416"/>
                                <a:gd name="T14" fmla="+- 0 2378 2324"/>
                                <a:gd name="T15" fmla="*/ 2378 h 190"/>
                                <a:gd name="T16" fmla="+- 0 14519 14264"/>
                                <a:gd name="T17" fmla="*/ T16 w 1416"/>
                                <a:gd name="T18" fmla="+- 0 2401 2324"/>
                                <a:gd name="T19" fmla="*/ 2401 h 190"/>
                                <a:gd name="T20" fmla="+- 0 14518 14264"/>
                                <a:gd name="T21" fmla="*/ T20 w 1416"/>
                                <a:gd name="T22" fmla="+- 0 2433 2324"/>
                                <a:gd name="T23" fmla="*/ 2433 h 190"/>
                                <a:gd name="T24" fmla="+- 0 14512 14264"/>
                                <a:gd name="T25" fmla="*/ T24 w 1416"/>
                                <a:gd name="T26" fmla="+- 0 2456 2324"/>
                                <a:gd name="T27" fmla="*/ 2456 h 190"/>
                                <a:gd name="T28" fmla="+- 0 14502 14264"/>
                                <a:gd name="T29" fmla="*/ T28 w 1416"/>
                                <a:gd name="T30" fmla="+- 0 2472 2324"/>
                                <a:gd name="T31" fmla="*/ 2472 h 190"/>
                                <a:gd name="T32" fmla="+- 0 14488 14264"/>
                                <a:gd name="T33" fmla="*/ T32 w 1416"/>
                                <a:gd name="T34" fmla="+- 0 2480 2324"/>
                                <a:gd name="T35" fmla="*/ 2480 h 190"/>
                                <a:gd name="T36" fmla="+- 0 14542 14264"/>
                                <a:gd name="T37" fmla="*/ T36 w 1416"/>
                                <a:gd name="T38" fmla="+- 0 2480 2324"/>
                                <a:gd name="T39" fmla="*/ 2480 h 190"/>
                                <a:gd name="T40" fmla="+- 0 14545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4554 14264"/>
                                <a:gd name="T45" fmla="*/ T44 w 1416"/>
                                <a:gd name="T46" fmla="+- 0 2454 2324"/>
                                <a:gd name="T47" fmla="*/ 2454 h 190"/>
                                <a:gd name="T48" fmla="+- 0 14558 14264"/>
                                <a:gd name="T49" fmla="*/ T48 w 1416"/>
                                <a:gd name="T50" fmla="+- 0 2429 2324"/>
                                <a:gd name="T51" fmla="*/ 2429 h 190"/>
                                <a:gd name="T52" fmla="+- 0 14557 14264"/>
                                <a:gd name="T53" fmla="*/ T52 w 1416"/>
                                <a:gd name="T54" fmla="+- 0 2402 2324"/>
                                <a:gd name="T55" fmla="*/ 2402 h 190"/>
                                <a:gd name="T56" fmla="+- 0 14551 14264"/>
                                <a:gd name="T57" fmla="*/ T56 w 1416"/>
                                <a:gd name="T58" fmla="+- 0 2378 2324"/>
                                <a:gd name="T59" fmla="*/ 2378 h 190"/>
                                <a:gd name="T60" fmla="+- 0 14542 14264"/>
                                <a:gd name="T61" fmla="*/ T60 w 1416"/>
                                <a:gd name="T62" fmla="+- 0 2357 2324"/>
                                <a:gd name="T63" fmla="*/ 2357 h 190"/>
                                <a:gd name="T64" fmla="+- 0 14541 14264"/>
                                <a:gd name="T65" fmla="*/ T64 w 1416"/>
                                <a:gd name="T66" fmla="+- 0 2357 2324"/>
                                <a:gd name="T67" fmla="*/ 235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277" y="33"/>
                                  </a:moveTo>
                                  <a:lnTo>
                                    <a:pt x="217" y="33"/>
                                  </a:lnTo>
                                  <a:lnTo>
                                    <a:pt x="235" y="39"/>
                                  </a:lnTo>
                                  <a:lnTo>
                                    <a:pt x="248" y="54"/>
                                  </a:lnTo>
                                  <a:lnTo>
                                    <a:pt x="255" y="77"/>
                                  </a:lnTo>
                                  <a:lnTo>
                                    <a:pt x="254" y="109"/>
                                  </a:lnTo>
                                  <a:lnTo>
                                    <a:pt x="248" y="132"/>
                                  </a:lnTo>
                                  <a:lnTo>
                                    <a:pt x="238" y="148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78" y="156"/>
                                  </a:lnTo>
                                  <a:lnTo>
                                    <a:pt x="281" y="151"/>
                                  </a:lnTo>
                                  <a:lnTo>
                                    <a:pt x="290" y="130"/>
                                  </a:lnTo>
                                  <a:lnTo>
                                    <a:pt x="294" y="105"/>
                                  </a:lnTo>
                                  <a:lnTo>
                                    <a:pt x="293" y="78"/>
                                  </a:lnTo>
                                  <a:lnTo>
                                    <a:pt x="287" y="54"/>
                                  </a:lnTo>
                                  <a:lnTo>
                                    <a:pt x="278" y="33"/>
                                  </a:lnTo>
                                  <a:lnTo>
                                    <a:pt x="27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39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643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594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584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4618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4621 14264"/>
                                <a:gd name="T17" fmla="*/ T16 w 1416"/>
                                <a:gd name="T18" fmla="+- 0 2434 2324"/>
                                <a:gd name="T19" fmla="*/ 2434 h 190"/>
                                <a:gd name="T20" fmla="+- 0 14622 14264"/>
                                <a:gd name="T21" fmla="*/ T20 w 1416"/>
                                <a:gd name="T22" fmla="+- 0 2422 2324"/>
                                <a:gd name="T23" fmla="*/ 2422 h 190"/>
                                <a:gd name="T24" fmla="+- 0 14623 14264"/>
                                <a:gd name="T25" fmla="*/ T24 w 1416"/>
                                <a:gd name="T26" fmla="+- 0 2381 2324"/>
                                <a:gd name="T27" fmla="*/ 2381 h 190"/>
                                <a:gd name="T28" fmla="+- 0 14624 14264"/>
                                <a:gd name="T29" fmla="*/ T28 w 1416"/>
                                <a:gd name="T30" fmla="+- 0 2365 2324"/>
                                <a:gd name="T31" fmla="*/ 2365 h 190"/>
                                <a:gd name="T32" fmla="+- 0 14653 14264"/>
                                <a:gd name="T33" fmla="*/ T32 w 1416"/>
                                <a:gd name="T34" fmla="+- 0 2365 2324"/>
                                <a:gd name="T35" fmla="*/ 2365 h 190"/>
                                <a:gd name="T36" fmla="+- 0 14643 14264"/>
                                <a:gd name="T37" fmla="*/ T36 w 1416"/>
                                <a:gd name="T38" fmla="+- 0 2327 2324"/>
                                <a:gd name="T3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379" y="3"/>
                                  </a:moveTo>
                                  <a:lnTo>
                                    <a:pt x="330" y="3"/>
                                  </a:lnTo>
                                  <a:lnTo>
                                    <a:pt x="320" y="187"/>
                                  </a:lnTo>
                                  <a:lnTo>
                                    <a:pt x="354" y="18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8" y="98"/>
                                  </a:lnTo>
                                  <a:lnTo>
                                    <a:pt x="359" y="57"/>
                                  </a:lnTo>
                                  <a:lnTo>
                                    <a:pt x="360" y="41"/>
                                  </a:lnTo>
                                  <a:lnTo>
                                    <a:pt x="389" y="41"/>
                                  </a:lnTo>
                                  <a:lnTo>
                                    <a:pt x="3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38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755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723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723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723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724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727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4763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755 14264"/>
                                <a:gd name="T29" fmla="*/ T28 w 1416"/>
                                <a:gd name="T30" fmla="+- 0 2365 2324"/>
                                <a:gd name="T3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491" y="41"/>
                                  </a:moveTo>
                                  <a:lnTo>
                                    <a:pt x="459" y="41"/>
                                  </a:lnTo>
                                  <a:lnTo>
                                    <a:pt x="459" y="64"/>
                                  </a:lnTo>
                                  <a:lnTo>
                                    <a:pt x="459" y="83"/>
                                  </a:lnTo>
                                  <a:lnTo>
                                    <a:pt x="460" y="103"/>
                                  </a:lnTo>
                                  <a:lnTo>
                                    <a:pt x="463" y="187"/>
                                  </a:lnTo>
                                  <a:lnTo>
                                    <a:pt x="499" y="187"/>
                                  </a:lnTo>
                                  <a:lnTo>
                                    <a:pt x="49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37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653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624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628 14264"/>
                                <a:gd name="T9" fmla="*/ T8 w 1416"/>
                                <a:gd name="T10" fmla="+- 0 2385 2324"/>
                                <a:gd name="T11" fmla="*/ 2385 h 190"/>
                                <a:gd name="T12" fmla="+- 0 14632 14264"/>
                                <a:gd name="T13" fmla="*/ T12 w 1416"/>
                                <a:gd name="T14" fmla="+- 0 2405 2324"/>
                                <a:gd name="T15" fmla="*/ 2405 h 190"/>
                                <a:gd name="T16" fmla="+- 0 14636 14264"/>
                                <a:gd name="T17" fmla="*/ T16 w 1416"/>
                                <a:gd name="T18" fmla="+- 0 2424 2324"/>
                                <a:gd name="T19" fmla="*/ 2424 h 190"/>
                                <a:gd name="T20" fmla="+- 0 14656 14264"/>
                                <a:gd name="T21" fmla="*/ T20 w 1416"/>
                                <a:gd name="T22" fmla="+- 0 2508 2324"/>
                                <a:gd name="T23" fmla="*/ 2508 h 190"/>
                                <a:gd name="T24" fmla="+- 0 14685 14264"/>
                                <a:gd name="T25" fmla="*/ T24 w 1416"/>
                                <a:gd name="T26" fmla="+- 0 2508 2324"/>
                                <a:gd name="T27" fmla="*/ 2508 h 190"/>
                                <a:gd name="T28" fmla="+- 0 14699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673 14264"/>
                                <a:gd name="T33" fmla="*/ T32 w 1416"/>
                                <a:gd name="T34" fmla="+- 0 2454 2324"/>
                                <a:gd name="T35" fmla="*/ 2454 h 190"/>
                                <a:gd name="T36" fmla="+- 0 14669 14264"/>
                                <a:gd name="T37" fmla="*/ T36 w 1416"/>
                                <a:gd name="T38" fmla="+- 0 2434 2324"/>
                                <a:gd name="T39" fmla="*/ 2434 h 190"/>
                                <a:gd name="T40" fmla="+- 0 14665 14264"/>
                                <a:gd name="T41" fmla="*/ T40 w 1416"/>
                                <a:gd name="T42" fmla="+- 0 2414 2324"/>
                                <a:gd name="T43" fmla="*/ 2414 h 190"/>
                                <a:gd name="T44" fmla="+- 0 14660 14264"/>
                                <a:gd name="T45" fmla="*/ T44 w 1416"/>
                                <a:gd name="T46" fmla="+- 0 2395 2324"/>
                                <a:gd name="T47" fmla="*/ 2395 h 190"/>
                                <a:gd name="T48" fmla="+- 0 14653 14264"/>
                                <a:gd name="T49" fmla="*/ T48 w 1416"/>
                                <a:gd name="T50" fmla="+- 0 2365 2324"/>
                                <a:gd name="T5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389" y="41"/>
                                  </a:moveTo>
                                  <a:lnTo>
                                    <a:pt x="360" y="41"/>
                                  </a:lnTo>
                                  <a:lnTo>
                                    <a:pt x="364" y="61"/>
                                  </a:lnTo>
                                  <a:lnTo>
                                    <a:pt x="368" y="81"/>
                                  </a:lnTo>
                                  <a:lnTo>
                                    <a:pt x="372" y="100"/>
                                  </a:lnTo>
                                  <a:lnTo>
                                    <a:pt x="392" y="184"/>
                                  </a:lnTo>
                                  <a:lnTo>
                                    <a:pt x="421" y="184"/>
                                  </a:lnTo>
                                  <a:lnTo>
                                    <a:pt x="435" y="130"/>
                                  </a:lnTo>
                                  <a:lnTo>
                                    <a:pt x="409" y="130"/>
                                  </a:lnTo>
                                  <a:lnTo>
                                    <a:pt x="405" y="110"/>
                                  </a:lnTo>
                                  <a:lnTo>
                                    <a:pt x="401" y="90"/>
                                  </a:lnTo>
                                  <a:lnTo>
                                    <a:pt x="396" y="71"/>
                                  </a:lnTo>
                                  <a:lnTo>
                                    <a:pt x="38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36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754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706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689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684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679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675 14264"/>
                                <a:gd name="T21" fmla="*/ T20 w 1416"/>
                                <a:gd name="T22" fmla="+- 0 2446 2324"/>
                                <a:gd name="T23" fmla="*/ 2446 h 190"/>
                                <a:gd name="T24" fmla="+- 0 14673 14264"/>
                                <a:gd name="T25" fmla="*/ T24 w 1416"/>
                                <a:gd name="T26" fmla="+- 0 2454 2324"/>
                                <a:gd name="T27" fmla="*/ 2454 h 190"/>
                                <a:gd name="T28" fmla="+- 0 14699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704 14264"/>
                                <a:gd name="T33" fmla="*/ T32 w 1416"/>
                                <a:gd name="T34" fmla="+- 0 2436 2324"/>
                                <a:gd name="T35" fmla="*/ 2436 h 190"/>
                                <a:gd name="T36" fmla="+- 0 14709 14264"/>
                                <a:gd name="T37" fmla="*/ T36 w 1416"/>
                                <a:gd name="T38" fmla="+- 0 2417 2324"/>
                                <a:gd name="T39" fmla="*/ 2417 h 190"/>
                                <a:gd name="T40" fmla="+- 0 14714 14264"/>
                                <a:gd name="T41" fmla="*/ T40 w 1416"/>
                                <a:gd name="T42" fmla="+- 0 2398 2324"/>
                                <a:gd name="T43" fmla="*/ 2398 h 190"/>
                                <a:gd name="T44" fmla="+- 0 14719 14264"/>
                                <a:gd name="T45" fmla="*/ T44 w 1416"/>
                                <a:gd name="T46" fmla="+- 0 2378 2324"/>
                                <a:gd name="T47" fmla="*/ 2378 h 190"/>
                                <a:gd name="T48" fmla="+- 0 14723 14264"/>
                                <a:gd name="T49" fmla="*/ T48 w 1416"/>
                                <a:gd name="T50" fmla="+- 0 2365 2324"/>
                                <a:gd name="T51" fmla="*/ 2365 h 190"/>
                                <a:gd name="T52" fmla="+- 0 14755 14264"/>
                                <a:gd name="T53" fmla="*/ T52 w 1416"/>
                                <a:gd name="T54" fmla="+- 0 2365 2324"/>
                                <a:gd name="T55" fmla="*/ 2365 h 190"/>
                                <a:gd name="T56" fmla="+- 0 14754 14264"/>
                                <a:gd name="T57" fmla="*/ T56 w 1416"/>
                                <a:gd name="T58" fmla="+- 0 2327 2324"/>
                                <a:gd name="T5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490" y="3"/>
                                  </a:moveTo>
                                  <a:lnTo>
                                    <a:pt x="442" y="3"/>
                                  </a:lnTo>
                                  <a:lnTo>
                                    <a:pt x="425" y="64"/>
                                  </a:lnTo>
                                  <a:lnTo>
                                    <a:pt x="420" y="83"/>
                                  </a:lnTo>
                                  <a:lnTo>
                                    <a:pt x="415" y="103"/>
                                  </a:lnTo>
                                  <a:lnTo>
                                    <a:pt x="411" y="122"/>
                                  </a:lnTo>
                                  <a:lnTo>
                                    <a:pt x="409" y="130"/>
                                  </a:lnTo>
                                  <a:lnTo>
                                    <a:pt x="435" y="130"/>
                                  </a:lnTo>
                                  <a:lnTo>
                                    <a:pt x="440" y="112"/>
                                  </a:lnTo>
                                  <a:lnTo>
                                    <a:pt x="445" y="93"/>
                                  </a:lnTo>
                                  <a:lnTo>
                                    <a:pt x="450" y="74"/>
                                  </a:lnTo>
                                  <a:lnTo>
                                    <a:pt x="455" y="54"/>
                                  </a:lnTo>
                                  <a:lnTo>
                                    <a:pt x="459" y="41"/>
                                  </a:lnTo>
                                  <a:lnTo>
                                    <a:pt x="491" y="41"/>
                                  </a:lnTo>
                                  <a:lnTo>
                                    <a:pt x="49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35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85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80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792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4826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4829 14264"/>
                                <a:gd name="T17" fmla="*/ T16 w 1416"/>
                                <a:gd name="T18" fmla="+- 0 2434 2324"/>
                                <a:gd name="T19" fmla="*/ 2434 h 190"/>
                                <a:gd name="T20" fmla="+- 0 14829 14264"/>
                                <a:gd name="T21" fmla="*/ T20 w 1416"/>
                                <a:gd name="T22" fmla="+- 0 2422 2324"/>
                                <a:gd name="T23" fmla="*/ 2422 h 190"/>
                                <a:gd name="T24" fmla="+- 0 14831 14264"/>
                                <a:gd name="T25" fmla="*/ T24 w 1416"/>
                                <a:gd name="T26" fmla="+- 0 2381 2324"/>
                                <a:gd name="T27" fmla="*/ 2381 h 190"/>
                                <a:gd name="T28" fmla="+- 0 14832 14264"/>
                                <a:gd name="T29" fmla="*/ T28 w 1416"/>
                                <a:gd name="T30" fmla="+- 0 2365 2324"/>
                                <a:gd name="T31" fmla="*/ 2365 h 190"/>
                                <a:gd name="T32" fmla="+- 0 14860 14264"/>
                                <a:gd name="T33" fmla="*/ T32 w 1416"/>
                                <a:gd name="T34" fmla="+- 0 2365 2324"/>
                                <a:gd name="T35" fmla="*/ 2365 h 190"/>
                                <a:gd name="T36" fmla="+- 0 14851 14264"/>
                                <a:gd name="T37" fmla="*/ T36 w 1416"/>
                                <a:gd name="T38" fmla="+- 0 2327 2324"/>
                                <a:gd name="T3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587" y="3"/>
                                  </a:moveTo>
                                  <a:lnTo>
                                    <a:pt x="538" y="3"/>
                                  </a:lnTo>
                                  <a:lnTo>
                                    <a:pt x="528" y="187"/>
                                  </a:lnTo>
                                  <a:lnTo>
                                    <a:pt x="562" y="187"/>
                                  </a:lnTo>
                                  <a:lnTo>
                                    <a:pt x="565" y="110"/>
                                  </a:lnTo>
                                  <a:lnTo>
                                    <a:pt x="565" y="98"/>
                                  </a:lnTo>
                                  <a:lnTo>
                                    <a:pt x="567" y="57"/>
                                  </a:lnTo>
                                  <a:lnTo>
                                    <a:pt x="568" y="41"/>
                                  </a:lnTo>
                                  <a:lnTo>
                                    <a:pt x="596" y="41"/>
                                  </a:lnTo>
                                  <a:lnTo>
                                    <a:pt x="58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34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963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931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931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931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932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934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4970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4963 14264"/>
                                <a:gd name="T29" fmla="*/ T28 w 1416"/>
                                <a:gd name="T30" fmla="+- 0 2365 2324"/>
                                <a:gd name="T3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699" y="41"/>
                                  </a:moveTo>
                                  <a:lnTo>
                                    <a:pt x="667" y="41"/>
                                  </a:lnTo>
                                  <a:lnTo>
                                    <a:pt x="667" y="64"/>
                                  </a:lnTo>
                                  <a:lnTo>
                                    <a:pt x="667" y="83"/>
                                  </a:lnTo>
                                  <a:lnTo>
                                    <a:pt x="668" y="103"/>
                                  </a:lnTo>
                                  <a:lnTo>
                                    <a:pt x="670" y="187"/>
                                  </a:lnTo>
                                  <a:lnTo>
                                    <a:pt x="706" y="187"/>
                                  </a:lnTo>
                                  <a:lnTo>
                                    <a:pt x="69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33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860 14264"/>
                                <a:gd name="T1" fmla="*/ T0 w 1416"/>
                                <a:gd name="T2" fmla="+- 0 2365 2324"/>
                                <a:gd name="T3" fmla="*/ 2365 h 190"/>
                                <a:gd name="T4" fmla="+- 0 14832 14264"/>
                                <a:gd name="T5" fmla="*/ T4 w 1416"/>
                                <a:gd name="T6" fmla="+- 0 2365 2324"/>
                                <a:gd name="T7" fmla="*/ 2365 h 190"/>
                                <a:gd name="T8" fmla="+- 0 14835 14264"/>
                                <a:gd name="T9" fmla="*/ T8 w 1416"/>
                                <a:gd name="T10" fmla="+- 0 2385 2324"/>
                                <a:gd name="T11" fmla="*/ 2385 h 190"/>
                                <a:gd name="T12" fmla="+- 0 14839 14264"/>
                                <a:gd name="T13" fmla="*/ T12 w 1416"/>
                                <a:gd name="T14" fmla="+- 0 2405 2324"/>
                                <a:gd name="T15" fmla="*/ 2405 h 190"/>
                                <a:gd name="T16" fmla="+- 0 14844 14264"/>
                                <a:gd name="T17" fmla="*/ T16 w 1416"/>
                                <a:gd name="T18" fmla="+- 0 2424 2324"/>
                                <a:gd name="T19" fmla="*/ 2424 h 190"/>
                                <a:gd name="T20" fmla="+- 0 14864 14264"/>
                                <a:gd name="T21" fmla="*/ T20 w 1416"/>
                                <a:gd name="T22" fmla="+- 0 2508 2324"/>
                                <a:gd name="T23" fmla="*/ 2508 h 190"/>
                                <a:gd name="T24" fmla="+- 0 14892 14264"/>
                                <a:gd name="T25" fmla="*/ T24 w 1416"/>
                                <a:gd name="T26" fmla="+- 0 2508 2324"/>
                                <a:gd name="T27" fmla="*/ 2508 h 190"/>
                                <a:gd name="T28" fmla="+- 0 14907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880 14264"/>
                                <a:gd name="T33" fmla="*/ T32 w 1416"/>
                                <a:gd name="T34" fmla="+- 0 2454 2324"/>
                                <a:gd name="T35" fmla="*/ 2454 h 190"/>
                                <a:gd name="T36" fmla="+- 0 14877 14264"/>
                                <a:gd name="T37" fmla="*/ T36 w 1416"/>
                                <a:gd name="T38" fmla="+- 0 2434 2324"/>
                                <a:gd name="T39" fmla="*/ 2434 h 190"/>
                                <a:gd name="T40" fmla="+- 0 14873 14264"/>
                                <a:gd name="T41" fmla="*/ T40 w 1416"/>
                                <a:gd name="T42" fmla="+- 0 2414 2324"/>
                                <a:gd name="T43" fmla="*/ 2414 h 190"/>
                                <a:gd name="T44" fmla="+- 0 14868 14264"/>
                                <a:gd name="T45" fmla="*/ T44 w 1416"/>
                                <a:gd name="T46" fmla="+- 0 2395 2324"/>
                                <a:gd name="T47" fmla="*/ 2395 h 190"/>
                                <a:gd name="T48" fmla="+- 0 14860 14264"/>
                                <a:gd name="T49" fmla="*/ T48 w 1416"/>
                                <a:gd name="T50" fmla="+- 0 2365 2324"/>
                                <a:gd name="T51" fmla="*/ 236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596" y="41"/>
                                  </a:moveTo>
                                  <a:lnTo>
                                    <a:pt x="568" y="41"/>
                                  </a:lnTo>
                                  <a:lnTo>
                                    <a:pt x="571" y="61"/>
                                  </a:lnTo>
                                  <a:lnTo>
                                    <a:pt x="575" y="81"/>
                                  </a:lnTo>
                                  <a:lnTo>
                                    <a:pt x="580" y="100"/>
                                  </a:lnTo>
                                  <a:lnTo>
                                    <a:pt x="600" y="184"/>
                                  </a:lnTo>
                                  <a:lnTo>
                                    <a:pt x="628" y="184"/>
                                  </a:lnTo>
                                  <a:lnTo>
                                    <a:pt x="643" y="130"/>
                                  </a:lnTo>
                                  <a:lnTo>
                                    <a:pt x="616" y="130"/>
                                  </a:lnTo>
                                  <a:lnTo>
                                    <a:pt x="613" y="110"/>
                                  </a:lnTo>
                                  <a:lnTo>
                                    <a:pt x="609" y="90"/>
                                  </a:lnTo>
                                  <a:lnTo>
                                    <a:pt x="604" y="71"/>
                                  </a:lnTo>
                                  <a:lnTo>
                                    <a:pt x="59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32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496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4914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4896 14264"/>
                                <a:gd name="T9" fmla="*/ T8 w 1416"/>
                                <a:gd name="T10" fmla="+- 0 2388 2324"/>
                                <a:gd name="T11" fmla="*/ 2388 h 190"/>
                                <a:gd name="T12" fmla="+- 0 14892 14264"/>
                                <a:gd name="T13" fmla="*/ T12 w 1416"/>
                                <a:gd name="T14" fmla="+- 0 2407 2324"/>
                                <a:gd name="T15" fmla="*/ 2407 h 190"/>
                                <a:gd name="T16" fmla="+- 0 14887 14264"/>
                                <a:gd name="T17" fmla="*/ T16 w 1416"/>
                                <a:gd name="T18" fmla="+- 0 2427 2324"/>
                                <a:gd name="T19" fmla="*/ 2427 h 190"/>
                                <a:gd name="T20" fmla="+- 0 14883 14264"/>
                                <a:gd name="T21" fmla="*/ T20 w 1416"/>
                                <a:gd name="T22" fmla="+- 0 2446 2324"/>
                                <a:gd name="T23" fmla="*/ 2446 h 190"/>
                                <a:gd name="T24" fmla="+- 0 14880 14264"/>
                                <a:gd name="T25" fmla="*/ T24 w 1416"/>
                                <a:gd name="T26" fmla="+- 0 2454 2324"/>
                                <a:gd name="T27" fmla="*/ 2454 h 190"/>
                                <a:gd name="T28" fmla="+- 0 14907 14264"/>
                                <a:gd name="T29" fmla="*/ T28 w 1416"/>
                                <a:gd name="T30" fmla="+- 0 2454 2324"/>
                                <a:gd name="T31" fmla="*/ 2454 h 190"/>
                                <a:gd name="T32" fmla="+- 0 14912 14264"/>
                                <a:gd name="T33" fmla="*/ T32 w 1416"/>
                                <a:gd name="T34" fmla="+- 0 2436 2324"/>
                                <a:gd name="T35" fmla="*/ 2436 h 190"/>
                                <a:gd name="T36" fmla="+- 0 14917 14264"/>
                                <a:gd name="T37" fmla="*/ T36 w 1416"/>
                                <a:gd name="T38" fmla="+- 0 2417 2324"/>
                                <a:gd name="T39" fmla="*/ 2417 h 190"/>
                                <a:gd name="T40" fmla="+- 0 14922 14264"/>
                                <a:gd name="T41" fmla="*/ T40 w 1416"/>
                                <a:gd name="T42" fmla="+- 0 2398 2324"/>
                                <a:gd name="T43" fmla="*/ 2398 h 190"/>
                                <a:gd name="T44" fmla="+- 0 14927 14264"/>
                                <a:gd name="T45" fmla="*/ T44 w 1416"/>
                                <a:gd name="T46" fmla="+- 0 2378 2324"/>
                                <a:gd name="T47" fmla="*/ 2378 h 190"/>
                                <a:gd name="T48" fmla="+- 0 14931 14264"/>
                                <a:gd name="T49" fmla="*/ T48 w 1416"/>
                                <a:gd name="T50" fmla="+- 0 2365 2324"/>
                                <a:gd name="T51" fmla="*/ 2365 h 190"/>
                                <a:gd name="T52" fmla="+- 0 14963 14264"/>
                                <a:gd name="T53" fmla="*/ T52 w 1416"/>
                                <a:gd name="T54" fmla="+- 0 2365 2324"/>
                                <a:gd name="T55" fmla="*/ 2365 h 190"/>
                                <a:gd name="T56" fmla="+- 0 14961 14264"/>
                                <a:gd name="T57" fmla="*/ T56 w 1416"/>
                                <a:gd name="T58" fmla="+- 0 2327 2324"/>
                                <a:gd name="T5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697" y="3"/>
                                  </a:moveTo>
                                  <a:lnTo>
                                    <a:pt x="650" y="3"/>
                                  </a:lnTo>
                                  <a:lnTo>
                                    <a:pt x="632" y="64"/>
                                  </a:lnTo>
                                  <a:lnTo>
                                    <a:pt x="628" y="83"/>
                                  </a:lnTo>
                                  <a:lnTo>
                                    <a:pt x="623" y="103"/>
                                  </a:lnTo>
                                  <a:lnTo>
                                    <a:pt x="619" y="122"/>
                                  </a:lnTo>
                                  <a:lnTo>
                                    <a:pt x="616" y="130"/>
                                  </a:lnTo>
                                  <a:lnTo>
                                    <a:pt x="643" y="130"/>
                                  </a:lnTo>
                                  <a:lnTo>
                                    <a:pt x="648" y="112"/>
                                  </a:lnTo>
                                  <a:lnTo>
                                    <a:pt x="653" y="93"/>
                                  </a:lnTo>
                                  <a:lnTo>
                                    <a:pt x="658" y="74"/>
                                  </a:lnTo>
                                  <a:lnTo>
                                    <a:pt x="663" y="54"/>
                                  </a:lnTo>
                                  <a:lnTo>
                                    <a:pt x="667" y="41"/>
                                  </a:lnTo>
                                  <a:lnTo>
                                    <a:pt x="699" y="41"/>
                                  </a:lnTo>
                                  <a:lnTo>
                                    <a:pt x="69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31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040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003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003 14264"/>
                                <a:gd name="T9" fmla="*/ T8 w 1416"/>
                                <a:gd name="T10" fmla="+- 0 2429 2324"/>
                                <a:gd name="T11" fmla="*/ 2429 h 190"/>
                                <a:gd name="T12" fmla="+- 0 15024 14264"/>
                                <a:gd name="T13" fmla="*/ T12 w 1416"/>
                                <a:gd name="T14" fmla="+- 0 2498 2324"/>
                                <a:gd name="T15" fmla="*/ 2498 h 190"/>
                                <a:gd name="T16" fmla="+- 0 15061 14264"/>
                                <a:gd name="T17" fmla="*/ T16 w 1416"/>
                                <a:gd name="T18" fmla="+- 0 2513 2324"/>
                                <a:gd name="T19" fmla="*/ 2513 h 190"/>
                                <a:gd name="T20" fmla="+- 0 15085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5104 14264"/>
                                <a:gd name="T25" fmla="*/ T24 w 1416"/>
                                <a:gd name="T26" fmla="+- 0 2503 2324"/>
                                <a:gd name="T27" fmla="*/ 2503 h 190"/>
                                <a:gd name="T28" fmla="+- 0 15119 14264"/>
                                <a:gd name="T29" fmla="*/ T28 w 1416"/>
                                <a:gd name="T30" fmla="+- 0 2490 2324"/>
                                <a:gd name="T31" fmla="*/ 2490 h 190"/>
                                <a:gd name="T32" fmla="+- 0 15126 14264"/>
                                <a:gd name="T33" fmla="*/ T32 w 1416"/>
                                <a:gd name="T34" fmla="+- 0 2476 2324"/>
                                <a:gd name="T35" fmla="*/ 2476 h 190"/>
                                <a:gd name="T36" fmla="+- 0 15083 14264"/>
                                <a:gd name="T37" fmla="*/ T36 w 1416"/>
                                <a:gd name="T38" fmla="+- 0 2476 2324"/>
                                <a:gd name="T39" fmla="*/ 2476 h 190"/>
                                <a:gd name="T40" fmla="+- 0 15059 14264"/>
                                <a:gd name="T41" fmla="*/ T40 w 1416"/>
                                <a:gd name="T42" fmla="+- 0 2475 2324"/>
                                <a:gd name="T43" fmla="*/ 2475 h 190"/>
                                <a:gd name="T44" fmla="+- 0 15046 14264"/>
                                <a:gd name="T45" fmla="*/ T44 w 1416"/>
                                <a:gd name="T46" fmla="+- 0 2463 2324"/>
                                <a:gd name="T47" fmla="*/ 2463 h 190"/>
                                <a:gd name="T48" fmla="+- 0 15040 14264"/>
                                <a:gd name="T49" fmla="*/ T48 w 1416"/>
                                <a:gd name="T50" fmla="+- 0 2443 2324"/>
                                <a:gd name="T51" fmla="*/ 2443 h 190"/>
                                <a:gd name="T52" fmla="+- 0 15040 14264"/>
                                <a:gd name="T53" fmla="*/ T52 w 1416"/>
                                <a:gd name="T54" fmla="+- 0 2327 2324"/>
                                <a:gd name="T55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776" y="3"/>
                                  </a:moveTo>
                                  <a:lnTo>
                                    <a:pt x="739" y="3"/>
                                  </a:lnTo>
                                  <a:lnTo>
                                    <a:pt x="739" y="105"/>
                                  </a:lnTo>
                                  <a:lnTo>
                                    <a:pt x="760" y="174"/>
                                  </a:lnTo>
                                  <a:lnTo>
                                    <a:pt x="797" y="189"/>
                                  </a:lnTo>
                                  <a:lnTo>
                                    <a:pt x="821" y="187"/>
                                  </a:lnTo>
                                  <a:lnTo>
                                    <a:pt x="840" y="179"/>
                                  </a:lnTo>
                                  <a:lnTo>
                                    <a:pt x="855" y="166"/>
                                  </a:lnTo>
                                  <a:lnTo>
                                    <a:pt x="862" y="152"/>
                                  </a:lnTo>
                                  <a:lnTo>
                                    <a:pt x="819" y="152"/>
                                  </a:lnTo>
                                  <a:lnTo>
                                    <a:pt x="795" y="151"/>
                                  </a:lnTo>
                                  <a:lnTo>
                                    <a:pt x="782" y="139"/>
                                  </a:lnTo>
                                  <a:lnTo>
                                    <a:pt x="776" y="119"/>
                                  </a:lnTo>
                                  <a:lnTo>
                                    <a:pt x="77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30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135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09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099 14264"/>
                                <a:gd name="T9" fmla="*/ T8 w 1416"/>
                                <a:gd name="T10" fmla="+- 0 2433 2324"/>
                                <a:gd name="T11" fmla="*/ 2433 h 190"/>
                                <a:gd name="T12" fmla="+- 0 15095 14264"/>
                                <a:gd name="T13" fmla="*/ T12 w 1416"/>
                                <a:gd name="T14" fmla="+- 0 2461 2324"/>
                                <a:gd name="T15" fmla="*/ 2461 h 190"/>
                                <a:gd name="T16" fmla="+- 0 15083 14264"/>
                                <a:gd name="T17" fmla="*/ T16 w 1416"/>
                                <a:gd name="T18" fmla="+- 0 2476 2324"/>
                                <a:gd name="T19" fmla="*/ 2476 h 190"/>
                                <a:gd name="T20" fmla="+- 0 15126 14264"/>
                                <a:gd name="T21" fmla="*/ T20 w 1416"/>
                                <a:gd name="T22" fmla="+- 0 2476 2324"/>
                                <a:gd name="T23" fmla="*/ 2476 h 190"/>
                                <a:gd name="T24" fmla="+- 0 15129 14264"/>
                                <a:gd name="T25" fmla="*/ T24 w 1416"/>
                                <a:gd name="T26" fmla="+- 0 2471 2324"/>
                                <a:gd name="T27" fmla="*/ 2471 h 190"/>
                                <a:gd name="T28" fmla="+- 0 15134 14264"/>
                                <a:gd name="T29" fmla="*/ T28 w 1416"/>
                                <a:gd name="T30" fmla="+- 0 2447 2324"/>
                                <a:gd name="T31" fmla="*/ 2447 h 190"/>
                                <a:gd name="T32" fmla="+- 0 15135 14264"/>
                                <a:gd name="T33" fmla="*/ T32 w 1416"/>
                                <a:gd name="T34" fmla="+- 0 2327 2324"/>
                                <a:gd name="T35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871" y="3"/>
                                  </a:moveTo>
                                  <a:lnTo>
                                    <a:pt x="835" y="3"/>
                                  </a:lnTo>
                                  <a:lnTo>
                                    <a:pt x="835" y="109"/>
                                  </a:lnTo>
                                  <a:lnTo>
                                    <a:pt x="831" y="137"/>
                                  </a:lnTo>
                                  <a:lnTo>
                                    <a:pt x="819" y="152"/>
                                  </a:lnTo>
                                  <a:lnTo>
                                    <a:pt x="862" y="152"/>
                                  </a:lnTo>
                                  <a:lnTo>
                                    <a:pt x="865" y="147"/>
                                  </a:lnTo>
                                  <a:lnTo>
                                    <a:pt x="870" y="123"/>
                                  </a:lnTo>
                                  <a:lnTo>
                                    <a:pt x="87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29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214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171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171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205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205 14264"/>
                                <a:gd name="T17" fmla="*/ T16 w 1416"/>
                                <a:gd name="T18" fmla="+- 0 2430 2324"/>
                                <a:gd name="T19" fmla="*/ 2430 h 190"/>
                                <a:gd name="T20" fmla="+- 0 15205 14264"/>
                                <a:gd name="T21" fmla="*/ T20 w 1416"/>
                                <a:gd name="T22" fmla="+- 0 2412 2324"/>
                                <a:gd name="T23" fmla="*/ 2412 h 190"/>
                                <a:gd name="T24" fmla="+- 0 15204 14264"/>
                                <a:gd name="T25" fmla="*/ T24 w 1416"/>
                                <a:gd name="T26" fmla="+- 0 2393 2324"/>
                                <a:gd name="T27" fmla="*/ 2393 h 190"/>
                                <a:gd name="T28" fmla="+- 0 15204 14264"/>
                                <a:gd name="T29" fmla="*/ T28 w 1416"/>
                                <a:gd name="T30" fmla="+- 0 2375 2324"/>
                                <a:gd name="T31" fmla="*/ 2375 h 190"/>
                                <a:gd name="T32" fmla="+- 0 15204 14264"/>
                                <a:gd name="T33" fmla="*/ T32 w 1416"/>
                                <a:gd name="T34" fmla="+- 0 2375 2324"/>
                                <a:gd name="T35" fmla="*/ 2375 h 190"/>
                                <a:gd name="T36" fmla="+- 0 15238 14264"/>
                                <a:gd name="T37" fmla="*/ T36 w 1416"/>
                                <a:gd name="T38" fmla="+- 0 2375 2324"/>
                                <a:gd name="T39" fmla="*/ 2375 h 190"/>
                                <a:gd name="T40" fmla="+- 0 15214 14264"/>
                                <a:gd name="T41" fmla="*/ T40 w 1416"/>
                                <a:gd name="T42" fmla="+- 0 2327 2324"/>
                                <a:gd name="T43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950" y="3"/>
                                  </a:moveTo>
                                  <a:lnTo>
                                    <a:pt x="907" y="3"/>
                                  </a:lnTo>
                                  <a:lnTo>
                                    <a:pt x="907" y="187"/>
                                  </a:lnTo>
                                  <a:lnTo>
                                    <a:pt x="941" y="187"/>
                                  </a:lnTo>
                                  <a:lnTo>
                                    <a:pt x="941" y="106"/>
                                  </a:lnTo>
                                  <a:lnTo>
                                    <a:pt x="941" y="88"/>
                                  </a:lnTo>
                                  <a:lnTo>
                                    <a:pt x="940" y="69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974" y="51"/>
                                  </a:lnTo>
                                  <a:lnTo>
                                    <a:pt x="95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28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238 14264"/>
                                <a:gd name="T1" fmla="*/ T0 w 1416"/>
                                <a:gd name="T2" fmla="+- 0 2375 2324"/>
                                <a:gd name="T3" fmla="*/ 2375 h 190"/>
                                <a:gd name="T4" fmla="+- 0 15204 14264"/>
                                <a:gd name="T5" fmla="*/ T4 w 1416"/>
                                <a:gd name="T6" fmla="+- 0 2375 2324"/>
                                <a:gd name="T7" fmla="*/ 2375 h 190"/>
                                <a:gd name="T8" fmla="+- 0 15212 14264"/>
                                <a:gd name="T9" fmla="*/ T8 w 1416"/>
                                <a:gd name="T10" fmla="+- 0 2394 2324"/>
                                <a:gd name="T11" fmla="*/ 2394 h 190"/>
                                <a:gd name="T12" fmla="+- 0 15220 14264"/>
                                <a:gd name="T13" fmla="*/ T12 w 1416"/>
                                <a:gd name="T14" fmla="+- 0 2412 2324"/>
                                <a:gd name="T15" fmla="*/ 2412 h 190"/>
                                <a:gd name="T16" fmla="+- 0 15228 14264"/>
                                <a:gd name="T17" fmla="*/ T16 w 1416"/>
                                <a:gd name="T18" fmla="+- 0 2430 2324"/>
                                <a:gd name="T19" fmla="*/ 2430 h 190"/>
                                <a:gd name="T20" fmla="+- 0 15267 14264"/>
                                <a:gd name="T21" fmla="*/ T20 w 1416"/>
                                <a:gd name="T22" fmla="+- 0 2511 2324"/>
                                <a:gd name="T23" fmla="*/ 2511 h 190"/>
                                <a:gd name="T24" fmla="+- 0 15305 14264"/>
                                <a:gd name="T25" fmla="*/ T24 w 1416"/>
                                <a:gd name="T26" fmla="+- 0 2511 2324"/>
                                <a:gd name="T27" fmla="*/ 2511 h 190"/>
                                <a:gd name="T28" fmla="+- 0 15305 14264"/>
                                <a:gd name="T29" fmla="*/ T28 w 1416"/>
                                <a:gd name="T30" fmla="+- 0 2457 2324"/>
                                <a:gd name="T31" fmla="*/ 2457 h 190"/>
                                <a:gd name="T32" fmla="+- 0 15274 14264"/>
                                <a:gd name="T33" fmla="*/ T32 w 1416"/>
                                <a:gd name="T34" fmla="+- 0 2457 2324"/>
                                <a:gd name="T35" fmla="*/ 2457 h 190"/>
                                <a:gd name="T36" fmla="+- 0 15267 14264"/>
                                <a:gd name="T37" fmla="*/ T36 w 1416"/>
                                <a:gd name="T38" fmla="+- 0 2438 2324"/>
                                <a:gd name="T39" fmla="*/ 2438 h 190"/>
                                <a:gd name="T40" fmla="+- 0 15260 14264"/>
                                <a:gd name="T41" fmla="*/ T40 w 1416"/>
                                <a:gd name="T42" fmla="+- 0 2420 2324"/>
                                <a:gd name="T43" fmla="*/ 2420 h 190"/>
                                <a:gd name="T44" fmla="+- 0 15251 14264"/>
                                <a:gd name="T45" fmla="*/ T44 w 1416"/>
                                <a:gd name="T46" fmla="+- 0 2401 2324"/>
                                <a:gd name="T47" fmla="*/ 2401 h 190"/>
                                <a:gd name="T48" fmla="+- 0 15238 14264"/>
                                <a:gd name="T49" fmla="*/ T48 w 1416"/>
                                <a:gd name="T50" fmla="+- 0 2375 2324"/>
                                <a:gd name="T51" fmla="*/ 237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974" y="51"/>
                                  </a:moveTo>
                                  <a:lnTo>
                                    <a:pt x="940" y="51"/>
                                  </a:lnTo>
                                  <a:lnTo>
                                    <a:pt x="948" y="70"/>
                                  </a:lnTo>
                                  <a:lnTo>
                                    <a:pt x="956" y="88"/>
                                  </a:lnTo>
                                  <a:lnTo>
                                    <a:pt x="964" y="106"/>
                                  </a:lnTo>
                                  <a:lnTo>
                                    <a:pt x="1003" y="187"/>
                                  </a:lnTo>
                                  <a:lnTo>
                                    <a:pt x="1041" y="187"/>
                                  </a:lnTo>
                                  <a:lnTo>
                                    <a:pt x="1041" y="133"/>
                                  </a:lnTo>
                                  <a:lnTo>
                                    <a:pt x="1010" y="133"/>
                                  </a:lnTo>
                                  <a:lnTo>
                                    <a:pt x="1003" y="114"/>
                                  </a:lnTo>
                                  <a:lnTo>
                                    <a:pt x="996" y="96"/>
                                  </a:lnTo>
                                  <a:lnTo>
                                    <a:pt x="987" y="77"/>
                                  </a:lnTo>
                                  <a:lnTo>
                                    <a:pt x="97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27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305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27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272 14264"/>
                                <a:gd name="T9" fmla="*/ T8 w 1416"/>
                                <a:gd name="T10" fmla="+- 0 2401 2324"/>
                                <a:gd name="T11" fmla="*/ 2401 h 190"/>
                                <a:gd name="T12" fmla="+- 0 15272 14264"/>
                                <a:gd name="T13" fmla="*/ T12 w 1416"/>
                                <a:gd name="T14" fmla="+- 0 2422 2324"/>
                                <a:gd name="T15" fmla="*/ 2422 h 190"/>
                                <a:gd name="T16" fmla="+- 0 15274 14264"/>
                                <a:gd name="T17" fmla="*/ T16 w 1416"/>
                                <a:gd name="T18" fmla="+- 0 2441 2324"/>
                                <a:gd name="T19" fmla="*/ 2441 h 190"/>
                                <a:gd name="T20" fmla="+- 0 15274 14264"/>
                                <a:gd name="T21" fmla="*/ T20 w 1416"/>
                                <a:gd name="T22" fmla="+- 0 2457 2324"/>
                                <a:gd name="T23" fmla="*/ 2457 h 190"/>
                                <a:gd name="T24" fmla="+- 0 15305 14264"/>
                                <a:gd name="T25" fmla="*/ T24 w 1416"/>
                                <a:gd name="T26" fmla="+- 0 2457 2324"/>
                                <a:gd name="T27" fmla="*/ 2457 h 190"/>
                                <a:gd name="T28" fmla="+- 0 15305 14264"/>
                                <a:gd name="T29" fmla="*/ T28 w 1416"/>
                                <a:gd name="T30" fmla="+- 0 2327 2324"/>
                                <a:gd name="T31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041" y="3"/>
                                  </a:moveTo>
                                  <a:lnTo>
                                    <a:pt x="1008" y="3"/>
                                  </a:lnTo>
                                  <a:lnTo>
                                    <a:pt x="1008" y="77"/>
                                  </a:lnTo>
                                  <a:lnTo>
                                    <a:pt x="1008" y="98"/>
                                  </a:lnTo>
                                  <a:lnTo>
                                    <a:pt x="1010" y="117"/>
                                  </a:lnTo>
                                  <a:lnTo>
                                    <a:pt x="1010" y="133"/>
                                  </a:lnTo>
                                  <a:lnTo>
                                    <a:pt x="1041" y="133"/>
                                  </a:lnTo>
                                  <a:lnTo>
                                    <a:pt x="104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26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378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342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342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378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378 14264"/>
                                <a:gd name="T17" fmla="*/ T16 w 1416"/>
                                <a:gd name="T18" fmla="+- 0 2327 2324"/>
                                <a:gd name="T1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114" y="3"/>
                                  </a:moveTo>
                                  <a:lnTo>
                                    <a:pt x="1078" y="3"/>
                                  </a:lnTo>
                                  <a:lnTo>
                                    <a:pt x="1078" y="187"/>
                                  </a:lnTo>
                                  <a:lnTo>
                                    <a:pt x="1114" y="187"/>
                                  </a:lnTo>
                                  <a:lnTo>
                                    <a:pt x="11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25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483 14264"/>
                                <a:gd name="T1" fmla="*/ T0 w 1416"/>
                                <a:gd name="T2" fmla="+- 0 2362 2324"/>
                                <a:gd name="T3" fmla="*/ 2362 h 190"/>
                                <a:gd name="T4" fmla="+- 0 15446 14264"/>
                                <a:gd name="T5" fmla="*/ T4 w 1416"/>
                                <a:gd name="T6" fmla="+- 0 2362 2324"/>
                                <a:gd name="T7" fmla="*/ 2362 h 190"/>
                                <a:gd name="T8" fmla="+- 0 15446 14264"/>
                                <a:gd name="T9" fmla="*/ T8 w 1416"/>
                                <a:gd name="T10" fmla="+- 0 2511 2324"/>
                                <a:gd name="T11" fmla="*/ 2511 h 190"/>
                                <a:gd name="T12" fmla="+- 0 15483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483 14264"/>
                                <a:gd name="T17" fmla="*/ T16 w 1416"/>
                                <a:gd name="T18" fmla="+- 0 2362 2324"/>
                                <a:gd name="T19" fmla="*/ 2362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19" y="38"/>
                                  </a:moveTo>
                                  <a:lnTo>
                                    <a:pt x="1182" y="38"/>
                                  </a:lnTo>
                                  <a:lnTo>
                                    <a:pt x="1182" y="187"/>
                                  </a:lnTo>
                                  <a:lnTo>
                                    <a:pt x="1219" y="187"/>
                                  </a:lnTo>
                                  <a:lnTo>
                                    <a:pt x="121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24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527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403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403 14264"/>
                                <a:gd name="T9" fmla="*/ T8 w 1416"/>
                                <a:gd name="T10" fmla="+- 0 2362 2324"/>
                                <a:gd name="T11" fmla="*/ 2362 h 190"/>
                                <a:gd name="T12" fmla="+- 0 15527 14264"/>
                                <a:gd name="T13" fmla="*/ T12 w 1416"/>
                                <a:gd name="T14" fmla="+- 0 2362 2324"/>
                                <a:gd name="T15" fmla="*/ 2362 h 190"/>
                                <a:gd name="T16" fmla="+- 0 15527 14264"/>
                                <a:gd name="T17" fmla="*/ T16 w 1416"/>
                                <a:gd name="T18" fmla="+- 0 2327 2324"/>
                                <a:gd name="T19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263" y="3"/>
                                  </a:moveTo>
                                  <a:lnTo>
                                    <a:pt x="1139" y="3"/>
                                  </a:lnTo>
                                  <a:lnTo>
                                    <a:pt x="1139" y="38"/>
                                  </a:lnTo>
                                  <a:lnTo>
                                    <a:pt x="1263" y="38"/>
                                  </a:lnTo>
                                  <a:lnTo>
                                    <a:pt x="126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23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581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53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590 14264"/>
                                <a:gd name="T9" fmla="*/ T8 w 1416"/>
                                <a:gd name="T10" fmla="+- 0 2435 2324"/>
                                <a:gd name="T11" fmla="*/ 2435 h 190"/>
                                <a:gd name="T12" fmla="+- 0 15590 14264"/>
                                <a:gd name="T13" fmla="*/ T12 w 1416"/>
                                <a:gd name="T14" fmla="+- 0 2511 2324"/>
                                <a:gd name="T15" fmla="*/ 2511 h 190"/>
                                <a:gd name="T16" fmla="+- 0 15627 14264"/>
                                <a:gd name="T17" fmla="*/ T16 w 1416"/>
                                <a:gd name="T18" fmla="+- 0 2511 2324"/>
                                <a:gd name="T19" fmla="*/ 2511 h 190"/>
                                <a:gd name="T20" fmla="+- 0 15627 14264"/>
                                <a:gd name="T21" fmla="*/ T20 w 1416"/>
                                <a:gd name="T22" fmla="+- 0 2434 2324"/>
                                <a:gd name="T23" fmla="*/ 2434 h 190"/>
                                <a:gd name="T24" fmla="+- 0 15641 14264"/>
                                <a:gd name="T25" fmla="*/ T24 w 1416"/>
                                <a:gd name="T26" fmla="+- 0 2406 2324"/>
                                <a:gd name="T27" fmla="*/ 2406 h 190"/>
                                <a:gd name="T28" fmla="+- 0 15610 14264"/>
                                <a:gd name="T29" fmla="*/ T28 w 1416"/>
                                <a:gd name="T30" fmla="+- 0 2406 2324"/>
                                <a:gd name="T31" fmla="*/ 2406 h 190"/>
                                <a:gd name="T32" fmla="+- 0 15602 14264"/>
                                <a:gd name="T33" fmla="*/ T32 w 1416"/>
                                <a:gd name="T34" fmla="+- 0 2384 2324"/>
                                <a:gd name="T35" fmla="*/ 2384 h 190"/>
                                <a:gd name="T36" fmla="+- 0 15597 14264"/>
                                <a:gd name="T37" fmla="*/ T36 w 1416"/>
                                <a:gd name="T38" fmla="+- 0 2371 2324"/>
                                <a:gd name="T39" fmla="*/ 2371 h 190"/>
                                <a:gd name="T40" fmla="+- 0 15581 14264"/>
                                <a:gd name="T41" fmla="*/ T40 w 1416"/>
                                <a:gd name="T42" fmla="+- 0 2327 2324"/>
                                <a:gd name="T43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317" y="3"/>
                                  </a:moveTo>
                                  <a:lnTo>
                                    <a:pt x="1275" y="3"/>
                                  </a:lnTo>
                                  <a:lnTo>
                                    <a:pt x="1326" y="111"/>
                                  </a:lnTo>
                                  <a:lnTo>
                                    <a:pt x="1326" y="187"/>
                                  </a:lnTo>
                                  <a:lnTo>
                                    <a:pt x="1363" y="187"/>
                                  </a:lnTo>
                                  <a:lnTo>
                                    <a:pt x="1363" y="110"/>
                                  </a:lnTo>
                                  <a:lnTo>
                                    <a:pt x="1377" y="82"/>
                                  </a:lnTo>
                                  <a:lnTo>
                                    <a:pt x="1346" y="82"/>
                                  </a:lnTo>
                                  <a:lnTo>
                                    <a:pt x="1338" y="60"/>
                                  </a:lnTo>
                                  <a:lnTo>
                                    <a:pt x="1333" y="47"/>
                                  </a:lnTo>
                                  <a:lnTo>
                                    <a:pt x="131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22"/>
                          <wps:cNvSpPr>
                            <a:spLocks/>
                          </wps:cNvSpPr>
                          <wps:spPr bwMode="auto">
                            <a:xfrm>
                              <a:off x="14264" y="2324"/>
                              <a:ext cx="1416" cy="190"/>
                            </a:xfrm>
                            <a:custGeom>
                              <a:avLst/>
                              <a:gdLst>
                                <a:gd name="T0" fmla="+- 0 15680 14264"/>
                                <a:gd name="T1" fmla="*/ T0 w 1416"/>
                                <a:gd name="T2" fmla="+- 0 2327 2324"/>
                                <a:gd name="T3" fmla="*/ 2327 h 190"/>
                                <a:gd name="T4" fmla="+- 0 15639 14264"/>
                                <a:gd name="T5" fmla="*/ T4 w 1416"/>
                                <a:gd name="T6" fmla="+- 0 2327 2324"/>
                                <a:gd name="T7" fmla="*/ 2327 h 190"/>
                                <a:gd name="T8" fmla="+- 0 15618 14264"/>
                                <a:gd name="T9" fmla="*/ T8 w 1416"/>
                                <a:gd name="T10" fmla="+- 0 2384 2324"/>
                                <a:gd name="T11" fmla="*/ 2384 h 190"/>
                                <a:gd name="T12" fmla="+- 0 15614 14264"/>
                                <a:gd name="T13" fmla="*/ T12 w 1416"/>
                                <a:gd name="T14" fmla="+- 0 2395 2324"/>
                                <a:gd name="T15" fmla="*/ 2395 h 190"/>
                                <a:gd name="T16" fmla="+- 0 15610 14264"/>
                                <a:gd name="T17" fmla="*/ T16 w 1416"/>
                                <a:gd name="T18" fmla="+- 0 2406 2324"/>
                                <a:gd name="T19" fmla="*/ 2406 h 190"/>
                                <a:gd name="T20" fmla="+- 0 15641 14264"/>
                                <a:gd name="T21" fmla="*/ T20 w 1416"/>
                                <a:gd name="T22" fmla="+- 0 2406 2324"/>
                                <a:gd name="T23" fmla="*/ 2406 h 190"/>
                                <a:gd name="T24" fmla="+- 0 15680 14264"/>
                                <a:gd name="T25" fmla="*/ T24 w 1416"/>
                                <a:gd name="T26" fmla="+- 0 2327 2324"/>
                                <a:gd name="T27" fmla="*/ 23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16" h="190">
                                  <a:moveTo>
                                    <a:pt x="1416" y="3"/>
                                  </a:moveTo>
                                  <a:lnTo>
                                    <a:pt x="1375" y="3"/>
                                  </a:lnTo>
                                  <a:lnTo>
                                    <a:pt x="1354" y="60"/>
                                  </a:lnTo>
                                  <a:lnTo>
                                    <a:pt x="1350" y="71"/>
                                  </a:lnTo>
                                  <a:lnTo>
                                    <a:pt x="1346" y="82"/>
                                  </a:lnTo>
                                  <a:lnTo>
                                    <a:pt x="1377" y="82"/>
                                  </a:lnTo>
                                  <a:lnTo>
                                    <a:pt x="141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9"/>
                        <wpg:cNvGrpSpPr>
                          <a:grpSpLocks/>
                        </wpg:cNvGrpSpPr>
                        <wpg:grpSpPr bwMode="auto">
                          <a:xfrm>
                            <a:off x="14263" y="2234"/>
                            <a:ext cx="1417" cy="2"/>
                            <a:chOff x="14263" y="2234"/>
                            <a:chExt cx="1417" cy="2"/>
                          </a:xfrm>
                        </wpg:grpSpPr>
                        <wps:wsp>
                          <wps:cNvPr id="61" name="Freeform 20"/>
                          <wps:cNvSpPr>
                            <a:spLocks/>
                          </wps:cNvSpPr>
                          <wps:spPr bwMode="auto">
                            <a:xfrm>
                              <a:off x="14263" y="2234"/>
                              <a:ext cx="1417" cy="2"/>
                            </a:xfrm>
                            <a:custGeom>
                              <a:avLst/>
                              <a:gdLst>
                                <a:gd name="T0" fmla="+- 0 14263 14263"/>
                                <a:gd name="T1" fmla="*/ T0 w 1417"/>
                                <a:gd name="T2" fmla="+- 0 15680 14263"/>
                                <a:gd name="T3" fmla="*/ T2 w 14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7">
                                  <a:moveTo>
                                    <a:pt x="0" y="0"/>
                                  </a:moveTo>
                                  <a:lnTo>
                                    <a:pt x="1417" y="0"/>
                                  </a:lnTo>
                                </a:path>
                              </a:pathLst>
                            </a:custGeom>
                            <a:noFill/>
                            <a:ln w="25667">
                              <a:solidFill>
                                <a:srgbClr val="ABAD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7"/>
                        <wpg:cNvGrpSpPr>
                          <a:grpSpLocks/>
                        </wpg:cNvGrpSpPr>
                        <wpg:grpSpPr bwMode="auto">
                          <a:xfrm>
                            <a:off x="1291" y="9458"/>
                            <a:ext cx="3889" cy="2"/>
                            <a:chOff x="1291" y="9458"/>
                            <a:chExt cx="3889" cy="2"/>
                          </a:xfrm>
                        </wpg:grpSpPr>
                        <wps:wsp>
                          <wps:cNvPr id="63" name="Freeform 18"/>
                          <wps:cNvSpPr>
                            <a:spLocks/>
                          </wps:cNvSpPr>
                          <wps:spPr bwMode="auto">
                            <a:xfrm>
                              <a:off x="1291" y="9458"/>
                              <a:ext cx="3889" cy="2"/>
                            </a:xfrm>
                            <a:custGeom>
                              <a:avLst/>
                              <a:gdLst>
                                <a:gd name="T0" fmla="+- 0 1291 1291"/>
                                <a:gd name="T1" fmla="*/ T0 w 3889"/>
                                <a:gd name="T2" fmla="+- 0 5180 1291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9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5"/>
                        <wpg:cNvGrpSpPr>
                          <a:grpSpLocks/>
                        </wpg:cNvGrpSpPr>
                        <wpg:grpSpPr bwMode="auto">
                          <a:xfrm>
                            <a:off x="1251" y="9458"/>
                            <a:ext cx="2" cy="2"/>
                            <a:chOff x="1251" y="9458"/>
                            <a:chExt cx="2" cy="2"/>
                          </a:xfrm>
                        </wpg:grpSpPr>
                        <wps:wsp>
                          <wps:cNvPr id="65" name="Freeform 16"/>
                          <wps:cNvSpPr>
                            <a:spLocks/>
                          </wps:cNvSpPr>
                          <wps:spPr bwMode="auto">
                            <a:xfrm>
                              <a:off x="1251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3"/>
                        <wpg:cNvGrpSpPr>
                          <a:grpSpLocks/>
                        </wpg:cNvGrpSpPr>
                        <wpg:grpSpPr bwMode="auto">
                          <a:xfrm>
                            <a:off x="5200" y="9458"/>
                            <a:ext cx="2" cy="2"/>
                            <a:chOff x="5200" y="9458"/>
                            <a:chExt cx="2" cy="2"/>
                          </a:xfrm>
                        </wpg:grpSpPr>
                        <wps:wsp>
                          <wps:cNvPr id="67" name="Freeform 14"/>
                          <wps:cNvSpPr>
                            <a:spLocks/>
                          </wps:cNvSpPr>
                          <wps:spPr bwMode="auto">
                            <a:xfrm>
                              <a:off x="5200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1"/>
                        <wpg:cNvGrpSpPr>
                          <a:grpSpLocks/>
                        </wpg:cNvGrpSpPr>
                        <wpg:grpSpPr bwMode="auto">
                          <a:xfrm>
                            <a:off x="11644" y="9458"/>
                            <a:ext cx="3889" cy="2"/>
                            <a:chOff x="11644" y="9458"/>
                            <a:chExt cx="3889" cy="2"/>
                          </a:xfrm>
                        </wpg:grpSpPr>
                        <wps:wsp>
                          <wps:cNvPr id="69" name="Freeform 12"/>
                          <wps:cNvSpPr>
                            <a:spLocks/>
                          </wps:cNvSpPr>
                          <wps:spPr bwMode="auto">
                            <a:xfrm>
                              <a:off x="11644" y="9458"/>
                              <a:ext cx="3889" cy="2"/>
                            </a:xfrm>
                            <a:custGeom>
                              <a:avLst/>
                              <a:gdLst>
                                <a:gd name="T0" fmla="+- 0 11644 11644"/>
                                <a:gd name="T1" fmla="*/ T0 w 3889"/>
                                <a:gd name="T2" fmla="+- 0 15532 11644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8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9"/>
                        <wpg:cNvGrpSpPr>
                          <a:grpSpLocks/>
                        </wpg:cNvGrpSpPr>
                        <wpg:grpSpPr bwMode="auto">
                          <a:xfrm>
                            <a:off x="11604" y="9458"/>
                            <a:ext cx="2" cy="2"/>
                            <a:chOff x="11604" y="9458"/>
                            <a:chExt cx="2" cy="2"/>
                          </a:xfrm>
                        </wpg:grpSpPr>
                        <wps:wsp>
                          <wps:cNvPr id="71" name="Freeform 10"/>
                          <wps:cNvSpPr>
                            <a:spLocks/>
                          </wps:cNvSpPr>
                          <wps:spPr bwMode="auto">
                            <a:xfrm>
                              <a:off x="11604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7"/>
                        <wpg:cNvGrpSpPr>
                          <a:grpSpLocks/>
                        </wpg:cNvGrpSpPr>
                        <wpg:grpSpPr bwMode="auto">
                          <a:xfrm>
                            <a:off x="15552" y="9458"/>
                            <a:ext cx="2" cy="2"/>
                            <a:chOff x="15552" y="9458"/>
                            <a:chExt cx="2" cy="2"/>
                          </a:xfrm>
                        </wpg:grpSpPr>
                        <wps:wsp>
                          <wps:cNvPr id="73" name="Freeform 8"/>
                          <wps:cNvSpPr>
                            <a:spLocks/>
                          </wps:cNvSpPr>
                          <wps:spPr bwMode="auto">
                            <a:xfrm>
                              <a:off x="15552" y="945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5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3"/>
                        <wpg:cNvGrpSpPr>
                          <a:grpSpLocks/>
                        </wpg:cNvGrpSpPr>
                        <wpg:grpSpPr bwMode="auto">
                          <a:xfrm>
                            <a:off x="737" y="573"/>
                            <a:ext cx="15369" cy="10829"/>
                            <a:chOff x="737" y="573"/>
                            <a:chExt cx="15369" cy="10829"/>
                          </a:xfrm>
                        </wpg:grpSpPr>
                        <wps:wsp>
                          <wps:cNvPr id="75" name="Freeform 6"/>
                          <wps:cNvSpPr>
                            <a:spLocks/>
                          </wps:cNvSpPr>
                          <wps:spPr bwMode="auto">
                            <a:xfrm>
                              <a:off x="737" y="573"/>
                              <a:ext cx="15369" cy="10829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5369"/>
                                <a:gd name="T2" fmla="+- 0 11401 573"/>
                                <a:gd name="T3" fmla="*/ 11401 h 10829"/>
                                <a:gd name="T4" fmla="+- 0 16105 737"/>
                                <a:gd name="T5" fmla="*/ T4 w 15369"/>
                                <a:gd name="T6" fmla="+- 0 11401 573"/>
                                <a:gd name="T7" fmla="*/ 11401 h 10829"/>
                                <a:gd name="T8" fmla="+- 0 16105 737"/>
                                <a:gd name="T9" fmla="*/ T8 w 15369"/>
                                <a:gd name="T10" fmla="+- 0 573 573"/>
                                <a:gd name="T11" fmla="*/ 573 h 10829"/>
                                <a:gd name="T12" fmla="+- 0 737 737"/>
                                <a:gd name="T13" fmla="*/ T12 w 15369"/>
                                <a:gd name="T14" fmla="+- 0 573 573"/>
                                <a:gd name="T15" fmla="*/ 573 h 10829"/>
                                <a:gd name="T16" fmla="+- 0 737 737"/>
                                <a:gd name="T17" fmla="*/ T16 w 15369"/>
                                <a:gd name="T18" fmla="+- 0 11401 573"/>
                                <a:gd name="T19" fmla="*/ 11401 h 108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69" h="10829">
                                  <a:moveTo>
                                    <a:pt x="0" y="10828"/>
                                  </a:moveTo>
                                  <a:lnTo>
                                    <a:pt x="15368" y="10828"/>
                                  </a:lnTo>
                                  <a:lnTo>
                                    <a:pt x="15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005">
                              <a:solidFill>
                                <a:srgbClr val="005AA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" name="Picture 5"/>
                            <pic:cNvPicPr>
                              <a:picLocks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3" y="8787"/>
                              <a:ext cx="1404" cy="6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" name="Picture 4"/>
                            <pic:cNvPicPr>
                              <a:picLocks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36" y="8708"/>
                              <a:ext cx="1642" cy="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D909B" id="Group 2" o:spid="_x0000_s1026" style="position:absolute;margin-left:35.45pt;margin-top:27.2pt;width:771.25pt;height:544.3pt;z-index:-19840;mso-position-horizontal-relative:page;mso-position-vertical-relative:page" coordorigin="709,544" coordsize="15425,108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">
                <v:shape id="Picture 78" o:spid="_x0000_s1027" type="#_x0000_t75" style="position:absolute;left:964;top:896;width:1714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">
                  <v:imagedata r:id="rId9" o:title=""/>
                  <v:path arrowok="t"/>
                  <o:lock v:ext="edit" aspectratio="f"/>
                </v:shape>
                <v:shape id="Picture 77" o:spid="_x0000_s1028" type="#_x0000_t75" style="position:absolute;left:709;top:10716;width:15406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">
                  <v:imagedata r:id="rId10" o:title=""/>
                  <v:path arrowok="t"/>
                  <o:lock v:ext="edit" aspectratio="f"/>
                </v:shape>
                <v:group id="Group 75" o:spid="_x0000_s1029" style="position:absolute;left:4663;top:5794;width:7524;height:2" coordorigin="4663,5794" coordsize="7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76" o:spid="_x0000_s1030" style="position:absolute;left:4663;top:5794;width:7524;height:2;visibility:visible;mso-wrap-style:square;v-text-anchor:top" coordsize="7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" path="m,l7523,e" filled="f" strokecolor="#231f20" strokeweight=".34994mm">
                    <v:stroke dashstyle="dash"/>
                    <v:path arrowok="t" o:connecttype="custom" o:connectlocs="0,0;7523,0" o:connectangles="0,0"/>
                  </v:shape>
                </v:group>
                <v:group id="Group 73" o:spid="_x0000_s1031" style="position:absolute;left:4623;top:5794;width:2;height:2" coordorigin="4623,579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74" o:spid="_x0000_s1032" style="position:absolute;left:4623;top:579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70" o:spid="_x0000_s1033" style="position:absolute;left:12206;top:5794;width:2;height:2" coordorigin="12206,579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72" o:spid="_x0000_s1034" style="position:absolute;left:12206;top:579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" path="m,l,e" filled="f" strokecolor="#231f20" strokeweight=".34994mm">
                    <v:path arrowok="t" o:connecttype="custom" o:connectlocs="0,0;0,0" o:connectangles="0,0"/>
                  </v:shape>
                  <v:shape id="Picture 71" o:spid="_x0000_s1035" type="#_x0000_t75" style="position:absolute;left:14363;top:925;width:1172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">
                    <v:imagedata r:id="rId11" o:title=""/>
                    <v:path arrowok="t"/>
                    <o:lock v:ext="edit" aspectratio="f"/>
                  </v:shape>
                </v:group>
                <v:group id="Group 45" o:spid="_x0000_s1036" style="position:absolute;left:14263;top:2552;width:1417;height:150" coordorigin="14263,2552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69" o:spid="_x0000_s103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" path="m91,2l,2,,149r94,l94,122r-60,l34,87r54,l88,60r-54,l34,29r57,l91,2xe" fillcolor="#0061af" stroked="f">
                    <v:path arrowok="t" o:connecttype="custom" o:connectlocs="91,2554;0,2554;0,2701;94,2701;94,2674;34,2674;34,2639;88,2639;88,2612;34,2612;34,2581;91,2581;91,2554" o:connectangles="0,0,0,0,0,0,0,0,0,0,0,0,0"/>
                  </v:shape>
                  <v:shape id="Freeform 68" o:spid="_x0000_s103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" path="m160,2r-39,l121,149r31,l152,83r,-20l151,45r,-5l182,40,160,2xe" fillcolor="#0061af" stroked="f">
                    <v:path arrowok="t" o:connecttype="custom" o:connectlocs="160,2554;121,2554;121,2701;152,2701;152,2635;152,2615;151,2597;151,2592;182,2592;160,2554" o:connectangles="0,0,0,0,0,0,0,0,0,0"/>
                  </v:shape>
                  <v:shape id="Freeform 67" o:spid="_x0000_s103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" path="m182,40r-31,l160,59r9,18l209,149r35,l244,106r-29,l207,88,199,70,182,40xe" fillcolor="#0061af" stroked="f">
                    <v:path arrowok="t" o:connecttype="custom" o:connectlocs="182,2592;151,2592;160,2611;169,2629;209,2701;244,2701;244,2658;215,2658;207,2640;199,2622;182,2592" o:connectangles="0,0,0,0,0,0,0,0,0,0,0"/>
                  </v:shape>
                  <v:shape id="Freeform 66" o:spid="_x0000_s104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" path="m244,2r-31,l213,59r,4l213,70r1,16l216,105r-1,1l244,106,244,2xe" fillcolor="#0061af" stroked="f">
                    <v:path arrowok="t" o:connecttype="custom" o:connectlocs="244,2554;213,2554;213,2611;213,2615;213,2622;214,2638;216,2657;215,2658;244,2658;244,2554" o:connectangles="0,0,0,0,0,0,0,0,0,0"/>
                  </v:shape>
                  <v:shape id="Freeform 65" o:spid="_x0000_s1041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" path="m357,l293,22,272,58r,28l318,146r19,4l364,149r20,-2l398,143r1,-19l352,124r-22,-5l314,106,306,85r4,-28l321,39r17,-9l367,29r17,l395,7,380,3,357,xe" fillcolor="#0061af" stroked="f">
                    <v:path arrowok="t" o:connecttype="custom" o:connectlocs="357,2552;293,2574;272,2610;272,2638;318,2698;337,2702;364,2701;384,2699;398,2695;399,2676;352,2676;330,2671;314,2658;306,2637;310,2609;321,2591;338,2582;367,2581;384,2581;395,2559;380,2555;357,2552" o:connectangles="0,0,0,0,0,0,0,0,0,0,0,0,0,0,0,0,0,0,0,0,0,0"/>
                  </v:shape>
                  <v:shape id="Freeform 64" o:spid="_x0000_s1042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" path="m400,65r-55,l345,91r23,l368,122r-3,1l359,124r40,l400,65xe" fillcolor="#0061af" stroked="f">
                    <v:path arrowok="t" o:connecttype="custom" o:connectlocs="400,2617;345,2617;345,2643;368,2643;368,2674;365,2675;359,2676;399,2676;400,2617" o:connectangles="0,0,0,0,0,0,0,0,0"/>
                  </v:shape>
                  <v:shape id="Freeform 63" o:spid="_x0000_s1043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" path="m384,29r-17,l383,32r1,-3xe" fillcolor="#0061af" stroked="f">
                    <v:path arrowok="t" o:connecttype="custom" o:connectlocs="384,2581;367,2581;383,2584;384,2581" o:connectangles="0,0,0,0"/>
                  </v:shape>
                  <v:shape id="Freeform 62" o:spid="_x0000_s1044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" path="m509,2r-44,l420,149r35,l465,111r78,l535,87r-65,l481,46r2,-10l485,27r32,l509,2xe" fillcolor="#0061af" stroked="f">
                    <v:path arrowok="t" o:connecttype="custom" o:connectlocs="509,2554;465,2554;420,2701;455,2701;465,2663;543,2663;535,2639;470,2639;481,2598;483,2588;485,2579;517,2579;509,2554" o:connectangles="0,0,0,0,0,0,0,0,0,0,0,0,0"/>
                  </v:shape>
                  <v:shape id="Freeform 61" o:spid="_x0000_s1045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" path="m543,111r-36,l519,149r36,l543,111xe" fillcolor="#0061af" stroked="f">
                    <v:path arrowok="t" o:connecttype="custom" o:connectlocs="543,2663;507,2663;519,2701;555,2701;543,2663" o:connectangles="0,0,0,0,0"/>
                  </v:shape>
                  <v:shape id="Freeform 60" o:spid="_x0000_s1046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" path="m517,27r-31,l488,36r3,11l493,55r9,32l535,87,517,27xe" fillcolor="#0061af" stroked="f">
                    <v:path arrowok="t" o:connecttype="custom" o:connectlocs="517,2579;486,2579;488,2588;491,2599;493,2607;502,2639;535,2639;517,2579" o:connectangles="0,0,0,0,0,0,0,0"/>
                  </v:shape>
                  <v:shape id="Freeform 59" o:spid="_x0000_s104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" path="m653,l589,22,568,58r1,28l614,146r19,4l660,149r21,-2l694,143r1,-19l648,124r-22,-5l610,106,602,85r4,-28l617,39r17,-9l663,29r17,l692,7,676,3,653,xe" fillcolor="#0061af" stroked="f">
                    <v:path arrowok="t" o:connecttype="custom" o:connectlocs="653,2552;589,2574;568,2610;569,2638;614,2698;633,2702;660,2701;681,2699;694,2695;695,2676;648,2676;626,2671;610,2658;602,2637;606,2609;617,2591;634,2582;663,2581;680,2581;692,2559;676,2555;653,2552" o:connectangles="0,0,0,0,0,0,0,0,0,0,0,0,0,0,0,0,0,0,0,0,0,0"/>
                  </v:shape>
                  <v:shape id="Freeform 58" o:spid="_x0000_s104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" path="m696,65r-54,l642,91r22,l664,122r-2,1l656,124r39,l696,65xe" fillcolor="#0061af" stroked="f">
                    <v:path arrowok="t" o:connecttype="custom" o:connectlocs="696,2617;642,2617;642,2643;664,2643;664,2674;662,2675;656,2676;695,2676;696,2617" o:connectangles="0,0,0,0,0,0,0,0,0"/>
                  </v:shape>
                  <v:shape id="Freeform 57" o:spid="_x0000_s104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" path="m680,29r-17,l679,32r1,-3xe" fillcolor="#0061af" stroked="f">
                    <v:path arrowok="t" o:connecttype="custom" o:connectlocs="680,2581;663,2581;679,2584;680,2581" o:connectangles="0,0,0,0"/>
                  </v:shape>
                  <v:shape id="Freeform 56" o:spid="_x0000_s105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" path="m818,2r-91,l727,149r94,l821,122r-61,l760,87r55,l815,60r-55,l760,29r58,l818,2xe" fillcolor="#0061af" stroked="f">
                    <v:path arrowok="t" o:connecttype="custom" o:connectlocs="818,2554;727,2554;727,2701;821,2701;821,2674;760,2674;760,2639;815,2639;815,2612;760,2612;760,2581;818,2581;818,2554" o:connectangles="0,0,0,0,0,0,0,0,0,0,0,0,0"/>
                  </v:shape>
                  <v:shape id="Freeform 55" o:spid="_x0000_s1051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" path="m899,2r-45,l845,149r31,l879,89r,-15l881,33r1,-1l908,32,899,2xe" fillcolor="#0061af" stroked="f">
                    <v:path arrowok="t" o:connecttype="custom" o:connectlocs="899,2554;854,2554;845,2701;876,2701;879,2641;879,2626;881,2585;882,2584;908,2584;899,2554" o:connectangles="0,0,0,0,0,0,0,0,0,0"/>
                  </v:shape>
                  <v:shape id="Freeform 54" o:spid="_x0000_s1052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" path="m1001,32r-29,l972,53r,21l973,93r2,56l1008,149,1001,32xe" fillcolor="#0061af" stroked="f">
                    <v:path arrowok="t" o:connecttype="custom" o:connectlocs="1001,2584;972,2584;972,2605;972,2626;973,2645;975,2701;1008,2701;1001,2584" o:connectangles="0,0,0,0,0,0,0,0"/>
                  </v:shape>
                  <v:shape id="Freeform 53" o:spid="_x0000_s1053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" path="m908,32r-26,l886,52r4,20l911,147r26,l950,104r-24,l922,84,917,65,908,32xe" fillcolor="#0061af" stroked="f">
                    <v:path arrowok="t" o:connecttype="custom" o:connectlocs="908,2584;882,2584;886,2604;890,2624;911,2699;937,2699;950,2656;926,2656;922,2636;917,2617;908,2584" o:connectangles="0,0,0,0,0,0,0,0,0,0,0"/>
                  </v:shape>
                  <v:shape id="Freeform 52" o:spid="_x0000_s1054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" path="m1000,2r-44,l940,51r-5,19l930,90r-4,14l950,104r5,-15l961,71r5,-20l972,32r29,l1000,2xe" fillcolor="#0061af" stroked="f">
                    <v:path arrowok="t" o:connecttype="custom" o:connectlocs="1000,2554;956,2554;940,2603;935,2622;930,2642;926,2656;950,2656;955,2641;961,2623;966,2603;972,2584;1001,2584;1000,2554" o:connectangles="0,0,0,0,0,0,0,0,0,0,0,0,0"/>
                  </v:shape>
                  <v:shape id="Freeform 51" o:spid="_x0000_s1055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" path="m1129,2r-91,l1038,149r94,l1132,122r-61,l1071,87r55,l1126,60r-55,l1071,29r58,l1129,2xe" fillcolor="#0061af" stroked="f">
                    <v:path arrowok="t" o:connecttype="custom" o:connectlocs="1129,2554;1038,2554;1038,2701;1132,2701;1132,2674;1071,2674;1071,2639;1126,2639;1126,2612;1071,2612;1071,2581;1129,2581;1129,2554" o:connectangles="0,0,0,0,0,0,0,0,0,0,0,0,0"/>
                  </v:shape>
                  <v:shape id="Freeform 50" o:spid="_x0000_s1056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" path="m1198,2r-39,l1159,149r31,l1190,83r-1,-20l1189,45r,-5l1220,40,1198,2xe" fillcolor="#0061af" stroked="f">
                    <v:path arrowok="t" o:connecttype="custom" o:connectlocs="1198,2554;1159,2554;1159,2701;1190,2701;1190,2635;1189,2615;1189,2597;1189,2592;1220,2592;1198,2554" o:connectangles="0,0,0,0,0,0,0,0,0,0"/>
                  </v:shape>
                  <v:shape id="Freeform 49" o:spid="_x0000_s1057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" path="m1220,40r-31,l1197,59r10,18l1246,149r35,l1281,106r-28,l1245,88r-9,-18l1220,40xe" fillcolor="#0061af" stroked="f">
                    <v:path arrowok="t" o:connecttype="custom" o:connectlocs="1220,2592;1189,2592;1197,2611;1207,2629;1246,2701;1281,2701;1281,2658;1253,2658;1245,2640;1236,2622;1220,2592" o:connectangles="0,0,0,0,0,0,0,0,0,0,0"/>
                  </v:shape>
                  <v:shape id="Freeform 48" o:spid="_x0000_s1058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" path="m1281,2r-30,l1251,59r,4l1251,70r1,16l1253,105r,1l1281,106r,-104xe" fillcolor="#0061af" stroked="f">
                    <v:path arrowok="t" o:connecttype="custom" o:connectlocs="1281,2554;1251,2554;1251,2611;1251,2615;1251,2622;1252,2638;1253,2657;1253,2658;1281,2658;1281,2554" o:connectangles="0,0,0,0,0,0,0,0,0,0"/>
                  </v:shape>
                  <v:shape id="Freeform 47" o:spid="_x0000_s1059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" path="m1377,30r-34,l1343,149r34,l1377,30xe" fillcolor="#0061af" stroked="f">
                    <v:path arrowok="t" o:connecttype="custom" o:connectlocs="1377,2582;1343,2582;1343,2701;1377,2701;1377,2582" o:connectangles="0,0,0,0,0"/>
                  </v:shape>
                  <v:shape id="Freeform 46" o:spid="_x0000_s1060" style="position:absolute;left:14263;top:2552;width:1417;height:150;visibility:visible;mso-wrap-style:square;v-text-anchor:top" coordsize="141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" path="m1417,2r-113,l1304,30r113,l1417,2xe" fillcolor="#0061af" stroked="f">
                    <v:path arrowok="t" o:connecttype="custom" o:connectlocs="1417,2554;1304,2554;1304,2582;1417,2582;1417,2554" o:connectangles="0,0,0,0,0"/>
                  </v:shape>
                </v:group>
                <v:group id="Group 21" o:spid="_x0000_s1061" style="position:absolute;left:14264;top:2324;width:1416;height:190" coordorigin="14264,2324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44" o:spid="_x0000_s106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" path="m88,l30,21,,81r2,28l28,169r66,19l114,185r10,-3l121,155r-32,l67,151,51,138,41,119,42,86,88,34r33,l127,8,112,2,88,xe" fillcolor="#0061af" stroked="f">
                    <v:path arrowok="t" o:connecttype="custom" o:connectlocs="88,2324;30,2345;0,2405;2,2433;28,2493;94,2512;114,2509;124,2506;121,2479;89,2479;67,2475;51,2462;41,2443;42,2410;88,2358;121,2358;127,2332;112,2326;88,2324" o:connectangles="0,0,0,0,0,0,0,0,0,0,0,0,0,0,0,0,0,0,0"/>
                  </v:shape>
                  <v:shape id="Freeform 43" o:spid="_x0000_s106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" path="m120,149r-7,3l100,155r21,l120,149xe" fillcolor="#0061af" stroked="f">
                    <v:path arrowok="t" o:connecttype="custom" o:connectlocs="120,2473;113,2476;100,2479;121,2479;120,2473" o:connectangles="0,0,0,0,0"/>
                  </v:shape>
                  <v:shape id="Freeform 42" o:spid="_x0000_s106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" path="m121,34r-19,l112,37r8,4l121,34xe" fillcolor="#0061af" stroked="f">
                    <v:path arrowok="t" o:connecttype="custom" o:connectlocs="121,2358;102,2358;112,2361;120,2365;121,2358" o:connectangles="0,0,0,0,0"/>
                  </v:shape>
                  <v:shape id="Freeform 41" o:spid="_x0000_s1065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" path="m218,l162,25,140,90r2,27l172,175r38,14l233,187r20,-8l269,167r9,-11l224,156r-21,-5l189,138r-9,-20l181,85r5,-25l194,44r12,-9l217,33r60,l265,18,249,6,230,,218,xe" fillcolor="#0061af" stroked="f">
                    <v:path arrowok="t" o:connecttype="custom" o:connectlocs="218,2324;162,2349;140,2414;142,2441;172,2499;210,2513;233,2511;253,2503;269,2491;278,2480;224,2480;203,2475;189,2462;180,2442;181,2409;186,2384;194,2368;206,2359;217,2357;277,2357;265,2342;249,2330;230,2324;218,2324" o:connectangles="0,0,0,0,0,0,0,0,0,0,0,0,0,0,0,0,0,0,0,0,0,0,0,0"/>
                  </v:shape>
                  <v:shape id="Freeform 40" o:spid="_x0000_s1066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" path="m277,33r-60,l235,39r13,15l255,77r-1,32l248,132r-10,16l224,156r54,l281,151r9,-21l294,105,293,78,287,54,278,33r-1,xe" fillcolor="#0061af" stroked="f">
                    <v:path arrowok="t" o:connecttype="custom" o:connectlocs="277,2357;217,2357;235,2363;248,2378;255,2401;254,2433;248,2456;238,2472;224,2480;278,2480;281,2475;290,2454;294,2429;293,2402;287,2378;278,2357;277,2357" o:connectangles="0,0,0,0,0,0,0,0,0,0,0,0,0,0,0,0,0"/>
                  </v:shape>
                  <v:shape id="Freeform 39" o:spid="_x0000_s1067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" path="m379,3r-49,l320,187r34,l357,110r1,-12l359,57r1,-16l389,41,379,3xe" fillcolor="#0061af" stroked="f">
                    <v:path arrowok="t" o:connecttype="custom" o:connectlocs="379,2327;330,2327;320,2511;354,2511;357,2434;358,2422;359,2381;360,2365;389,2365;379,2327" o:connectangles="0,0,0,0,0,0,0,0,0,0"/>
                  </v:shape>
                  <v:shape id="Freeform 38" o:spid="_x0000_s1068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" path="m491,41r-32,l459,64r,19l460,103r3,84l499,187,491,41xe" fillcolor="#0061af" stroked="f">
                    <v:path arrowok="t" o:connecttype="custom" o:connectlocs="491,2365;459,2365;459,2388;459,2407;460,2427;463,2511;499,2511;491,2365" o:connectangles="0,0,0,0,0,0,0,0"/>
                  </v:shape>
                  <v:shape id="Freeform 37" o:spid="_x0000_s1069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" path="m389,41r-29,l364,61r4,20l372,100r20,84l421,184r14,-54l409,130r-4,-20l401,90,396,71,389,41xe" fillcolor="#0061af" stroked="f">
                    <v:path arrowok="t" o:connecttype="custom" o:connectlocs="389,2365;360,2365;364,2385;368,2405;372,2424;392,2508;421,2508;435,2454;409,2454;405,2434;401,2414;396,2395;389,2365" o:connectangles="0,0,0,0,0,0,0,0,0,0,0,0,0"/>
                  </v:shape>
                  <v:shape id="Freeform 36" o:spid="_x0000_s1070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" path="m490,3r-48,l425,64r-5,19l415,103r-4,19l409,130r26,l440,112r5,-19l450,74r5,-20l459,41r32,l490,3xe" fillcolor="#0061af" stroked="f">
                    <v:path arrowok="t" o:connecttype="custom" o:connectlocs="490,2327;442,2327;425,2388;420,2407;415,2427;411,2446;409,2454;435,2454;440,2436;445,2417;450,2398;455,2378;459,2365;491,2365;490,2327" o:connectangles="0,0,0,0,0,0,0,0,0,0,0,0,0,0,0"/>
                  </v:shape>
                  <v:shape id="Freeform 35" o:spid="_x0000_s1071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" path="m587,3r-49,l528,187r34,l565,110r,-12l567,57r1,-16l596,41,587,3xe" fillcolor="#0061af" stroked="f">
                    <v:path arrowok="t" o:connecttype="custom" o:connectlocs="587,2327;538,2327;528,2511;562,2511;565,2434;565,2422;567,2381;568,2365;596,2365;587,2327" o:connectangles="0,0,0,0,0,0,0,0,0,0"/>
                  </v:shape>
                  <v:shape id="Freeform 34" o:spid="_x0000_s107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" path="m699,41r-32,l667,64r,19l668,103r2,84l706,187,699,41xe" fillcolor="#0061af" stroked="f">
                    <v:path arrowok="t" o:connecttype="custom" o:connectlocs="699,2365;667,2365;667,2388;667,2407;668,2427;670,2511;706,2511;699,2365" o:connectangles="0,0,0,0,0,0,0,0"/>
                  </v:shape>
                  <v:shape id="Freeform 33" o:spid="_x0000_s107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" path="m596,41r-28,l571,61r4,20l580,100r20,84l628,184r15,-54l616,130r-3,-20l609,90,604,71,596,41xe" fillcolor="#0061af" stroked="f">
                    <v:path arrowok="t" o:connecttype="custom" o:connectlocs="596,2365;568,2365;571,2385;575,2405;580,2424;600,2508;628,2508;643,2454;616,2454;613,2434;609,2414;604,2395;596,2365" o:connectangles="0,0,0,0,0,0,0,0,0,0,0,0,0"/>
                  </v:shape>
                  <v:shape id="Freeform 32" o:spid="_x0000_s107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" path="m697,3r-47,l632,64r-4,19l623,103r-4,19l616,130r27,l648,112r5,-19l658,74r5,-20l667,41r32,l697,3xe" fillcolor="#0061af" stroked="f">
                    <v:path arrowok="t" o:connecttype="custom" o:connectlocs="697,2327;650,2327;632,2388;628,2407;623,2427;619,2446;616,2454;643,2454;648,2436;653,2417;658,2398;663,2378;667,2365;699,2365;697,2327" o:connectangles="0,0,0,0,0,0,0,0,0,0,0,0,0,0,0"/>
                  </v:shape>
                  <v:shape id="Freeform 31" o:spid="_x0000_s1075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" path="m776,3r-37,l739,105r21,69l797,189r24,-2l840,179r15,-13l862,152r-43,l795,151,782,139r-6,-20l776,3xe" fillcolor="#0061af" stroked="f">
                    <v:path arrowok="t" o:connecttype="custom" o:connectlocs="776,2327;739,2327;739,2429;760,2498;797,2513;821,2511;840,2503;855,2490;862,2476;819,2476;795,2475;782,2463;776,2443;776,2327" o:connectangles="0,0,0,0,0,0,0,0,0,0,0,0,0,0"/>
                  </v:shape>
                  <v:shape id="Freeform 30" o:spid="_x0000_s1076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" path="m871,3r-36,l835,109r-4,28l819,152r43,l865,147r5,-24l871,3xe" fillcolor="#0061af" stroked="f">
                    <v:path arrowok="t" o:connecttype="custom" o:connectlocs="871,2327;835,2327;835,2433;831,2461;819,2476;862,2476;865,2471;870,2447;871,2327" o:connectangles="0,0,0,0,0,0,0,0,0"/>
                  </v:shape>
                  <v:shape id="Freeform 29" o:spid="_x0000_s1077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" path="m950,3r-43,l907,187r34,l941,106r,-18l940,69r,-18l974,51,950,3xe" fillcolor="#0061af" stroked="f">
                    <v:path arrowok="t" o:connecttype="custom" o:connectlocs="950,2327;907,2327;907,2511;941,2511;941,2430;941,2412;940,2393;940,2375;940,2375;974,2375;950,2327" o:connectangles="0,0,0,0,0,0,0,0,0,0,0"/>
                  </v:shape>
                  <v:shape id="Freeform 28" o:spid="_x0000_s1078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" path="m974,51r-34,l948,70r8,18l964,106r39,81l1041,187r,-54l1010,133r-7,-19l996,96,987,77,974,51xe" fillcolor="#0061af" stroked="f">
                    <v:path arrowok="t" o:connecttype="custom" o:connectlocs="974,2375;940,2375;948,2394;956,2412;964,2430;1003,2511;1041,2511;1041,2457;1010,2457;1003,2438;996,2420;987,2401;974,2375" o:connectangles="0,0,0,0,0,0,0,0,0,0,0,0,0"/>
                  </v:shape>
                  <v:shape id="Freeform 27" o:spid="_x0000_s1079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" path="m1041,3r-33,l1008,77r,21l1010,117r,16l1041,133r,-130xe" fillcolor="#0061af" stroked="f">
                    <v:path arrowok="t" o:connecttype="custom" o:connectlocs="1041,2327;1008,2327;1008,2401;1008,2422;1010,2441;1010,2457;1041,2457;1041,2327" o:connectangles="0,0,0,0,0,0,0,0"/>
                  </v:shape>
                  <v:shape id="Freeform 26" o:spid="_x0000_s1080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" path="m1114,3r-36,l1078,187r36,l1114,3xe" fillcolor="#0061af" stroked="f">
                    <v:path arrowok="t" o:connecttype="custom" o:connectlocs="1114,2327;1078,2327;1078,2511;1114,2511;1114,2327" o:connectangles="0,0,0,0,0"/>
                  </v:shape>
                  <v:shape id="Freeform 25" o:spid="_x0000_s1081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" path="m1219,38r-37,l1182,187r37,l1219,38xe" fillcolor="#0061af" stroked="f">
                    <v:path arrowok="t" o:connecttype="custom" o:connectlocs="1219,2362;1182,2362;1182,2511;1219,2511;1219,2362" o:connectangles="0,0,0,0,0"/>
                  </v:shape>
                  <v:shape id="Freeform 24" o:spid="_x0000_s1082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" path="m1263,3r-124,l1139,38r124,l1263,3xe" fillcolor="#0061af" stroked="f">
                    <v:path arrowok="t" o:connecttype="custom" o:connectlocs="1263,2327;1139,2327;1139,2362;1263,2362;1263,2327" o:connectangles="0,0,0,0,0"/>
                  </v:shape>
                  <v:shape id="Freeform 23" o:spid="_x0000_s1083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" path="m1317,3r-42,l1326,111r,76l1363,187r,-77l1377,82r-31,l1338,60r-5,-13l1317,3xe" fillcolor="#0061af" stroked="f">
                    <v:path arrowok="t" o:connecttype="custom" o:connectlocs="1317,2327;1275,2327;1326,2435;1326,2511;1363,2511;1363,2434;1377,2406;1346,2406;1338,2384;1333,2371;1317,2327" o:connectangles="0,0,0,0,0,0,0,0,0,0,0"/>
                  </v:shape>
                  <v:shape id="Freeform 22" o:spid="_x0000_s1084" style="position:absolute;left:14264;top:2324;width:1416;height:190;visibility:visible;mso-wrap-style:square;v-text-anchor:top" coordsize="1416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" path="m1416,3r-41,l1354,60r-4,11l1346,82r31,l1416,3xe" fillcolor="#0061af" stroked="f">
                    <v:path arrowok="t" o:connecttype="custom" o:connectlocs="1416,2327;1375,2327;1354,2384;1350,2395;1346,2406;1377,2406;1416,2327" o:connectangles="0,0,0,0,0,0,0"/>
                  </v:shape>
                </v:group>
                <v:group id="Group 19" o:spid="_x0000_s1085" style="position:absolute;left:14263;top:2234;width:1417;height:2" coordorigin="14263,2234" coordsize="1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20" o:spid="_x0000_s1086" style="position:absolute;left:14263;top:2234;width:1417;height:2;visibility:visible;mso-wrap-style:square;v-text-anchor:top" coordsize="1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" path="m,l1417,e" filled="f" strokecolor="#abadb0" strokeweight=".71297mm">
                    <v:path arrowok="t" o:connecttype="custom" o:connectlocs="0,0;1417,0" o:connectangles="0,0"/>
                  </v:shape>
                </v:group>
                <v:group id="Group 17" o:spid="_x0000_s1087" style="position:absolute;left:1291;top:9458;width:3889;height:2" coordorigin="1291,9458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18" o:spid="_x0000_s1088" style="position:absolute;left:1291;top:9458;width:3889;height:2;visibility:visible;mso-wrap-style:square;v-text-anchor:top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" path="m,l3889,e" filled="f" strokecolor="#231f20" strokeweight=".34994mm">
                    <v:stroke dashstyle="dash"/>
                    <v:path arrowok="t" o:connecttype="custom" o:connectlocs="0,0;3889,0" o:connectangles="0,0"/>
                  </v:shape>
                </v:group>
                <v:group id="Group 15" o:spid="_x0000_s1089" style="position:absolute;left:1251;top:9458;width:2;height:2" coordorigin="1251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16" o:spid="_x0000_s1090" style="position:absolute;left:1251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13" o:spid="_x0000_s1091" style="position:absolute;left:5200;top:9458;width:2;height:2" coordorigin="5200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14" o:spid="_x0000_s1092" style="position:absolute;left:5200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11" o:spid="_x0000_s1093" style="position:absolute;left:11644;top:9458;width:3889;height:2" coordorigin="11644,9458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12" o:spid="_x0000_s1094" style="position:absolute;left:11644;top:9458;width:3889;height:2;visibility:visible;mso-wrap-style:square;v-text-anchor:top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" path="m,l3888,e" filled="f" strokecolor="#231f20" strokeweight=".34994mm">
                    <v:stroke dashstyle="dash"/>
                    <v:path arrowok="t" o:connecttype="custom" o:connectlocs="0,0;3888,0" o:connectangles="0,0"/>
                  </v:shape>
                </v:group>
                <v:group id="Group 9" o:spid="_x0000_s1095" style="position:absolute;left:11604;top:9458;width:2;height:2" coordorigin="11604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10" o:spid="_x0000_s1096" style="position:absolute;left:11604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7" o:spid="_x0000_s1097" style="position:absolute;left:15552;top:9458;width:2;height:2" coordorigin="15552,94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8" o:spid="_x0000_s1098" style="position:absolute;left:15552;top:94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" path="m,l,e" filled="f" strokecolor="#231f20" strokeweight=".34994mm">
                    <v:path arrowok="t" o:connecttype="custom" o:connectlocs="0,0;0,0" o:connectangles="0,0"/>
                  </v:shape>
                </v:group>
                <v:group id="Group 3" o:spid="_x0000_s1099" style="position:absolute;left:737;top:573;width:15369;height:10829" coordorigin="737,573" coordsize="15369,1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6" o:spid="_x0000_s1100" style="position:absolute;left:737;top:573;width:15369;height:10829;visibility:visible;mso-wrap-style:square;v-text-anchor:top" coordsize="15369,1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" path="m,10828r15368,l15368,,,,,10828xe" filled="f" strokecolor="#005aaa" strokeweight="1.0001mm">
                    <v:path arrowok="t" o:connecttype="custom" o:connectlocs="0,11401;15368,11401;15368,573;0,573;0,11401" o:connectangles="0,0,0,0,0"/>
                  </v:shape>
                  <v:shape id="Picture 5" o:spid="_x0000_s1101" type="#_x0000_t75" style="position:absolute;left:1843;top:8787;width:1404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">
                    <v:imagedata r:id="rId12" o:title=""/>
                    <v:path arrowok="t"/>
                    <o:lock v:ext="edit" aspectratio="f"/>
                  </v:shape>
                  <v:shape id="Picture 4" o:spid="_x0000_s1102" type="#_x0000_t75" style="position:absolute;left:12036;top:8708;width:1642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">
                    <v:imagedata r:id="rId13" o:title=""/>
                    <v:path arrowok="t"/>
                    <o:lock v:ext="edit" aspectratio="f"/>
                  </v:shape>
                </v:group>
                <w10:wrap anchorx="page" anchory="page"/>
              </v:group>
            </w:pict>
          </mc:Fallback>
        </mc:AlternateContent>
      </w:r>
    </w:p>
    <w:p w:rsidR="00A66D94" w:rsidRDefault="00A66D94">
      <w:pPr>
        <w:spacing w:before="6"/>
        <w:rPr>
          <w:rFonts w:ascii="Calibri" w:eastAsia="Calibri" w:hAnsi="Calibri" w:cs="Calibri"/>
          <w:sz w:val="17"/>
          <w:szCs w:val="17"/>
        </w:rPr>
      </w:pPr>
    </w:p>
    <w:p w:rsidR="00A66D94" w:rsidRDefault="003B177E">
      <w:pPr>
        <w:spacing w:before="60"/>
        <w:ind w:left="4771"/>
        <w:rPr>
          <w:rFonts w:ascii="Helvetica Neue" w:eastAsia="Helvetica Neue" w:hAnsi="Helvetica Neue" w:cs="Helvetica Neue"/>
          <w:sz w:val="21"/>
          <w:szCs w:val="21"/>
        </w:rPr>
      </w:pPr>
      <w:r>
        <w:rPr>
          <w:rFonts w:ascii="Helvetica Neue"/>
          <w:b/>
          <w:i/>
          <w:color w:val="FFFFFF"/>
          <w:sz w:val="21"/>
        </w:rPr>
        <w:t>R E S T R U C T U R E D   F O R   R E L E V A N C</w:t>
      </w:r>
      <w:r>
        <w:rPr>
          <w:rFonts w:ascii="Helvetica Neue"/>
          <w:b/>
          <w:i/>
          <w:color w:val="FFFFFF"/>
          <w:spacing w:val="-40"/>
          <w:sz w:val="21"/>
        </w:rPr>
        <w:t xml:space="preserve"> </w:t>
      </w:r>
      <w:r>
        <w:rPr>
          <w:rFonts w:ascii="Helvetica Neue"/>
          <w:b/>
          <w:i/>
          <w:color w:val="FFFFFF"/>
          <w:sz w:val="21"/>
        </w:rPr>
        <w:t>E</w:t>
      </w:r>
    </w:p>
    <w:sectPr w:rsidR="00A66D94">
      <w:type w:val="continuous"/>
      <w:pgSz w:w="16840" w:h="11910" w:orient="landscape"/>
      <w:pgMar w:top="1100" w:right="174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ttachedTemplate r:id="rId1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907"/>
    <w:rsid w:val="001F3D89"/>
    <w:rsid w:val="003B177E"/>
    <w:rsid w:val="004A7907"/>
    <w:rsid w:val="00A66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FC0CCD-168E-4FED-9B98-6DDF7589D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141"/>
      <w:ind w:left="2142"/>
      <w:outlineLvl w:val="0"/>
    </w:pPr>
    <w:rPr>
      <w:rFonts w:ascii="Times New Roman" w:eastAsia="Times New Roman" w:hAnsi="Times New Roman"/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ind w:left="2131"/>
      <w:outlineLvl w:val="1"/>
    </w:pPr>
    <w:rPr>
      <w:rFonts w:ascii="Calibri" w:eastAsia="Calibri" w:hAnsi="Calibri"/>
      <w:b/>
      <w:bCs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163"/>
    </w:pPr>
    <w:rPr>
      <w:rFonts w:ascii="Calibri" w:eastAsia="Calibri" w:hAnsi="Calibri"/>
      <w:i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webuM\Desktop\2020\60%20years%20Templates\ATTENDANCE%20CERTIFICATE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ATTENDANCE CERTIFICATE-TEMPLATE.dotx</Template>
  <TotalTime>3</TotalTime>
  <Pages>13</Pages>
  <Words>830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Mmeli D. Gwebu</dc:creator>
  <cp:lastModifiedBy>Mmeli D. Gwebu</cp:lastModifiedBy>
  <cp:revision>1</cp:revision>
  <dcterms:created xsi:type="dcterms:W3CDTF">2021-01-11T07:24:00Z</dcterms:created>
  <dcterms:modified xsi:type="dcterms:W3CDTF">2021-01-11T07:27:00Z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2019-07-04T00:00:00Z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2019-07-24T00:00:00Z</vt:filetime>
  </property>
</Properties>
</file>